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p>
    <w:p>
      <w:pPr>
        <w:jc w:val="center"/>
        <w:rPr>
          <w:rFonts w:hint="eastAsia"/>
        </w:rPr>
      </w:pPr>
      <w:r>
        <w:rPr>
          <w:rFonts w:hint="eastAsia"/>
        </w:rPr>
        <w:pict>
          <v:shape id="_x0000_i1025" o:spt="136" type="#_x0000_t136" style="height:65.7pt;width:412.05pt;" fillcolor="#FF0000" filled="t" stroked="t" coordsize="21600,21600">
            <v:path/>
            <v:fill on="t" focussize="0,0"/>
            <v:stroke color="#FF0000"/>
            <v:imagedata o:title=""/>
            <o:lock v:ext="edit"/>
            <v:textpath on="t" fitshape="t" fitpath="t" trim="t" xscale="f" string="梁河县民政局文件" style="font-family:宋体;font-size:44pt;v-rotate-letters:f;v-same-letter-heights:f;v-text-align:center;"/>
            <w10:wrap type="none"/>
            <w10:anchorlock/>
          </v:shape>
        </w:pict>
      </w:r>
    </w:p>
    <w:p>
      <w:pPr>
        <w:rPr>
          <w:rFonts w:hint="eastAsia"/>
          <w:sz w:val="30"/>
          <w:szCs w:val="30"/>
        </w:rPr>
      </w:pPr>
    </w:p>
    <w:p>
      <w:pPr>
        <w:rPr>
          <w:rFonts w:hint="eastAsia"/>
          <w:sz w:val="30"/>
          <w:szCs w:val="30"/>
        </w:rPr>
      </w:pPr>
    </w:p>
    <w:p>
      <w:pPr>
        <w:jc w:val="center"/>
        <w:rPr>
          <w:rFonts w:eastAsia="方正仿宋_GBK"/>
          <w:sz w:val="32"/>
          <w:szCs w:val="32"/>
        </w:rPr>
      </w:pPr>
      <w:r>
        <w:rPr>
          <w:rFonts w:eastAsia="方正仿宋_GBK"/>
          <w:sz w:val="32"/>
          <w:szCs w:val="32"/>
        </w:rPr>
        <w:t>梁民</w:t>
      </w:r>
      <w:r>
        <w:rPr>
          <w:rFonts w:hint="eastAsia" w:eastAsia="方正仿宋_GBK"/>
          <w:sz w:val="32"/>
          <w:szCs w:val="32"/>
          <w:lang w:eastAsia="zh-CN"/>
        </w:rPr>
        <w:t>复</w:t>
      </w:r>
      <w:r>
        <w:rPr>
          <w:rFonts w:eastAsia="方正仿宋_GBK"/>
          <w:sz w:val="32"/>
          <w:szCs w:val="32"/>
        </w:rPr>
        <w:t>〔20</w:t>
      </w:r>
      <w:r>
        <w:rPr>
          <w:rFonts w:eastAsia="方正仿宋_GBK"/>
          <w:sz w:val="32"/>
          <w:szCs w:val="32"/>
          <w:lang w:val="en-US"/>
        </w:rPr>
        <w:t>20</w:t>
      </w:r>
      <w:r>
        <w:rPr>
          <w:rFonts w:eastAsia="方正仿宋_GBK"/>
          <w:sz w:val="32"/>
          <w:szCs w:val="32"/>
        </w:rPr>
        <w:t>〕</w:t>
      </w:r>
      <w:r>
        <w:rPr>
          <w:rFonts w:hint="eastAsia" w:eastAsia="方正仿宋_GBK"/>
          <w:sz w:val="32"/>
          <w:szCs w:val="32"/>
          <w:lang w:val="en-US" w:eastAsia="zh-CN"/>
        </w:rPr>
        <w:t>10</w:t>
      </w:r>
      <w:r>
        <w:rPr>
          <w:rFonts w:eastAsia="方正仿宋_GBK"/>
          <w:sz w:val="32"/>
          <w:szCs w:val="32"/>
        </w:rPr>
        <w:t>号</w:t>
      </w:r>
    </w:p>
    <w:tbl>
      <w:tblPr>
        <w:tblStyle w:val="5"/>
        <w:tblW w:w="8640" w:type="dxa"/>
        <w:tblInd w:w="108"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864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Ex>
        <w:trPr>
          <w:trHeight w:val="475" w:hRule="atLeast"/>
        </w:trPr>
        <w:tc>
          <w:tcPr>
            <w:tcW w:w="8640" w:type="dxa"/>
            <w:tcBorders>
              <w:left w:val="nil"/>
              <w:bottom w:val="nil"/>
              <w:right w:val="nil"/>
            </w:tcBorders>
            <w:vAlign w:val="top"/>
          </w:tcPr>
          <w:p>
            <w:pPr>
              <w:rPr>
                <w:rFonts w:hint="eastAsia"/>
              </w:rPr>
            </w:pPr>
          </w:p>
        </w:tc>
      </w:tr>
    </w:tbl>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对梁河县第十</w:t>
      </w:r>
      <w:r>
        <w:rPr>
          <w:rFonts w:hint="eastAsia" w:ascii="方正小标宋_GBK" w:hAnsi="方正小标宋_GBK" w:eastAsia="方正小标宋_GBK" w:cs="方正小标宋_GBK"/>
          <w:b/>
          <w:sz w:val="44"/>
          <w:szCs w:val="44"/>
          <w:lang w:eastAsia="zh-CN"/>
        </w:rPr>
        <w:t>八</w:t>
      </w:r>
      <w:r>
        <w:rPr>
          <w:rFonts w:hint="eastAsia" w:ascii="方正小标宋_GBK" w:hAnsi="方正小标宋_GBK" w:eastAsia="方正小标宋_GBK" w:cs="方正小标宋_GBK"/>
          <w:b/>
          <w:sz w:val="44"/>
          <w:szCs w:val="44"/>
        </w:rPr>
        <w:t>届人民代表大会第</w:t>
      </w:r>
      <w:r>
        <w:rPr>
          <w:rFonts w:hint="eastAsia" w:ascii="方正小标宋_GBK" w:hAnsi="方正小标宋_GBK" w:eastAsia="方正小标宋_GBK" w:cs="方正小标宋_GBK"/>
          <w:b/>
          <w:sz w:val="44"/>
          <w:szCs w:val="44"/>
          <w:lang w:eastAsia="zh-CN"/>
        </w:rPr>
        <w:t>四</w:t>
      </w:r>
      <w:r>
        <w:rPr>
          <w:rFonts w:hint="eastAsia" w:ascii="方正小标宋_GBK" w:hAnsi="方正小标宋_GBK" w:eastAsia="方正小标宋_GBK" w:cs="方正小标宋_GBK"/>
          <w:b/>
          <w:sz w:val="44"/>
          <w:szCs w:val="44"/>
        </w:rPr>
        <w:t>次会议      第</w:t>
      </w:r>
      <w:r>
        <w:rPr>
          <w:rFonts w:hint="eastAsia" w:ascii="方正小标宋_GBK" w:hAnsi="方正小标宋_GBK" w:eastAsia="方正小标宋_GBK" w:cs="方正小标宋_GBK"/>
          <w:b/>
          <w:sz w:val="44"/>
          <w:szCs w:val="44"/>
          <w:lang w:val="en-US" w:eastAsia="zh-CN"/>
        </w:rPr>
        <w:t>102</w:t>
      </w:r>
      <w:r>
        <w:rPr>
          <w:rFonts w:hint="eastAsia" w:ascii="方正小标宋_GBK" w:hAnsi="方正小标宋_GBK" w:eastAsia="方正小标宋_GBK" w:cs="方正小标宋_GBK"/>
          <w:b/>
          <w:sz w:val="44"/>
          <w:szCs w:val="44"/>
        </w:rPr>
        <w:t>号建议的答复</w:t>
      </w:r>
    </w:p>
    <w:p>
      <w:pPr>
        <w:rPr>
          <w:rFonts w:hint="eastAsia" w:ascii="仿宋" w:hAnsi="仿宋" w:eastAsia="仿宋"/>
          <w:sz w:val="36"/>
          <w:szCs w:val="36"/>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徐国孝</w:t>
      </w:r>
      <w:r>
        <w:rPr>
          <w:rFonts w:hint="default" w:ascii="Times New Roman" w:hAnsi="Times New Roman" w:eastAsia="仿宋_GB2312" w:cs="Times New Roman"/>
          <w:sz w:val="32"/>
          <w:szCs w:val="32"/>
        </w:rPr>
        <w:t>代表：</w:t>
      </w:r>
    </w:p>
    <w:p>
      <w:pPr>
        <w:ind w:firstLine="64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你提出的“</w:t>
      </w:r>
      <w:r>
        <w:rPr>
          <w:rFonts w:hint="default" w:ascii="Times New Roman" w:hAnsi="Times New Roman" w:eastAsia="仿宋_GB2312" w:cs="Times New Roman"/>
          <w:sz w:val="32"/>
          <w:szCs w:val="32"/>
          <w:lang w:eastAsia="zh-CN"/>
        </w:rPr>
        <w:t>关于河东村弄别村请求建设象脑山村级公墓建设</w:t>
      </w:r>
      <w:r>
        <w:rPr>
          <w:rFonts w:hint="default" w:ascii="Times New Roman" w:hAnsi="Times New Roman" w:eastAsia="仿宋_GB2312" w:cs="Times New Roman"/>
          <w:sz w:val="32"/>
          <w:szCs w:val="32"/>
        </w:rPr>
        <w:t>”的建议，已交我局办理，现将答复如下：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为规范</w:t>
      </w:r>
      <w:r>
        <w:rPr>
          <w:rFonts w:hint="default" w:ascii="Times New Roman" w:hAnsi="Times New Roman" w:eastAsia="仿宋_GB2312" w:cs="Times New Roman"/>
          <w:sz w:val="32"/>
          <w:szCs w:val="32"/>
          <w:lang w:eastAsia="zh-CN"/>
        </w:rPr>
        <w:t>梁河</w:t>
      </w:r>
      <w:r>
        <w:rPr>
          <w:rFonts w:hint="default" w:ascii="Times New Roman" w:hAnsi="Times New Roman" w:eastAsia="仿宋_GB2312" w:cs="Times New Roman"/>
          <w:sz w:val="32"/>
          <w:szCs w:val="32"/>
        </w:rPr>
        <w:t>县公益性</w:t>
      </w:r>
      <w:r>
        <w:rPr>
          <w:rFonts w:hint="default" w:ascii="Times New Roman" w:hAnsi="Times New Roman" w:eastAsia="仿宋_GB2312" w:cs="Times New Roman"/>
          <w:sz w:val="32"/>
          <w:szCs w:val="32"/>
          <w:lang w:eastAsia="zh-CN"/>
        </w:rPr>
        <w:t>骨灰</w:t>
      </w:r>
      <w:r>
        <w:rPr>
          <w:rFonts w:hint="default" w:ascii="Times New Roman" w:hAnsi="Times New Roman" w:eastAsia="仿宋_GB2312" w:cs="Times New Roman"/>
          <w:sz w:val="32"/>
          <w:szCs w:val="32"/>
        </w:rPr>
        <w:t>公墓的建设和管理，节约土地资源，保护生态环境，根据国务院《殡葬管理条例》、民政部《公墓管理暂行办法》和《云南省殡葬管理条例》、《云南省公墓管理规定》、</w:t>
      </w:r>
      <w:r>
        <w:rPr>
          <w:rFonts w:hint="default" w:ascii="Times New Roman" w:hAnsi="Times New Roman" w:eastAsia="仿宋_GB2312" w:cs="Times New Roman"/>
          <w:spacing w:val="14"/>
          <w:sz w:val="32"/>
          <w:szCs w:val="32"/>
        </w:rPr>
        <w:t>《德宏州全面深化殡葬改革实施意见》</w:t>
      </w:r>
      <w:r>
        <w:rPr>
          <w:rFonts w:hint="default" w:ascii="Times New Roman" w:hAnsi="Times New Roman" w:eastAsia="仿宋_GB2312" w:cs="Times New Roman"/>
          <w:spacing w:val="14"/>
          <w:sz w:val="32"/>
          <w:szCs w:val="32"/>
          <w:lang w:eastAsia="zh-CN"/>
        </w:rPr>
        <w:t>、《梁河县全面深化殡葬改革实施意见》、《梁河县殡葬管理实施细则》</w:t>
      </w:r>
      <w:r>
        <w:rPr>
          <w:rFonts w:hint="default" w:ascii="Times New Roman" w:hAnsi="Times New Roman" w:eastAsia="仿宋_GB2312" w:cs="Times New Roman"/>
          <w:sz w:val="32"/>
          <w:szCs w:val="32"/>
        </w:rPr>
        <w:t>等有关规定，结合我县实际，</w:t>
      </w:r>
      <w:r>
        <w:rPr>
          <w:rFonts w:hint="default" w:ascii="Times New Roman" w:hAnsi="Times New Roman" w:eastAsia="仿宋_GB2312" w:cs="Times New Roman"/>
          <w:color w:val="auto"/>
          <w:spacing w:val="14"/>
          <w:sz w:val="32"/>
          <w:szCs w:val="32"/>
          <w:lang w:val="en-US" w:eastAsia="zh-CN"/>
        </w:rPr>
        <w:t>现</w:t>
      </w:r>
      <w:r>
        <w:rPr>
          <w:rFonts w:hint="default" w:ascii="Times New Roman" w:hAnsi="Times New Roman" w:eastAsia="仿宋_GB2312" w:cs="Times New Roman"/>
          <w:sz w:val="32"/>
          <w:szCs w:val="32"/>
          <w:lang w:eastAsia="zh-CN"/>
        </w:rPr>
        <w:t>已初步纳入规划</w:t>
      </w:r>
      <w:r>
        <w:rPr>
          <w:rFonts w:hint="default" w:ascii="Times New Roman" w:hAnsi="Times New Roman" w:eastAsia="仿宋_GB2312" w:cs="Times New Roman"/>
          <w:sz w:val="32"/>
          <w:szCs w:val="32"/>
          <w:lang w:val="en-US" w:eastAsia="zh-CN"/>
        </w:rPr>
        <w:t>10个村级公益性公墓，主要是：勐宋村委会村级公益性骨灰公墓1个；天宝村委会村级公益性骨灰公墓1个；上河东村委会村级公益性骨灰公墓1个；帮歪村委会村级公益性骨灰公墓1个；卡子村委</w:t>
      </w:r>
      <w:r>
        <w:rPr>
          <w:sz w:val="32"/>
        </w:rPr>
        <mc:AlternateContent>
          <mc:Choice Requires="wps">
            <w:drawing>
              <wp:anchor distT="0" distB="0" distL="114300" distR="114300" simplePos="0" relativeHeight="252247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0" name="KGD_5F6FEAAA$01$29$00013" descr="JsPLEYS6/lDBwSfnCXzR2h/UclZdxCqovCd5TDVLfJkc5aNqfm8PKlEx71+VvcOX0D0cHemmvks1Nb3HlyJuUMdS3Sx9HKIpMcVRCz03VEaGkf4gODxT4uJln5exvI5tCcFyJcNwbOKHyV7sjYppcgpRUOHQIN8EwACd03XWR9Sgrz1XHRka5go+9azSZYXwDiNK5oSPFgVV9BZh5zENBD1Mhh9p9FQF+6qIoC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VNVRnoBk/LmujO2QNWZJMVd5LeoYtwW6CMceESzcWHQ1OXbufJu3g3/PDjtdEKdcDsPJ9i45U44JEeunMdClEcWTuxealI8lKgYipdWmuHzOPiR+ynNOHGIQw5s8KqCD5yFVm+H7KbCWXrTaLma7E1plnkmG4QljPOLrcRclasGkMDcxHZbIMMAiyjQ315qcoyf4zTCMZAmQlSCv90OYkRD+4x4NdmIP/9oR35aBntsxjQ4Kgz8RmYF54UdhwfTU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AAA$01$29$00013" o:spid="_x0000_s1026" o:spt="1" alt="JsPLEYS6/lDBwSfnCXzR2h/UclZdxCqovCd5TDVLfJkc5aNqfm8PKlEx71+VvcOX0D0cHemmvks1Nb3HlyJuUMdS3Sx9HKIpMcVRCz03VEaGkf4gODxT4uJln5exvI5tCcFyJcNwbOKHyV7sjYppcgpRUOHQIN8EwACd03XWR9Sgrz1XHRka5go+9azSZYXwDiNK5oSPFgVV9BZh5zENBD1Mhh9p9FQF+6qIoC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VNVRnoBk/LmujO2QNWZJMVd5LeoYtwW6CMceESzcWHQ1OXbufJu3g3/PDjtdEKdcDsPJ9i45U44JEeunMdClEcWTuxealI8lKgYipdWmuHzOPiR+ynNOHGIQw5s8KqCD5yFVm+H7KbCWXrTaLma7E1plnkmG4QljPOLrcRclasGkMDcxHZbIMMAiyjQ315qcoyf4zTCMZAmQlSCv90OYkRD+4x4NdmIP/9oR35aBntsxjQ4Kgz8RmYF54UdhwfTU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style="position:absolute;left:0pt;margin-left:-88.8pt;margin-top:-70.5pt;height:5pt;width:5pt;visibility:hidden;z-index:252247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DyN8qY2QAAAA8BAAAPAAAAAAAAAAEAIAAAACIAAABkcnMvZG93bnJldi54bWxQSwECFAAUAAAA&#10;CACHTuJADXmOmSkIAAD7CwAADgAAAAAAAAABACAAAAAoAQAAZHJzL2Uyb0RvYy54bWxQSwUGAAAA&#10;AAYABgBZAQAAw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6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9" name="KGD_5F6FEAAA$01$29$00012" descr="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rNCsUFnSNFzoYzjsPb2b8rvLqAr50TegcEfcK79zQ8gFQc0A06qjua8C9tb3H4sZmii1XzyYE1ztLmYa1CXHn1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pJ+eNgb8uRADJ+LsA6tABsF5w1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AAA$01$29$00012" o:spid="_x0000_s1026" o:spt="1" alt="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rNCsUFnSNFzoYzjsPb2b8rvLqAr50TegcEfcK79zQ8gFQc0A06qjua8C9tb3H4sZmii1XzyYE1ztLmYa1CXHn1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pJ+eNgb8uRADJ+LsA6tABsF5w1A" style="position:absolute;left:0pt;margin-left:-88.8pt;margin-top:-70.5pt;height:5pt;width:5pt;visibility:hidden;z-index:252246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4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8" name="KGD_5F6FEAAA$01$29$00011" descr="nwkOiId/bBbOAe61rgYT4vXM3UaFFF0tl2W9B2ekj1Z7kYnHXrUHbs1gN35c90qvOkzari7eV22VWhIXnioIXR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C8aGuxnCyB1LvWCNehlflo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AAA$01$29$00011" o:spid="_x0000_s1026" o:spt="1" alt="nwkOiId/bBbOAe61rgYT4vXM3UaFFF0tl2W9B2ekj1Z7kYnHXrUHbs1gN35c90qvOkzari7eV22VWhIXnioIXR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C8aGuxnCyB1LvWCNehlflo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style="position:absolute;left:0pt;margin-left:-88.8pt;margin-top:-70.5pt;height:5pt;width:5pt;visibility:hidden;z-index:252244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3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7" name="KGD_KG_Seal_1572" descr="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2" o:spid="_x0000_s1026" o:spt="1" alt="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style="position:absolute;left:0pt;margin-left:-88.8pt;margin-top:-70.5pt;height:5pt;width:5pt;visibility:hidden;z-index:252243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yN8qY2QAAAA8BAAAPAAAA&#10;AAAAAAEAIAAAACIAAABkcnMvZG93bnJldi54bWxQSwECFAAUAAAACACHTuJAUGgGzWoDAADbCQAA&#10;DgAAAAAAAAABACAAAAAoAQAAZHJzL2Uyb0RvYy54bWxQSwUGAAAAAAYABgBZAQAAB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6" name="KGD_KG_Seal_1571" descr="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1" o:spid="_x0000_s1026" o:spt="1" alt="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style="position:absolute;left:0pt;margin-left:-88.8pt;margin-top:-70.5pt;height:5pt;width:5pt;visibility:hidden;z-index:252242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I3ypjZAAAADwEAAA8AAAAAAAAAAQAgAAAAIgAAAGRycy9kb3ducmV2LnhtbFBL&#10;AQIUABQAAAAIAIdO4kCndn12TAUAAOMQAAAOAAAAAAAAAAEAIAAAACgBAABkcnMvZTJvRG9jLnht&#10;bFBLBQYAAAAABgAGAFkBAADm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1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5" name="KGD_KG_Seal_1570" descr="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0" o:spid="_x0000_s1026" o:spt="1" alt="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style="position:absolute;left:0pt;margin-left:-88.8pt;margin-top:-70.5pt;height:5pt;width:5pt;visibility:hidden;z-index:252241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BdlA4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4" name="KGD_KG_Seal_1569" descr="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9" o:spid="_x0000_s1026" o:spt="1" alt="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style="position:absolute;left:0pt;margin-left:-88.8pt;margin-top:-70.5pt;height:5pt;width:5pt;visibility:hidden;z-index:252240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N8qY2QAAAA8BAAAPAAAAAAAAAAEAIAAAACIAAABkcnMv&#10;ZG93bnJldi54bWxQSwECFAAUAAAACACHTuJAbR2fSJIFAADjEAAADgAAAAAAAAABACAAAAAoAQAA&#10;ZHJzL2Uyb0RvYy54bWxQSwUGAAAAAAYABgBZAQAAL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9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3" name="KGD_KG_Seal_1568" descr="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8" o:spid="_x0000_s1026" o:spt="1" alt="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style="position:absolute;left:0pt;margin-left:-88.8pt;margin-top:-70.5pt;height:5pt;width:5pt;visibility:hidden;z-index:252239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I3ypjZAAAADwEAAA8AAAAAAAAAAQAgAAAAIgAAAGRycy9kb3ducmV2LnhtbFBLAQIUABQAAAAI&#10;AIdO4kDRhC7ftQUAAOMQAAAOAAAAAAAAAAEAIAAAACgBAABkcnMvZTJvRG9jLnhtbFBLBQYAAAAA&#10;BgAGAFkBAABP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2" name="KGD_KG_Seal_1567" descr="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7" o:spid="_x0000_s1026" o:spt="1" alt="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style="position:absolute;left:0pt;margin-left:-88.8pt;margin-top:-70.5pt;height:5pt;width:5pt;visibility:hidden;z-index:252238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yN8qY2QAA&#10;AA8BAAAPAAAAAAAAAAEAIAAAACIAAABkcnMvZG93bnJldi54bWxQSwECFAAUAAAACACHTuJAUYv3&#10;t+YFAADjEAAADgAAAAAAAAABACAAAAAoAQAAZHJzL2Uyb0RvYy54bWxQSwUGAAAAAAYABgBZAQAA&#10;g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7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1" name="KGD_KG_Seal_1566" descr="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6" o:spid="_x0000_s1026" o:spt="1" alt="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style="position:absolute;left:0pt;margin-left:-88.8pt;margin-top:-70.5pt;height:5pt;width:5pt;visibility:hidden;z-index:252237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I3ypjZAAAADwEAAA8AAAAA&#10;AAAAAQAgAAAAIgAAAGRycy9kb3ducmV2LnhtbFBLAQIUABQAAAAIAIdO4kBPmMkx3AUAAOMQAAAO&#10;AAAAAAAAAAEAIAAAACgBAABkcnMvZTJvRG9jLnhtbFBLBQYAAAAABgAGAFkBAAB2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6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0" name="KGD_KG_Seal_1565" descr="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5" o:spid="_x0000_s1026" o:spt="1" alt="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style="position:absolute;left:0pt;margin-left:-88.8pt;margin-top:-70.5pt;height:5pt;width:5pt;visibility:hidden;z-index:252236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PI3ypjZAAAADwEAAA8AAAAAAAAAAQAgAAAAIgAAAGRycy9kb3ducmV2Lnht&#10;bFBLAQIUABQAAAAIAIdO4kB+FxHcMwYAAOMQAAAOAAAAAAAAAAEAIAAAACgBAABkcnMvZTJvRG9j&#10;LnhtbFBLBQYAAAAABgAGAFkBAADN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5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9" name="KGD_KG_Seal_1564" descr="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4" o:spid="_x0000_s1026" o:spt="1" alt="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style="position:absolute;left:0pt;margin-left:-88.8pt;margin-top:-70.5pt;height:5pt;width:5pt;visibility:hidden;z-index:252235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N8qY2QAAAA8BAAAPAAAAAAAAAAEAIAAAACIAAABkcnMvZG93bnJldi54bWxQSwEC&#10;FAAUAAAACACHTuJAg/mArWcGAADjEAAADgAAAAAAAAABACAAAAAoAQAAZHJzL2Uyb0RvYy54bWxQ&#10;SwUGAAAAAAYABgBZAQA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4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8" name="KGD_KG_Seal_1563" descr="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3" o:spid="_x0000_s1026" o:spt="1" alt="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style="position:absolute;left:0pt;margin-left:-88.8pt;margin-top:-70.5pt;height:5pt;width:5pt;visibility:hidden;z-index:252234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8jfKmNkAAAAPAQAADwAA&#10;AAAAAAABACAAAAAiAAAAZHJzL2Rvd25yZXYueG1sUEsBAhQAFAAAAAgAh07iQH6QMEJQBgAA4xAA&#10;AA4AAAAAAAAAAQAgAAAAKAEAAGRycy9lMm9Eb2MueG1sUEsFBgAAAAAGAAYAWQEAAO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7" name="KGD_KG_Seal_1562" descr="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2" o:spid="_x0000_s1026" o:spt="1" alt="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style="position:absolute;left:0pt;margin-left:-88.8pt;margin-top:-70.5pt;height:5pt;width:5pt;visibility:hidden;z-index:252233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8jfKmNkAAAAPAQAADwAAAAAAAAABACAAAAAiAAAAZHJzL2Rv&#10;d25yZXYueG1sUEsBAhQAFAAAAAgAh07iQCdPMAE7BgAA4xAAAA4AAAAAAAAAAQAgAAAAKAEAAGRy&#10;cy9lMm9Eb2MueG1sUEsFBgAAAAAGAAYAWQEAAN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2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6" name="KGD_KG_Seal_1561" descr="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1" o:spid="_x0000_s1026" o:spt="1" alt="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style="position:absolute;left:0pt;margin-left:-88.8pt;margin-top:-70.5pt;height:5pt;width:5pt;visibility:hidden;z-index:252232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1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5" name="KGD_KG_Seal_1560" descr="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0" o:spid="_x0000_s1026" o:spt="1" alt="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style="position:absolute;left:0pt;margin-left:-88.8pt;margin-top:-70.5pt;height:5pt;width:5pt;visibility:hidden;z-index:252231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6EdVbCBgAA4x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0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4" name="KGD_KG_Seal_1559" descr="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9" o:spid="_x0000_s1026" o:spt="1" alt="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style="position:absolute;left:0pt;margin-left:-88.8pt;margin-top:-70.5pt;height:5pt;width:5pt;visibility:hidden;z-index:252230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I3ypjZAAAADwEAAA8AAAAAAAAAAQAgAAAAIgAAAGRycy9kb3ducmV2LnhtbFBLAQIUABQAAAAI&#10;AIdO4kBXaT8ICwcAAOMQAAAOAAAAAAAAAAEAIAAAACgBAABkcnMvZTJvRG9jLnhtbFBLBQYAAAAA&#10;BgAGAFkBAAC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3" name="KGD_KG_Seal_1558" descr="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8" o:spid="_x0000_s1026" o:spt="1" alt="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style="position:absolute;left:0pt;margin-left:-88.8pt;margin-top:-70.5pt;height:5pt;width:5pt;visibility:hidden;z-index:252229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O7b2m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8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2" name="KGD_KG_Seal_1557" descr="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7" o:spid="_x0000_s1026" o:spt="1" alt="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style="position:absolute;left:0pt;margin-left:-88.8pt;margin-top:-70.5pt;height:5pt;width:5pt;visibility:hidden;z-index:252228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v&#10;vdCb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1" name="KGD_KG_Seal_1556" descr="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6" o:spid="_x0000_s1026" o:spt="1" alt="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style="position:absolute;left:0pt;margin-left:-88.8pt;margin-top:-70.5pt;height:5pt;width:5pt;visibility:hidden;z-index:252227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8jfKmNkAAAAPAQAADwAA&#10;AAAAAAABACAAAAAiAAAAZHJzL2Rvd25yZXYueG1sUEsBAhQAFAAAAAgAh07iQLo2/B77BgAA4xAA&#10;AA4AAAAAAAAAAQAgAAAAKAEAAGRycy9lMm9Eb2MueG1sUEsFBgAAAAAGAAYAWQEAAJ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6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0" name="KGD_KG_Seal_1555" descr="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5" o:spid="_x0000_s1026" o:spt="1" alt="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style="position:absolute;left:0pt;margin-left:-88.8pt;margin-top:-70.5pt;height:5pt;width:5pt;visibility:hidden;z-index:252226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PI3ypjZAAAADwEAAA8AAAAA&#10;AAAAAQAgAAAAIgAAAGRycy9kb3ducmV2LnhtbFBLAQIUABQAAAAIAIdO4kCbFSYi+QYAAOMQAAAO&#10;AAAAAAAAAAEAIAAAACgBAABkcnMvZTJvRG9jLnhtbFBLBQYAAAAABgAGAFkBAAC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9" name="KGD_KG_Seal_1554" descr="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4" o:spid="_x0000_s1026" o:spt="1" alt="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style="position:absolute;left:0pt;margin-left:-88.8pt;margin-top:-70.5pt;height:5pt;width:5pt;visibility:hidden;z-index:252225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bzR9hy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4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8" name="KGD_KG_Seal_1553" descr="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3" o:spid="_x0000_s1026" o:spt="1" alt="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style="position:absolute;left:0pt;margin-left:-88.8pt;margin-top:-70.5pt;height:5pt;width:5pt;visibility:hidden;z-index:252224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AuaPvsIwcAAOM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3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7" name="KGD_KG_Seal_1552" descr="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2" o:spid="_x0000_s1026" o:spt="1" alt="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style="position:absolute;left:0pt;margin-left:-88.8pt;margin-top:-70.5pt;height:5pt;width:5pt;visibility:hidden;z-index:252223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8jfKmNkAAAAPAQAADwAAAAAA&#10;AAABACAAAAAiAAAAZHJzL2Rvd25yZXYueG1sUEsBAhQAFAAAAAgAh07iQFNEB+D4BgAA4xAAAA4A&#10;AAAAAAAAAQAgAAAAKAEAAGRycy9lMm9Eb2MueG1sUEsFBgAAAAAGAAYAWQEAAJ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2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6" name="KGD_KG_Seal_1551" descr="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1" o:spid="_x0000_s1026" o:spt="1" alt="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style="position:absolute;left:0pt;margin-left:-88.8pt;margin-top:-70.5pt;height:5pt;width:5pt;visibility:hidden;z-index:252222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PI3ypjZAAAADwEAAA8AAAAAAAAA&#10;AQAgAAAAIgAAAGRycy9kb3ducmV2LnhtbFBLAQIUABQAAAAIAIdO4kDa1HqULwcAAOMQAAAOAAAA&#10;AAAAAAEAIAAAACgBAABkcnMvZTJvRG9jLnhtbFBLBQYAAAAABgAGAFkBAADJ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1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5" name="KGD_KG_Seal_1550" descr="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0" o:spid="_x0000_s1026" o:spt="1" alt="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style="position:absolute;left:0pt;margin-left:-88.8pt;margin-top:-70.5pt;height:5pt;width:5pt;visibility:hidden;z-index:252221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SPo/W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4" name="KGD_KG_Seal_1549" descr="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9" o:spid="_x0000_s1026" o:spt="1" alt="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style="position:absolute;left:0pt;margin-left:-88.8pt;margin-top:-70.5pt;height:5pt;width:5pt;visibility:hidden;z-index:252220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St+5Rt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9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3" name="KGD_KG_Seal_1548" descr="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8" o:spid="_x0000_s1026" o:spt="1" alt="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style="position:absolute;left:0pt;margin-left:-88.8pt;margin-top:-70.5pt;height:5pt;width:5pt;visibility:hidden;z-index:252219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I3ypjZAAAADwEAAA8AAAAAAAAAAQAgAAAAIgAAAGRycy9kb3du&#10;cmV2LnhtbFBLAQIUABQAAAAIAIdO4kC8bY4yqwYAAOMQAAAOAAAAAAAAAAEAIAAAACgBAABkcnMv&#10;ZTJvRG9jLnhtbFBLBQYAAAAABgAGAFkBAABF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8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2" name="KGD_KG_Seal_1547" descr="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7" o:spid="_x0000_s1026" o:spt="1" alt="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style="position:absolute;left:0pt;margin-left:-88.8pt;margin-top:-70.5pt;height:5pt;width:5pt;visibility:hidden;z-index:252218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7O45k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7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1" name="KGD_KG_Seal_1546" descr="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6" o:spid="_x0000_s1026" o:spt="1" alt="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style="position:absolute;left:0pt;margin-left:-88.8pt;margin-top:-70.5pt;height:5pt;width:5pt;visibility:hidden;z-index:252217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yN8qY2QAAAA8BAAAPAAAAAAAAAAEAIAAAACIA&#10;AABkcnMvZG93bnJldi54bWxQSwECFAAUAAAACACHTuJAEfPJGLUGAADjEAAADgAAAAAAAAABACAA&#10;AAAoAQAAZHJzL2Uyb0RvYy54bWxQSwUGAAAAAAYABgBZAQAAT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0" name="KGD_KG_Seal_1545" descr="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5" o:spid="_x0000_s1026" o:spt="1" alt="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style="position:absolute;left:0pt;margin-left:-88.8pt;margin-top:-70.5pt;height:5pt;width:5pt;visibility:hidden;z-index:252216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cyRBZ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5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9" name="KGD_KG_Seal_1544" descr="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4" o:spid="_x0000_s1026" o:spt="1" alt="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style="position:absolute;left:0pt;margin-left:-88.8pt;margin-top:-70.5pt;height:5pt;width:5pt;visibility:hidden;z-index:252215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8jfKmNkAAAAPAQAADwAAAAAAAAABACAAAAAiAAAAZHJzL2Rvd25yZXYueG1sUEsBAhQAFAAA&#10;AAgAh07iQDw3ueUNBwAA4xAAAA4AAAAAAAAAAQAgAAAAKAEAAGRycy9lMm9Eb2MueG1sUEsFBgAA&#10;AAAGAAYAWQEAAK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8" name="KGD_KG_Seal_1543" descr="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3" o:spid="_x0000_s1026" o:spt="1" alt="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style="position:absolute;left:0pt;margin-left:-88.8pt;margin-top:-70.5pt;height:5pt;width:5pt;visibility:hidden;z-index:252214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Ou4SIN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3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7" name="KGD_KG_Seal_1542" descr="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2" o:spid="_x0000_s1026" o:spt="1" alt="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style="position:absolute;left:0pt;margin-left:-88.8pt;margin-top:-70.5pt;height:5pt;width:5pt;visibility:hidden;z-index:252213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rCP7U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6" name="KGD_KG_Seal_1541" descr="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1" o:spid="_x0000_s1026" o:spt="1" alt="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style="position:absolute;left:0pt;margin-left:-88.8pt;margin-top:-70.5pt;height:5pt;width:5pt;visibility:hidden;z-index:252212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sVA&#10;GDwHAADj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1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5" name="KGD_KG_Seal_1540" descr="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0" o:spid="_x0000_s1026" o:spt="1" alt="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style="position:absolute;left:0pt;margin-left:-88.8pt;margin-top:-70.5pt;height:5pt;width:5pt;visibility:hidden;z-index:252211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PI3ypjZAAAADwEAAA8AAAAAAAAAAQAgAAAAIgAAAGRycy9kb3ducmV2LnhtbFBL&#10;AQIUABQAAAAIAIdO4kB+v7N8TQcAAOMQAAAOAAAAAAAAAAEAIAAAACgBAABkcnMvZTJvRG9jLnht&#10;bFBLBQYAAAAABgAGAFkBAADn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0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4" name="KGD_KG_Seal_1539" descr="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9" o:spid="_x0000_s1026" o:spt="1" alt="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style="position:absolute;left:0pt;margin-left:-88.8pt;margin-top:-70.5pt;height:5pt;width:5pt;visibility:hidden;z-index:252210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BF4NKhGgcAAOM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9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3" name="KGD_KG_Seal_1538" descr="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8" o:spid="_x0000_s1026" o:spt="1" alt="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style="position:absolute;left:0pt;margin-left:-88.8pt;margin-top:-70.5pt;height:5pt;width:5pt;visibility:hidden;z-index:252209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srhk&#10;xw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8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2" name="KGD_KG_Seal_1537" descr="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7" o:spid="_x0000_s1026" o:spt="1" alt="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style="position:absolute;left:0pt;margin-left:-88.8pt;margin-top:-70.5pt;height:5pt;width:5pt;visibility:hidden;z-index:252208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8B5680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1" name="KGD_KG_Seal_1536" descr="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6" o:spid="_x0000_s1026" o:spt="1" alt="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style="position:absolute;left:0pt;margin-left:-88.8pt;margin-top:-70.5pt;height:5pt;width:5pt;visibility:hidden;z-index:252207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PI3ypjZAAAADwEAAA8AAAAA&#10;AAAAAQAgAAAAIgAAAGRycy9kb3ducmV2LnhtbFBLAQIUABQAAAAIAIdO4kCVkkRepAcAAOMQAAAO&#10;AAAAAAAAAAEAIAAAACgBAABkcnMvZTJvRG9jLnhtbFBLBQYAAAAABgAGAFkB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6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0" name="KGD_KG_Seal_1535" descr="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5" o:spid="_x0000_s1026" o:spt="1" alt="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style="position:absolute;left:0pt;margin-left:-88.8pt;margin-top:-70.5pt;height:5pt;width:5pt;visibility:hidden;z-index:252206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PFc5MaaBwAA4x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5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9" name="KGD_KG_Seal_1534" descr="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4" o:spid="_x0000_s1026" o:spt="1" alt="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style="position:absolute;left:0pt;margin-left:-88.8pt;margin-top:-70.5pt;height:5pt;width:5pt;visibility:hidden;z-index:252205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yyezzFoHAADj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4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8" name="KGD_KG_Seal_1533" descr="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3" o:spid="_x0000_s1026" o:spt="1" alt="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style="position:absolute;left:0pt;margin-left:-88.8pt;margin-top:-70.5pt;height:5pt;width:5pt;visibility:hidden;z-index:252204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DyN8qY2QAAAA8B&#10;AAAPAAAAAAAAAAEAIAAAACIAAABkcnMvZG93bnJldi54bWxQSwECFAAUAAAACACHTuJACsRokjkH&#10;AADjEAAADgAAAAAAAAABACAAAAAoAQAAZHJzL2Uyb0RvYy54bWxQSwUGAAAAAAYABgBZAQAA0w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7" name="KGD_KG_Seal_1532" descr="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2" o:spid="_x0000_s1026" o:spt="1" alt="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style="position:absolute;left:0pt;margin-left:-88.8pt;margin-top:-70.5pt;height:5pt;width:5pt;visibility:hidden;z-index:252203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u2pCXT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1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6" name="KGD_KG_Seal_1531" descr="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1" o:spid="_x0000_s1026" o:spt="1" alt="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style="position:absolute;left:0pt;margin-left:-88.8pt;margin-top:-70.5pt;height:5pt;width:5pt;visibility:hidden;z-index:252201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YZUvGD8HAADj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5" name="KGD_KG_Seal_1530" descr="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0" o:spid="_x0000_s1026" o:spt="1" alt="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style="position:absolute;left:0pt;margin-left:-88.8pt;margin-top:-70.5pt;height:5pt;width:5pt;visibility:hidden;z-index:252200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PI3ypjZAAAADwEAAA8AAAAA&#10;AAAAAQAgAAAAIgAAAGRycy9kb3ducmV2LnhtbFBLAQIUABQAAAAIAIdO4kDa6JpCMgcAAOMQAAAO&#10;AAAAAAAAAAEAIAAAACgBAABkcnMvZTJvRG9jLnhtbFBLBQYAAAAABgAGAFkBAAD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9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4" name="KGD_KG_Seal_152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style="position:absolute;left:0pt;margin-left:-88.8pt;margin-top:-70.5pt;height:5pt;width:5pt;visibility:hidden;z-index:252199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DyN8qY2QAAAA8B&#10;AAAPAAAAAAAAAAEAIAAAACIAAABkcnMvZG93bnJldi54bWxQSwECFAAUAAAACACHTuJAFjRE2o4G&#10;AADjEAAADgAAAAAAAAABACAAAAAoAQAAZHJzL2Uyb0RvYy54bWxQSwUGAAAAAAYABgBZAQAAKA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3" name="KGD_KG_Seal_152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style="position:absolute;left:0pt;margin-left:-88.8pt;margin-top:-70.5pt;height:5pt;width:5pt;visibility:hidden;z-index:252198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DyN8qY2QAAAA8BAAAPAAAAAAAAAAEAIAAAACIAAABkcnMvZG93&#10;bnJldi54bWxQSwECFAAUAAAACACHTuJAazPHiXMGAADjEAAADgAAAAAAAAABACAAAAAoAQAAZHJz&#10;L2Uyb0RvYy54bWxQSwUGAAAAAAYABgBZAQAAD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7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2" name="KGD_KG_Seal_152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style="position:absolute;left:0pt;margin-left:-88.8pt;margin-top:-70.5pt;height:5pt;width:5pt;visibility:hidden;z-index:252197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jfKmNkAAAAPAQAADwAAAAAAAAABACAAAAAiAAAAZHJzL2Rvd25yZXYueG1sUEsBAhQAFAAA&#10;AAgAh07iQBiQYQybBgAA4xAAAA4AAAAAAAAAAQAgAAAAKAEAAGRycy9lMm9Eb2MueG1sUEsFBgAA&#10;AAAGAAYAWQEAAD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6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1" name="KGD_KG_Seal_152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style="position:absolute;left:0pt;margin-left:-88.8pt;margin-top:-70.5pt;height:5pt;width:5pt;visibility:hidden;z-index:252196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8jfKmNkAAAAPAQAADwAAAAAAAAABACAAAAAiAAAAZHJz&#10;L2Rvd25yZXYueG1sUEsBAhQAFAAAAAgAh07iQKlmlOo+BgAA4xAAAA4AAAAAAAAAAQAgAAAAKAEA&#10;AGRycy9lMm9Eb2MueG1sUEsFBgAAAAAGAAYAWQEAAN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5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0" name="KGD_KG_Seal_152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style="position:absolute;left:0pt;margin-left:-88.8pt;margin-top:-70.5pt;height:5pt;width:5pt;visibility:hidden;z-index:252195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8jfKmNkAAAAPAQAADwAAAAAAAAABACAAAAAiAAAAZHJzL2Rvd25yZXYueG1s&#10;UEsBAhQAFAAAAAgAh07iQPnfVPEyBgAA4xAAAA4AAAAAAAAAAQAgAAAAKAEAAGRycy9lMm9Eb2Mu&#10;eG1sUEsFBgAAAAAGAAYAWQEAAMw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4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9" name="KGD_KG_Seal_152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style="position:absolute;left:0pt;margin-left:-88.8pt;margin-top:-70.5pt;height:5pt;width:5pt;visibility:hidden;z-index:252194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PI3ypjZAAAADwEA&#10;AA8AAAAAAAAAAQAgAAAAIgAAAGRycy9kb3ducmV2LnhtbFBLAQIUABQAAAAIAIdO4kDkR356jQYA&#10;AOMQAAAOAAAAAAAAAAEAIAAAACgBAABkcnMvZTJvRG9jLnhtbFBLBQYAAAAABgAGAFkBAAAn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8" name="KGD_KG_Seal_152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style="position:absolute;left:0pt;margin-left:-88.8pt;margin-top:-70.5pt;height:5pt;width:5pt;visibility:hidden;z-index:252193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DyN8qY2QAAAA8BAAAPAAAAAAAAAAEAIAAAACIAAABkcnMvZG93bnJldi54bWxQ&#10;SwECFAAUAAAACACHTuJALhEtJ2oGAADjEAAADgAAAAAAAAABACAAAAAoAQAAZHJzL2Uyb0RvYy54&#10;bWxQSwUGAAAAAAYABgBZAQAAB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2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7" name="KGD_KG_Seal_152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style="position:absolute;left:0pt;margin-left:-88.8pt;margin-top:-70.5pt;height:5pt;width:5pt;visibility:hidden;z-index:252192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yN8qY2QAAAA8BAAAPAAAAAAAAAAEAIAAAACIAAABkcnMvZG93bnJl&#10;di54bWxQSwECFAAUAAAACACHTuJACSd3/KkGAADjEAAADgAAAAAAAAABACAAAAAoAQAAZHJzL2Uy&#10;b0RvYy54bWxQSwUGAAAAAAYABgBZAQAAQ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1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6" name="KGD_KG_Seal_1521"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style="position:absolute;left:0pt;margin-left:-88.8pt;margin-top:-70.5pt;height:5pt;width:5pt;visibility:hidden;z-index:252191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I3ypjZAAAADwEA&#10;AA8AAAAAAAAAAQAgAAAAIgAAAGRycy9kb3ducmV2LnhtbFBLAQIUABQAAAAIAIdO4kD3SgqTxgYA&#10;AOMQAAAOAAAAAAAAAAEAIAAAACgBAABkcnMvZTJvRG9jLnhtbFBLBQYAAAAABgAGAFkBAABg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0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5" name="KGD_KG_Seal_1520"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0"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style="position:absolute;left:0pt;margin-left:-88.8pt;margin-top:-70.5pt;height:5pt;width:5pt;visibility:hidden;z-index:252190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8jfKmNkAAAAPAQAADwAAAAAAAAABACAAAAAiAAAAZHJzL2Rv&#10;d25yZXYueG1sUEsBAhQAFAAAAAgAh07iQL3L0AGtBgAA4xAAAA4AAAAAAAAAAQAgAAAAKAEAAGRy&#10;cy9lMm9Eb2MueG1sUEsFBgAAAAAGAAYAWQEAAE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4" name="KGD_KG_Seal_1519"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9"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style="position:absolute;left:0pt;margin-left:-88.8pt;margin-top:-70.5pt;height:5pt;width:5pt;visibility:hidden;z-index:252189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8jfKmNkAAAAP&#10;AQAADwAAAAAAAAABACAAAAAiAAAAZHJzL2Rvd25yZXYueG1sUEsBAhQAFAAAAAgAh07iQE0yOUjI&#10;BgAA4xAAAA4AAAAAAAAAAQAgAAAAKAEAAGRycy9lMm9Eb2MueG1sUEsFBgAAAAAGAAYAWQEAAGI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8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3" name="KGD_KG_Seal_1518"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style="position:absolute;left:0pt;margin-left:-88.8pt;margin-top:-70.5pt;height:5pt;width:5pt;visibility:hidden;z-index:252188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2bixHg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2" name="KGD_KG_Seal_151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style="position:absolute;left:0pt;margin-left:-88.8pt;margin-top:-70.5pt;height:5pt;width:5pt;visibility:hidden;z-index:252187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yN8qY2QAAAA8BAAAPAAAAAAAAAAEAIAAAACIAAABkcnMv&#10;ZG93bnJldi54bWxQSwECFAAUAAAACACHTuJApkBceOgGAADjEAAADgAAAAAAAAABACAAAAAoAQAA&#10;ZHJzL2Uyb0RvYy54bWxQSwUGAAAAAAYABgBZAQAAg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6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1" name="KGD_KG_Seal_151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style="position:absolute;left:0pt;margin-left:-88.8pt;margin-top:-70.5pt;height:5pt;width:5pt;visibility:hidden;z-index:252186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PI3ypjZAAAADwEAAA8A&#10;AAAAAAAAAQAgAAAAIgAAAGRycy9kb3ducmV2LnhtbFBLAQIUABQAAAAIAIdO4kDVjUiowwYAAOMQ&#10;AAAOAAAAAAAAAAEAIAAAACgBAABkcnMvZTJvRG9jLnhtbFBLBQYAAAAABgAGAFkBAAB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0" name="KGD_KG_Seal_151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style="position:absolute;left:0pt;margin-left:-88.8pt;margin-top:-70.5pt;height:5pt;width:5pt;visibility:hidden;z-index:252185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8jfKmNkAAAAPAQAADwAAAAAAAAABACAAAAAiAAAAZHJzL2Rvd25yZXYueG1sUEsB&#10;AhQAFAAAAAgAh07iQMVDsRLaBgAA4xAAAA4AAAAAAAAAAQAgAAAAKAEAAGRycy9lMm9Eb2MueG1s&#10;UEsFBgAAAAAGAAYAWQEAAHQ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4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9" name="KGD_KG_Seal_151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style="position:absolute;left:0pt;margin-left:-88.8pt;margin-top:-70.5pt;height:5pt;width:5pt;visibility:hidden;z-index:252184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8jfKmNkAAAAP&#10;AQAADwAAAAAAAAABACAAAAAiAAAAZHJzL2Rvd25yZXYueG1sUEsBAhQAFAAAAAgAh07iQIrF384B&#10;BwAA4xAAAA4AAAAAAAAAAQAgAAAAKAEAAGRycy9lMm9Eb2MueG1sUEsFBgAAAAAGAAYAWQEAAJs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3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8" name="KGD_KG_Seal_151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style="position:absolute;left:0pt;margin-left:-88.8pt;margin-top:-70.5pt;height:5pt;width:5pt;visibility:hidden;z-index:252183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CaeIGbsBgAA4x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2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7" name="KGD_KG_Seal_151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style="position:absolute;left:0pt;margin-left:-88.8pt;margin-top:-70.5pt;height:5pt;width:5pt;visibility:hidden;z-index:252182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8jfKmNkAAAAPAQAADwAAAAAAAAABACAAAAAiAAAAZHJzL2Rv&#10;d25yZXYueG1sUEsBAhQAFAAAAAgAh07iQAz7HXvmBgAA4xAAAA4AAAAAAAAAAQAgAAAAKAEAAGRy&#10;cy9lMm9Eb2MueG1sUEsFBgAAAAAGAAYAWQEAAI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1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6" name="KGD_KG_Seal_151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style="position:absolute;left:0pt;margin-left:-88.8pt;margin-top:-70.5pt;height:5pt;width:5pt;visibility:hidden;z-index:252181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CJrFLu/BgAA4x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5" name="KGD_KG_Seal_151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style="position:absolute;left:0pt;margin-left:-88.8pt;margin-top:-70.5pt;height:5pt;width:5pt;visibility:hidden;z-index:252180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s7CqcHYGAADj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9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4" name="KGD_KG_Seal_150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style="position:absolute;left:0pt;margin-left:-88.8pt;margin-top:-70.5pt;height:5pt;width:5pt;visibility:hidden;z-index:252179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I4Ye6u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8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3" name="KGD_KG_Seal_150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style="position:absolute;left:0pt;margin-left:-88.8pt;margin-top:-70.5pt;height:5pt;width:5pt;visibility:hidden;z-index:252178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PI3ypjZAAAADwEAAA8AAAAAAAAAAQAgAAAAIgAA&#10;AGRycy9kb3ducmV2LnhtbFBLAQIUABQAAAAIAIdO4kA2ZYuGtAYAAOMQAAAOAAAAAAAAAAEAIAAA&#10;ACgBAABkcnMvZTJvRG9jLnhtbFBLBQYAAAAABgAGAFkBAABO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7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2" name="KGD_KG_Seal_150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style="position:absolute;left:0pt;margin-left:-88.8pt;margin-top:-70.5pt;height:5pt;width:5pt;visibility:hidden;z-index:252177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8jfKmNkAAAAPAQAADwAAAAAAAAABACAAAAAiAAAAZHJzL2Rvd25yZXYueG1sUEsBAhQAFAAAAAgA&#10;h07iQE0tE+qYBgAA4xAAAA4AAAAAAAAAAQAgAAAAKAEAAGRycy9lMm9Eb2MueG1sUEsFBgAAAAAG&#10;AAYAWQEAAD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1" name="KGD_KG_Seal_1506" descr="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6" o:spid="_x0000_s1026" o:spt="1" alt="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style="position:absolute;left:0pt;margin-left:-88.8pt;margin-top:-70.5pt;height:5pt;width:5pt;visibility:hidden;z-index:252176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DyN8qY2QAA&#10;AA8BAAAPAAAAAAAAAAEAIAAAACIAAABkcnMvZG93bnJldi54bWxQSwECFAAUAAAACACHTuJAbDsV&#10;UcoGAADjEAAADgAAAAAAAAABACAAAAAoAQAAZHJzL2Uyb0RvYy54bWxQSwUGAAAAAAYABgBZAQAA&#10;Z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5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0" name="KGD_KG_Seal_1505" descr="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5" o:spid="_x0000_s1026" o:spt="1" alt="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style="position:absolute;left:0pt;margin-left:-88.8pt;margin-top:-70.5pt;height:5pt;width:5pt;visibility:hidden;z-index:252175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PByepfyBgAA4x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9" name="KGD_KG_Seal_1504" descr="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4" o:spid="_x0000_s1026" o:spt="1" alt="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style="position:absolute;left:0pt;margin-left:-88.8pt;margin-top:-70.5pt;height:5pt;width:5pt;visibility:hidden;z-index:252174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DX&#10;CyuG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3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8" name="KGD_KG_Seal_1503" descr="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3" o:spid="_x0000_s1026" o:spt="1" alt="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style="position:absolute;left:0pt;margin-left:-88.8pt;margin-top:-70.5pt;height:5pt;width:5pt;visibility:hidden;z-index:252173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KsQ&#10;60X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7" name="KGD_KG_Seal_1502" descr="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2" o:spid="_x0000_s1026" o:spt="1" alt="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style="position:absolute;left:0pt;margin-left:-88.8pt;margin-top:-70.5pt;height:5pt;width:5pt;visibility:hidden;z-index:252172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Ztiv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1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6" name="KGD_KG_Seal_1501" descr="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1" o:spid="_x0000_s1026" o:spt="1" alt="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style="position:absolute;left:0pt;margin-left:-88.8pt;margin-top:-70.5pt;height:5pt;width:5pt;visibility:hidden;z-index:252171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LbvCFu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0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5" name="KGD_KG_Seal_1500" descr="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0" o:spid="_x0000_s1026" o:spt="1" alt="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style="position:absolute;left:0pt;margin-left:-88.8pt;margin-top:-70.5pt;height:5pt;width:5pt;visibility:hidden;z-index:252170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mu3&#10;nA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9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4" name="KGD_KG_Seal_1499" descr="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9" o:spid="_x0000_s1026" o:spt="1" alt="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style="position:absolute;left:0pt;margin-left:-88.8pt;margin-top:-70.5pt;height:5pt;width:5pt;visibility:hidden;z-index:252169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8jfKmNkAAAAPAQAA&#10;DwAAAAAAAAABACAAAAAiAAAAZHJzL2Rvd25yZXYueG1sUEsBAhQAFAAAAAgAh07iQL+KjQpwBwAA&#10;4xAAAA4AAAAAAAAAAQAgAAAAKAEAAGRycy9lMm9Eb2MueG1sUEsFBgAAAAAGAAYAWQEAAAo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8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3" name="KGD_KG_Seal_1498" descr="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8" o:spid="_x0000_s1026" o:spt="1" alt="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style="position:absolute;left:0pt;margin-left:-88.8pt;margin-top:-70.5pt;height:5pt;width:5pt;visibility:hidden;z-index:252168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2" name="KGD_KG_Seal_1497" descr="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7" o:spid="_x0000_s1026" o:spt="1" alt="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style="position:absolute;left:0pt;margin-left:-88.8pt;margin-top:-70.5pt;height:5pt;width:5pt;visibility:hidden;z-index:252167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DyN8qY2QAAAA8BAAAPAAAAAAAAAAEAIAAAACIAAABkcnMvZG93bnJldi54&#10;bWxQSwECFAAUAAAACACHTuJAMmd4IYoHAADjEAAADgAAAAAAAAABACAAAAAoAQAAZHJzL2Uyb0Rv&#10;Yy54bWxQSwUGAAAAAAYABgBZAQAAJ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6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1" name="KGD_KG_Seal_1496" descr="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6" o:spid="_x0000_s1026" o:spt="1" alt="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style="position:absolute;left:0pt;margin-left:-88.8pt;margin-top:-70.5pt;height:5pt;width:5pt;visibility:hidden;z-index:252166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HB2cJr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5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0" name="KGD_KG_Seal_1495" descr="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5" o:spid="_x0000_s1026" o:spt="1" alt="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style="position:absolute;left:0pt;margin-left:-88.8pt;margin-top:-70.5pt;height:5pt;width:5pt;visibility:hidden;z-index:252165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ALkLY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4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9" name="KGD_KG_Seal_1494" descr="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4" o:spid="_x0000_s1026" o:spt="1" alt="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style="position:absolute;left:0pt;margin-left:-88.8pt;margin-top:-70.5pt;height:5pt;width:5pt;visibility:hidden;z-index:252164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KGP14K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8" name="KGD_KG_Seal_1493" descr="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3" o:spid="_x0000_s1026" o:spt="1" alt="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style="position:absolute;left:0pt;margin-left:-88.8pt;margin-top:-70.5pt;height:5pt;width:5pt;visibility:hidden;z-index:252163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WXu6Nq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2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7" name="KGD_KG_Seal_1492" descr="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2" o:spid="_x0000_s1026" o:spt="1" alt="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style="position:absolute;left:0pt;margin-left:-88.8pt;margin-top:-70.5pt;height:5pt;width:5pt;visibility:hidden;z-index:252162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DLFnykVgcAAOM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6" name="KGD_KG_Seal_1491" descr="/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1" o:spid="_x0000_s1026" o:spt="1" alt="/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style="position:absolute;left:0pt;margin-left:-88.8pt;margin-top:-70.5pt;height:5pt;width:5pt;visibility:hidden;z-index:252161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Av+bDZ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0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5" name="KGD_KG_Seal_1490" descr="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0" o:spid="_x0000_s1026" o:spt="1" alt="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style="position:absolute;left:0pt;margin-left:-88.8pt;margin-top:-70.5pt;height:5pt;width:5pt;visibility:hidden;z-index:252160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ONI6pO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4" name="KGD_KG_Seal_1489" descr="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9" o:spid="_x0000_s1026" o:spt="1" alt="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style="position:absolute;left:0pt;margin-left:-88.8pt;margin-top:-70.5pt;height:5pt;width:5pt;visibility:hidden;z-index:252158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PI3ypjZAAAADwEAAA8AAAAAAAAAAQAgAAAA&#10;IgAAAGRycy9kb3ducmV2LnhtbFBLAQIUABQAAAAIAIdO4kCTEg7iKQcAAOMQAAAOAAAAAAAAAAEA&#10;IAAAACgBAABkcnMvZTJvRG9jLnhtbFBLBQYAAAAABgAGAFkBAAD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7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3" name="KGD_KG_Seal_1488" descr="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8" o:spid="_x0000_s1026" o:spt="1" alt="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style="position:absolute;left:0pt;margin-left:-88.8pt;margin-top:-70.5pt;height:5pt;width:5pt;visibility:hidden;z-index:252157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DyN8qY2QAAAA8BAAAPAAAAAAAAAAEAIAAAACIAAABkcnMvZG93bnJldi54bWxQSwEC&#10;FAAUAAAACACHTuJAuszZHEsHAADjEAAADgAAAAAAAAABACAAAAAoAQAAZHJzL2Uyb0RvYy54bWxQ&#10;SwUGAAAAAAYABgBZAQAA5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6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2" name="KGD_KG_Seal_1487" descr="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7" o:spid="_x0000_s1026" o:spt="1" alt="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style="position:absolute;left:0pt;margin-left:-88.8pt;margin-top:-70.5pt;height:5pt;width:5pt;visibility:hidden;z-index:252156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8jfKmNkAAAAPAQAADwAAAAAAAAABACAAAAAiAAAAZHJz&#10;L2Rvd25yZXYueG1sUEsBAhQAFAAAAAgAh07iQBothFlbBwAA4xAAAA4AAAAAAAAAAQAgAAAAKAEA&#10;AGRycy9lMm9Eb2MueG1sUEsFBgAAAAAGAAYAWQEAAP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5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1" name="KGD_KG_Seal_1486" descr="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6" o:spid="_x0000_s1026" o:spt="1" alt="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style="position:absolute;left:0pt;margin-left:-88.8pt;margin-top:-70.5pt;height:5pt;width:5pt;visibility:hidden;z-index:252155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AEjzG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4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0" name="KGD_KG_Seal_1485" descr="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5" o:spid="_x0000_s1026" o:spt="1" alt="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style="position:absolute;left:0pt;margin-left:-88.8pt;margin-top:-70.5pt;height:5pt;width:5pt;visibility:hidden;z-index:252154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GBAdZ2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9" name="KGD_KG_Seal_1484" descr="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4" o:spid="_x0000_s1026" o:spt="1" alt="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style="position:absolute;left:0pt;margin-left:-88.8pt;margin-top:-70.5pt;height:5pt;width:5pt;visibility:hidden;z-index:252153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PI3ypjZAAAADwEAAA8AAAAAAAAAAQAgAAAAIgAA&#10;AGRycy9kb3ducmV2LnhtbFBLAQIUABQAAAAIAIdO4kA0N147QwgAAOMQAAAOAAAAAAAAAAEAIAAA&#10;ACgBAABkcnMvZTJvRG9jLnhtbFBLBQYAAAAABgAGAFkBAAD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2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8" name="KGD_KG_Seal_1483" descr="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3" o:spid="_x0000_s1026" o:spt="1" alt="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style="position:absolute;left:0pt;margin-left:-88.8pt;margin-top:-70.5pt;height:5pt;width:5pt;visibility:hidden;z-index:252152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DX4dWQ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1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7" name="KGD_KG_Seal_1482" descr="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2" o:spid="_x0000_s1026" o:spt="1" alt="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style="position:absolute;left:0pt;margin-left:-88.8pt;margin-top:-70.5pt;height:5pt;width:5pt;visibility:hidden;z-index:252151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Adpf7/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0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6" name="KGD_KG_Seal_1481" descr="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1" o:spid="_x0000_s1026" o:spt="1" alt="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style="position:absolute;left:0pt;margin-left:-88.8pt;margin-top:-70.5pt;height:5pt;width:5pt;visibility:hidden;z-index:252150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PI3ypjZAAAADwEAAA8AAAAAAAAAAQAgAAAAIgAA&#10;AGRycy9kb3ducmV2LnhtbFBLAQIUABQAAAAIAIdO4kBkLuaCfAgAAOMQAAAOAAAAAAAAAAEAIAAA&#10;ACgBAABkcnMvZTJvRG9jLnhtbFBLBQYAAAAABgAGAFkBAAA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5" name="KGD_KG_Seal_1480" descr="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0" o:spid="_x0000_s1026" o:spt="1" alt="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style="position:absolute;left:0pt;margin-left:-88.8pt;margin-top:-70.5pt;height:5pt;width:5pt;visibility:hidden;z-index:252149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8jfKmNkAAAAPAQAADwAAAAAAAAABACAAAAAiAAAA&#10;ZHJzL2Rvd25yZXYueG1sUEsBAhQAFAAAAAgAh07iQLPY+iS0CAAA4xAAAA4AAAAAAAAAAQAgAAAA&#10;KAEAAGRycy9lMm9Eb2MueG1sUEsFBgAAAAAGAAYAWQEAAE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4" name="KGD_KG_Seal_1479" descr="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9" o:spid="_x0000_s1026" o:spt="1" alt="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style="position:absolute;left:0pt;margin-left:-88.8pt;margin-top:-70.5pt;height:5pt;width:5pt;visibility:hidden;z-index:252148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CQskwY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3" name="KGD_KG_Seal_1478" descr="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8" o:spid="_x0000_s1026" o:spt="1" alt="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style="position:absolute;left:0pt;margin-left:-88.8pt;margin-top:-70.5pt;height:5pt;width:5pt;visibility:hidden;z-index:252147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H5YmQW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6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2" name="KGD_KG_Seal_1477" descr="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7" o:spid="_x0000_s1026" o:spt="1" alt="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style="position:absolute;left:0pt;margin-left:-88.8pt;margin-top:-70.5pt;height:5pt;width:5pt;visibility:hidden;z-index:252146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B+bRFr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1" name="KGD_KG_Seal_1476" descr="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6" o:spid="_x0000_s1026" o:spt="1" alt="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style="position:absolute;left:0pt;margin-left:-88.8pt;margin-top:-70.5pt;height:5pt;width:5pt;visibility:hidden;z-index:252145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DyN8qY2QAAAA8BAAAPAAAAAAAAAAEAIAAAACIAAABkcnMvZG93bnJldi54bWxQSwECFAAU&#10;AAAACACHTuJAF0B0wUgHAADjEAAADgAAAAAAAAABACAAAAAoAQAAZHJzL2Uyb0RvYy54bWxQSwUG&#10;AAAAAAYABgBZAQAA4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4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0" name="KGD_KG_Seal_1475" descr="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5" o:spid="_x0000_s1026" o:spt="1" alt="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style="position:absolute;left:0pt;margin-left:-88.8pt;margin-top:-70.5pt;height:5pt;width:5pt;visibility:hidden;z-index:252144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taUuf&#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3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9" name="KGD_KG_Seal_1474" descr="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4" o:spid="_x0000_s1026" o:spt="1" alt="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style="position:absolute;left:0pt;margin-left:-88.8pt;margin-top:-70.5pt;height:5pt;width:5pt;visibility:hidden;z-index:252143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2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8" name="KGD_KG_Seal_1473" descr="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3" o:spid="_x0000_s1026" o:spt="1" alt="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style="position:absolute;left:0pt;margin-left:-88.8pt;margin-top:-70.5pt;height:5pt;width:5pt;visibility:hidden;z-index:252142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H4UhC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1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7" name="KGD_KG_Seal_1472" descr="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2" o:spid="_x0000_s1026" o:spt="1" alt="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style="position:absolute;left:0pt;margin-left:-88.8pt;margin-top:-70.5pt;height:5pt;width:5pt;visibility:hidden;z-index:252141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dbrC&#10;qa4HAADj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6" name="KGD_KG_Seal_1471" descr="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1" o:spid="_x0000_s1026" o:spt="1" alt="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style="position:absolute;left:0pt;margin-left:-88.8pt;margin-top:-70.5pt;height:5pt;width:5pt;visibility:hidden;z-index:252140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CtD0of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9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5" name="KGD_KG_Seal_1470" descr="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0" o:spid="_x0000_s1026" o:spt="1" alt="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style="position:absolute;left:0pt;margin-left:-88.8pt;margin-top:-70.5pt;height:5pt;width:5pt;visibility:hidden;z-index:252139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yN8qY2QAAAA8BAAAPAAAAAAAAAAEAIAAAACIAAABkcnMvZG93bnJldi54bWxQSwECFAAUAAAA&#10;CACHTuJAxiNicfAHAADjEAAADgAAAAAAAAABACAAAAAoAQAAZHJzL2Uyb0RvYy54bWxQSwUGAAAA&#10;AAYABgBZAQAAi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8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4" name="KGD_KG_Seal_1469" descr="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9" o:spid="_x0000_s1026" o:spt="1" alt="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style="position:absolute;left:0pt;margin-left:-88.8pt;margin-top:-70.5pt;height:5pt;width:5pt;visibility:hidden;z-index:252138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EGeuly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7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3" name="KGD_KG_Seal_1468" descr="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8" o:spid="_x0000_s1026" o:spt="1" alt="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style="position:absolute;left:0pt;margin-left:-88.8pt;margin-top:-70.5pt;height:5pt;width:5pt;visibility:hidden;z-index:252137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&#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ePpFRM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2" name="KGD_KG_Seal_1467" descr="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7" o:spid="_x0000_s1026" o:spt="1" alt="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style="position:absolute;left:0pt;margin-left:-88.8pt;margin-top:-70.5pt;height:5pt;width:5pt;visibility:hidden;z-index:252136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5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1" name="KGD_KG_Seal_1466" descr="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6" o:spid="_x0000_s1026" o:spt="1" alt="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style="position:absolute;left:0pt;margin-left:-88.8pt;margin-top:-70.5pt;height:5pt;width:5pt;visibility:hidden;z-index:252135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&#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PI3ypjZAAAADwEAAA8AAAAAAAAAAQAgAAAAIgAAAGRy&#10;cy9kb3ducmV2LnhtbFBLAQIUABQAAAAIAIdO4kApD4qSzgcAAOMQAAAOAAAAAAAAAAEAIAAAACgB&#10;AABkcnMvZTJvRG9jLnhtbFBLBQYAAAAABgAGAFkBAAB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0" name="KGD_KG_Seal_1465" descr="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5" o:spid="_x0000_s1026" o:spt="1" alt="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style="position:absolute;left:0pt;margin-left:-88.8pt;margin-top:-70.5pt;height:5pt;width:5pt;visibility:hidden;z-index:252134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CMVKuy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3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9" name="KGD_KG_Seal_1464" descr="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4" o:spid="_x0000_s1026" o:spt="1" alt="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style="position:absolute;left:0pt;margin-left:-88.8pt;margin-top:-70.5pt;height:5pt;width:5pt;visibility:hidden;z-index:252133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ECD3fv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8" name="KGD_KG_Seal_1463" descr="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3" o:spid="_x0000_s1026" o:spt="1" alt="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style="position:absolute;left:0pt;margin-left:-88.8pt;margin-top:-70.5pt;height:5pt;width:5pt;visibility:hidden;z-index:252132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WZ7GE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1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7" name="KGD_KG_Seal_1462" descr="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2" o:spid="_x0000_s1026" o:spt="1" alt="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style="position:absolute;left:0pt;margin-left:-88.8pt;margin-top:-70.5pt;height:5pt;width:5pt;visibility:hidden;z-index:252131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bucCJ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0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6" name="KGD_KG_Seal_1461" descr="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1" o:spid="_x0000_s1026" o:spt="1" alt="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style="position:absolute;left:0pt;margin-left:-88.8pt;margin-top:-70.5pt;height:5pt;width:5pt;visibility:hidden;z-index:252130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B+/T7O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9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5" name="KGD_KG_Seal_1460" descr="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0" o:spid="_x0000_s1026" o:spt="1" alt="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style="position:absolute;left:0pt;margin-left:-88.8pt;margin-top:-70.5pt;height:5pt;width:5pt;visibility:hidden;z-index:252129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yN8qY2QAAAA8BAAAPAAAA&#10;AAAAAAEAIAAAACIAAABkcnMvZG93bnJldi54bWxQSwECFAAUAAAACACHTuJARog/mmwHAADjEAAA&#10;DgAAAAAAAAABACAAAAAoAQAAZHJzL2Uyb0RvYy54bWxQSwUGAAAAAAYABgBZAQAAB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8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4" name="KGD_KG_Seal_1459" descr="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9" o:spid="_x0000_s1026" o:spt="1" alt="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style="position:absolute;left:0pt;margin-left:-88.8pt;margin-top:-70.5pt;height:5pt;width:5pt;visibility:hidden;z-index:252128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P0DV3m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3" name="KGD_KG_Seal_1458" descr="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8" o:spid="_x0000_s1026" o:spt="1" alt="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style="position:absolute;left:0pt;margin-left:-88.8pt;margin-top:-70.5pt;height:5pt;width:5pt;visibility:hidden;z-index:252127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yN8qY2QAAAA8BAAAPAAAAAAAAAAEAIAAAACIAAABkcnMvZG93bnJldi54bWxQSwECFAAUAAAA&#10;CACHTuJAMzzbEn4HAADjEAAADgAAAAAAAAABACAAAAAoAQAAZHJzL2Uyb0RvYy54bWxQSwUGAAAA&#10;AAYABgBZAQAAG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6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2" name="KGD_KG_Seal_1457" descr="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7" o:spid="_x0000_s1026" o:spt="1" alt="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style="position:absolute;left:0pt;margin-left:-88.8pt;margin-top:-70.5pt;height:5pt;width:5pt;visibility:hidden;z-index:252126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8jfKmNkAAAAPAQAADwAAAAAAAAABACAAAAAiAAAAZHJzL2Rvd25yZXYueG1sUEsBAhQAFAAAAAgA&#10;h07iQBlKR5lgCAAA4xAAAA4AAAAAAAAAAQAgAAAAKAEAAGRycy9lMm9Eb2MueG1sUEsFBgAAAAAG&#10;AAYAWQEAAP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5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1" name="KGD_KG_Seal_1456" descr="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6" o:spid="_x0000_s1026" o:spt="1" alt="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style="position:absolute;left:0pt;margin-left:-88.8pt;margin-top:-70.5pt;height:5pt;width:5pt;visibility:hidden;z-index:252125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PI3ypjZAAAADwEAAA8AAAAAAAAAAQAgAAAAIgAAAGRycy9kb3du&#10;cmV2LnhtbFBLAQIUABQAAAAIAIdO4kDfeRDJOggAAOMQAAAOAAAAAAAAAAEAIAAAACgBAABkcnMv&#10;ZTJvRG9jLnhtbFBLBQYAAAAABgAGAFkBAADU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4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0" name="KGD_KG_Seal_1455" descr="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5" o:spid="_x0000_s1026" o:spt="1" alt="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style="position:absolute;left:0pt;margin-left:-88.8pt;margin-top:-70.5pt;height:5pt;width:5pt;visibility:hidden;z-index:252124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8jfKmNkAAAAPAQAADwAAAAAAAAABACAAAAAiAAAAZHJzL2Rvd25yZXYueG1sUEsBAhQA&#10;FAAAAAgAh07iQLvH9uItCAAA4xAAAA4AAAAAAAAAAQAgAAAAKAEAAGRycy9lMm9Eb2MueG1sUEsF&#10;BgAAAAAGAAYAWQEAAM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3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9" name="KGD_KG_Seal_1454" descr="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style="position:absolute;left:0pt;margin-left:-88.8pt;margin-top:-70.5pt;height:5pt;width:5pt;visibility:hidden;z-index:252123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PI3ypjZAAAADwEAAA8AAAAAAAAAAQAgAAAAIgAAAGRycy9kb3ducmV2Lnht&#10;bFBLAQIUABQAAAAIAIdO4kAAusKhwgcAAOMQAAAOAAAAAAAAAAEAIAAAACgBAABkcnMvZTJvRG9j&#10;LnhtbFBLBQYAAAAABgAGAFkBAAB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2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8" name="KGD_KG_Seal_1453" descr="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style="position:absolute;left:0pt;margin-left:-88.8pt;margin-top:-70.5pt;height:5pt;width:5pt;visibility:hidden;z-index:252122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PcUP3g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7" name="KGD_KG_Seal_1452" descr="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style="position:absolute;left:0pt;margin-left:-88.8pt;margin-top:-70.5pt;height:5pt;width:5pt;visibility:hidden;z-index:252121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8jfKmNkAAAAP&#10;AQAADwAAAAAAAAABACAAAAAiAAAAZHJzL2Rvd25yZXYueG1sUEsBAhQAFAAAAAgAh07iQLgNXDas&#10;BwAA4xAAAA4AAAAAAAAAAQAgAAAAKAEAAGRycy9lMm9Eb2MueG1sUEsFBgAAAAAGAAYAWQEAAEY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6" name="KGD_KG_Seal_1451" descr="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1" o:spid="_x0000_s1026" o:spt="1" alt="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2120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A84kIe&#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5" name="KGD_KG_Seal_1450" descr="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2119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yN8qY2QAAAA8B&#10;AAAPAAAAAAAAAAEAIAAAACIAAABkcnMvZG93bnJldi54bWxQSwECFAAUAAAACACHTuJAXOTlZB0I&#10;AADjEAAADgAAAAAAAAABACAAAAAoAQAAZHJzL2Uyb0RvYy54bWxQSwUGAAAAAAYABgBZAQAAtw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8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4" name="KGD_KG_Seal_1449" descr="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style="position:absolute;left:0pt;margin-left:-88.8pt;margin-top:-70.5pt;height:5pt;width:5pt;visibility:hidden;z-index:252118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PI3ypjZAAAADwEAAA8AAAAAAAAAAQAgAAAAIgAAAGRycy9kb3ducmV2Lnht&#10;bFBLAQIUABQAAAAIAIdO4kB5mdSnNAgAAOMQAAAOAAAAAAAAAAEAIAAAACgBAABkcnMvZTJvRG9j&#10;LnhtbFBLBQYAAAAABgAGAFkBAAD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6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3" name="KGD_KG_Seal_1448" descr="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style="position:absolute;left:0pt;margin-left:-88.8pt;margin-top:-70.5pt;height:5pt;width:5pt;visibility:hidden;z-index:252116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Ax&#10;AsDB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5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2" name="KGD_KG_Seal_144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style="position:absolute;left:0pt;margin-left:-88.8pt;margin-top:-70.5pt;height:5pt;width:5pt;visibility:hidden;z-index:252115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PI3ypjZAAAADwEAAA8AAAAAAAAAAQAgAAAAIgAA&#10;AGRycy9kb3ducmV2LnhtbFBLAQIUABQAAAAIAIdO4kBJHporCggAAOMQAAAOAAAAAAAAAAEAIAAA&#10;ACgBAABkcnMvZTJvRG9jLnhtbFBLBQYAAAAABgAGAFkBAACk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4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1" name="KGD_KG_Seal_1446" descr="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6" o:spid="_x0000_s1026" o:spt="1" alt="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style="position:absolute;left:0pt;margin-left:-88.8pt;margin-top:-70.5pt;height:5pt;width:5pt;visibility:hidden;z-index:252114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PI3&#10;ypjZAAAADwEAAA8AAAAAAAAAAQAgAAAAIgAAAGRycy9kb3ducmV2LnhtbFBLAQIUABQAAAAIAIdO&#10;4kA5WP9WXggAAOMQAAAOAAAAAAAAAAEAIAAAACgBAABkcnMvZTJvRG9jLnhtbFBLBQYAAAAABgAG&#10;AFkBAAD4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0" name="KGD_KG_Seal_1445" descr="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5" o:spid="_x0000_s1026" o:spt="1" alt="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style="position:absolute;left:0pt;margin-left:-88.8pt;margin-top:-70.5pt;height:5pt;width:5pt;visibility:hidden;z-index:252113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8jfKmNkAAAAP&#10;AQAADwAAAAAAAAABACAAAAAiAAAAZHJzL2Rvd25yZXYueG1sUEsBAhQAFAAAAAgAh07iQDMOKzdX&#10;CAAA4xAAAA4AAAAAAAAAAQAgAAAAKAEAAGRycy9lMm9Eb2MueG1sUEsFBgAAAAAGAAYAWQEAAPE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2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9" name="KGD_KG_Seal_1444" descr="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style="position:absolute;left:0pt;margin-left:-88.8pt;margin-top:-70.5pt;height:5pt;width:5pt;visibility:hidden;z-index:252112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y&#10;N8qY2QAAAA8BAAAPAAAAAAAAAAEAIAAAACIAAABkcnMvZG93bnJldi54bWxQSwECFAAUAAAACACH&#10;TuJAq3ULbSYIAADjEAAADgAAAAAAAAABACAAAAAoAQAAZHJzL2Uyb0RvYy54bWxQSwUGAAAAAAYA&#10;BgBZAQAAw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1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8" name="KGD_KG_Seal_1443" descr="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style="position:absolute;left:0pt;margin-left:-88.8pt;margin-top:-70.5pt;height:5pt;width:5pt;visibility:hidden;z-index:252111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7tS5LT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0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7" name="KGD_KG_Seal_1442" descr="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2" o:spid="_x0000_s1026" o:spt="1" al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style="position:absolute;left:0pt;margin-left:-88.8pt;margin-top:-70.5pt;height:5pt;width:5pt;visibility:hidden;z-index:252110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PI3ypjZAAAADwEAAA8AAAAAAAAAAQAgAAAAIgAAAGRycy9kb3ducmV2LnhtbFBLAQIUABQA&#10;AAAIAIdO4kC67TmaZAgAAOMQAAAOAAAAAAAAAAEAIAAAACgBAABkcnMvZTJvRG9jLnhtbFBLBQYA&#10;AAAABgAGAFkB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9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6" name="KGD_KG_Seal_1441" desc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style="position:absolute;left:0pt;margin-left:-88.8pt;margin-top:-70.5pt;height:5pt;width:5pt;visibility:hidden;z-index:252109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Qq2nSj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8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5" name="KGD_KG_Seal_1440" descr="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0" o:spid="_x0000_s1026" o:spt="1" alt="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style="position:absolute;left:0pt;margin-left:-88.8pt;margin-top:-70.5pt;height:5pt;width:5pt;visibility:hidden;z-index:252108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8jfKmNkAAAAPAQAA&#10;DwAAAAAAAAABACAAAAAiAAAAZHJzL2Rvd25yZXYueG1sUEsBAhQAFAAAAAgAh07iQPUSoO0bCAAA&#10;4xAAAA4AAAAAAAAAAQAgAAAAKAEAAGRycy9lMm9Eb2MueG1sUEsFBgAAAAAGAAYAWQEAALU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4" name="KGD_KG_Seal_1439" descr="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9" o:spid="_x0000_s1026" o:spt="1" alt="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style="position:absolute;left:0pt;margin-left:-88.8pt;margin-top:-70.5pt;height:5pt;width:5pt;visibility:hidden;z-index:252107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jfK&#10;mNkAAAAPAQAADwAAAAAAAAABACAAAAAiAAAAZHJzL2Rvd25yZXYueG1sUEsBAhQAFAAAAAgAh07i&#10;QDRdM3BdCAAA4xAAAA4AAAAAAAAAAQAgAAAAKAEAAGRycy9lMm9Eb2MueG1sUEsFBgAAAAAGAAYA&#10;WQEAAP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6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3" name="KGD_KG_Seal_1438" descr="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8" o:spid="_x0000_s1026" o:spt="1" alt="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style="position:absolute;left:0pt;margin-left:-88.8pt;margin-top:-70.5pt;height:5pt;width:5pt;visibility:hidden;z-index:252106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1Fh7Gl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2" name="KGD_KG_Seal_1437" descr="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7" o:spid="_x0000_s1026" o:spt="1" alt="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style="position:absolute;left:0pt;margin-left:-88.8pt;margin-top:-70.5pt;height:5pt;width:5pt;visibility:hidden;z-index:252105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8jfKmNkAAAAPAQAADwAAAAAAAAABACAAAAAiAAAAZHJzL2Rvd25yZXYueG1s&#10;UEsBAhQAFAAAAAgAh07iQDB4VfRsCAAA4xAAAA4AAAAAAAAAAQAgAAAAKAEAAGRycy9lMm9Eb2Mu&#10;eG1sUEsFBgAAAAAGAAYAWQEAAA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4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1" name="KGD_KG_Seal_1436" descr="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6" o:spid="_x0000_s1026" o:spt="1" alt="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style="position:absolute;left:0pt;margin-left:-88.8pt;margin-top:-70.5pt;height:5pt;width:5pt;visibility:hidden;z-index:252104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PI3ypjZAAAADwEAAA8AAAAAAAAAAQAgAAAAIgAAAGRycy9kb3du&#10;cmV2LnhtbFBLAQIUABQAAAAIAIdO4kBhTfCWAQgAAOMQAAAOAAAAAAAAAAEAIAAAACgBAABkcnMv&#10;ZTJvRG9jLnhtbFBLBQYAAAAABgAGAFkBAAC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3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0" name="KGD_KG_Seal_1435" descr="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5" o:spid="_x0000_s1026" o:spt="1" alt="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style="position:absolute;left:0pt;margin-left:-88.8pt;margin-top:-70.5pt;height:5pt;width:5pt;visibility:hidden;z-index:252103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DyN8qY2QAAAA8BAAAPAAAAAAAA&#10;AAEAIAAAACIAAABkcnMvZG93bnJldi54bWxQSwECFAAUAAAACACHTuJA+WMejk0IAADjEAAADgAA&#10;AAAAAAABACAAAAAoAQAAZHJzL2Uyb0RvYy54bWxQSwUGAAAAAAYABgBZAQAA5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2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9" name="KGD_KG_Seal_1434" descr="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4" o:spid="_x0000_s1026" o:spt="1" alt="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style="position:absolute;left:0pt;margin-left:-88.8pt;margin-top:-70.5pt;height:5pt;width:5pt;visibility:hidden;z-index:252102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PI3ypjZ&#10;AAAADwEAAA8AAAAAAAAAAQAgAAAAIgAAAGRycy9kb3ducmV2LnhtbFBLAQIUABQAAAAIAIdO4kC4&#10;Ys3f6QcAAOMQAAAOAAAAAAAAAAEAIAAAACgBAABkcnMvZTJvRG9jLnhtbFBLBQYAAAAABgAGAFkB&#10;AAC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1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8" name="KGD_KG_Seal_1433" descr="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3" o:spid="_x0000_s1026" o:spt="1" alt="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style="position:absolute;left:0pt;margin-left:-88.8pt;margin-top:-70.5pt;height:5pt;width:5pt;visibility:hidden;z-index:252101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gyBwNI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0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7" name="KGD_KG_Seal_1432" descr="/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2" o:spid="_x0000_s1026" o:spt="1" alt="/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style="position:absolute;left:0pt;margin-left:-88.8pt;margin-top:-70.5pt;height:5pt;width:5pt;visibility:hidden;z-index:252100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PI3ypjZAAAADwEAAA8AAAAAAAAAAQAgAAAAIgAAAGRycy9kb3ducmV2LnhtbFBLAQIUABQA&#10;AAAIAIdO4kCMFYUFgAcAAOMQAAAOAAAAAAAAAAEAIAAAACgBAABkcnMvZTJvRG9jLnhtbFBLBQYA&#10;AAAABgAGAFkBA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9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6" name="KGD_KG_Seal_1431" descr="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1" o:spid="_x0000_s1026" o:spt="1" alt="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style="position:absolute;left:0pt;margin-left:-88.8pt;margin-top:-70.5pt;height:5pt;width:5pt;visibility:hidden;z-index:252099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PI3ypjZAAAADwEAAA8AAAAAAAAAAQAgAAAA&#10;IgAAAGRycy9kb3ducmV2LnhtbFBLAQIUABQAAAAIAIdO4kAOflsHmwcAAOMQAAAOAAAAAAAAAAEA&#10;IAAAACgBAABkcnMvZTJvRG9jLnhtbFBLBQYAAAAABgAGAFkBAAA1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8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5" name="KGD_KG_Seal_1430" descr="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0" o:spid="_x0000_s1026" o:spt="1" alt="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style="position:absolute;left:0pt;margin-left:-88.8pt;margin-top:-70.5pt;height:5pt;width:5pt;visibility:hidden;z-index:252098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5oF2hY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7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4" name="KGD_KG_Seal_1429" des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9" o:spid="_x0000_s1026" o:spt="1" alt="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style="position:absolute;left:0pt;margin-left:-88.8pt;margin-top:-70.5pt;height:5pt;width:5pt;visibility:hidden;z-index:252097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Oly&#10;FRu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6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3" name="KGD_KG_Seal_1428" descr="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8" o:spid="_x0000_s1026" o:spt="1" alt="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style="position:absolute;left:0pt;margin-left:-88.8pt;margin-top:-70.5pt;height:5pt;width:5pt;visibility:hidden;z-index:252096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PI3ypjZAAAA&#10;DwEAAA8AAAAAAAAAAQAgAAAAIgAAAGRycy9kb3ducmV2LnhtbFBLAQIUABQAAAAIAIdO4kAnAg+R&#10;HwgAAOMQAAAOAAAAAAAAAAEAIAAAACgBAABkcnMvZTJvRG9jLnhtbFBLBQYAAAAABgAGAFkBAAC5&#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5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2" name="KGD_KG_Seal_1427" descr="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7" o:spid="_x0000_s1026" o:spt="1" alt="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style="position:absolute;left:0pt;margin-left:-88.8pt;margin-top:-70.5pt;height:5pt;width:5pt;visibility:hidden;z-index:252095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8jfK&#10;mNkAAAAPAQAADwAAAAAAAAABACAAAAAiAAAAZHJzL2Rvd25yZXYueG1sUEsBAhQAFAAAAAgAh07i&#10;QOJTI7ayBwAA4xAAAA4AAAAAAAAAAQAgAAAAKAEAAGRycy9lMm9Eb2MueG1sUEsFBgAAAAAGAAYA&#10;WQEAAE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1" name="KGD_KG_Seal_1426" descr="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6" o:spid="_x0000_s1026" o:spt="1" alt="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style="position:absolute;left:0pt;margin-left:-88.8pt;margin-top:-70.5pt;height:5pt;width:5pt;visibility:hidden;z-index:252094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DyN8qY2QAAAA8BAAAPAAAAAAAAAAEAIAAAACIAAABkcnMvZG93bnJldi54bWxQSwECFAAU&#10;AAAACACHTuJA9CfU0LoHAADjEAAADgAAAAAAAAABACAAAAAoAQAAZHJzL2Uyb0RvYy54bWxQSwUG&#10;AAAAAAYABgBZAQAAV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3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0" name="KGD_KG_Seal_1425" descr="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5" o:spid="_x0000_s1026" o:spt="1" alt="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style="position:absolute;left:0pt;margin-left:-88.8pt;margin-top:-70.5pt;height:5pt;width:5pt;visibility:hidden;z-index:252093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PI3ypjZAAAADwEA&#10;AA8AAAAAAAAAAQAgAAAAIgAAAGRycy9kb3ducmV2LnhtbFBLAQIUABQAAAAIAIdO4kCPwnIqqgcA&#10;AOMQAAAOAAAAAAAAAAEAIAAAACgBAABkcnMvZTJvRG9jLnhtbFBLBQYAAAAABgAGAFkBAABE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9" name="KGD_KG_Seal_1424" descr="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4" o:spid="_x0000_s1026" o:spt="1" alt="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style="position:absolute;left:0pt;margin-left:-88.8pt;margin-top:-70.5pt;height:5pt;width:5pt;visibility:hidden;z-index:252092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e02dj/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8" name="KGD_KG_Seal_1423" descr="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3" o:spid="_x0000_s1026" o:spt="1" alt="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style="position:absolute;left:0pt;margin-left:-88.8pt;margin-top:-70.5pt;height:5pt;width:5pt;visibility:hidden;z-index:252091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gPtJ9K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0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7" name="KGD_KG_Seal_1422" descr="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2" o:spid="_x0000_s1026" o:spt="1" alt="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style="position:absolute;left:0pt;margin-left:-88.8pt;margin-top:-70.5pt;height:5pt;width:5pt;visibility:hidden;z-index:252090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6" name="KGD_KG_Seal_1421" descr="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1" o:spid="_x0000_s1026" o:spt="1" alt="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style="position:absolute;left:0pt;margin-left:-88.8pt;margin-top:-70.5pt;height:5pt;width:5pt;visibility:hidden;z-index:252089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8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5" name="KGD_KG_Seal_1420" descr="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0" o:spid="_x0000_s1026" o:spt="1" alt="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style="position:absolute;left:0pt;margin-left:-88.8pt;margin-top:-70.5pt;height:5pt;width:5pt;visibility:hidden;z-index:252088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IuyMcq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7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4" name="KGD_KG_Seal_1419" descr="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9" o:spid="_x0000_s1026" o:spt="1" alt="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style="position:absolute;left:0pt;margin-left:-88.8pt;margin-top:-70.5pt;height:5pt;width:5pt;visibility:hidden;z-index:252087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PI3ypjZAAAADwEAAA8AAAAAAAAAAQAgAAAAIgAAAGRycy9kb3ducmV2&#10;LnhtbFBLAQIUABQAAAAIAIdO4kBRQeG+jAcAAOMQAAAOAAAAAAAAAAEAIAAAACgBAABkcnMvZTJv&#10;RG9jLnhtbFBLBQYAAAAABgAGAFkBAAA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6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3" name="KGD_KG_Seal_1418" descr="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8" o:spid="_x0000_s1026" o:spt="1" alt="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style="position:absolute;left:0pt;margin-left:-88.8pt;margin-top:-70.5pt;height:5pt;width:5pt;visibility:hidden;z-index:252086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DyN8qY2QAAAA8BAAAPAAAAAAAAAAEAIAAAACIA&#10;AABkcnMvZG93bnJldi54bWxQSwECFAAUAAAACACHTuJAiZK2dmAHAADjEAAADgAAAAAAAAABACAA&#10;AAAoAQAAZHJzL2Uyb0RvYy54bWxQSwUGAAAAAAYABgBZAQAA+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5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2" name="KGD_KG_Seal_1417" descr="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7" o:spid="_x0000_s1026" o:spt="1" alt="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style="position:absolute;left:0pt;margin-left:-88.8pt;margin-top:-70.5pt;height:5pt;width:5pt;visibility:hidden;z-index:252085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8jfK&#10;mNkAAAAPAQAADwAAAAAAAAABACAAAAAiAAAAZHJzL2Rvd25yZXYueG1sUEsBAhQAFAAAAAgAh07i&#10;QHzsbgXrBwAA4xAAAA4AAAAAAAAAAQAgAAAAKAEAAGRycy9lMm9Eb2MueG1sUEsFBgAAAAAGAAYA&#10;WQEAAI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4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1" name="KGD_KG_Seal_1416" descr="+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6" o:spid="_x0000_s1026" o:spt="1" alt="+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style="position:absolute;left:0pt;margin-left:-88.8pt;margin-top:-70.5pt;height:5pt;width:5pt;visibility:hidden;z-index:252084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yN8qY2QAAAA8BAAAPAAAAAAAAAAEAIAAA&#10;ACIAAABkcnMvZG93bnJldi54bWxQSwECFAAUAAAACACHTuJATQdI7tUHAADjEAAADgAAAAAAAAAB&#10;ACAAAAAoAQAAZHJzL2Uyb0RvYy54bWxQSwUGAAAAAAYABgBZAQAAb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3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0" name="KGD_KG_Seal_1415" descr="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5" o:spid="_x0000_s1026" o:spt="1" alt="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style="position:absolute;left:0pt;margin-left:-88.8pt;margin-top:-70.5pt;height:5pt;width:5pt;visibility:hidden;z-index:252083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DwPozz&#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2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9" name="KGD_KG_Seal_1414" descr="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4" o:spid="_x0000_s1026" o:spt="1" alt="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style="position:absolute;left:0pt;margin-left:-88.8pt;margin-top:-70.5pt;height:5pt;width:5pt;visibility:hidden;z-index:252082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DyN8qY2QAAAA8BAAAPAAAAAAAAAAEAIAAA&#10;ACIAAABkcnMvZG93bnJldi54bWxQSwECFAAUAAAACACHTuJAnVrnc5wHAADjEAAADgAAAAAAAAAB&#10;ACAAAAAoAQAAZHJzL2Uyb0RvYy54bWxQSwUGAAAAAAYABgBZAQAAN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8" name="KGD_KG_Seal_1413" descr="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3" o:spid="_x0000_s1026" o:spt="1" alt="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style="position:absolute;left:0pt;margin-left:-88.8pt;margin-top:-70.5pt;height:5pt;width:5pt;visibility:hidden;z-index:252081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PI3ypjZAAAA&#10;DwEAAA8AAAAAAAAAAQAgAAAAIgAAAGRycy9kb3ducmV2LnhtbFBLAQIUABQAAAAIAIdO4kACCF48&#10;5gcAAOMQAAAOAAAAAAAAAAEAIAAAACgBAABkcnMvZTJvRG9jLnhtbFBLBQYAAAAABgAGAFkBAACA&#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0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7" name="KGD_KG_Seal_1412" descr="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2" o:spid="_x0000_s1026" o:spt="1" alt="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style="position:absolute;left:0pt;margin-left:-88.8pt;margin-top:-70.5pt;height:5pt;width:5pt;visibility:hidden;z-index:252080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C8DayFFwcAAOM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6" name="KGD_KG_Seal_1411" descr="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1" o:spid="_x0000_s1026" o:spt="1" alt="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style="position:absolute;left:0pt;margin-left:-88.8pt;margin-top:-70.5pt;height:5pt;width:5pt;visibility:hidden;z-index:252079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18P/G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8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5" name="KGD_KG_Seal_1410" descr="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0" o:spid="_x0000_s1026" o:spt="1" alt="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style="position:absolute;left:0pt;margin-left:-88.8pt;margin-top:-70.5pt;height:5pt;width:5pt;visibility:hidden;z-index:252078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NM9ws2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4" name="KGD_KG_Seal_1409" descr="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9" o:spid="_x0000_s1026" o:spt="1" alt="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style="position:absolute;left:0pt;margin-left:-88.8pt;margin-top:-70.5pt;height:5pt;width:5pt;visibility:hidden;z-index:252077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c&#10;ABl4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6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3" name="KGD_KG_Seal_1408" descr="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8" o:spid="_x0000_s1026" o:spt="1" alt="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style="position:absolute;left:0pt;margin-left:-88.8pt;margin-top:-70.5pt;height:5pt;width:5pt;visibility:hidden;z-index:252076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yN8qY2QAAAA8BAAAP&#10;AAAAAAAAAAEAIAAAACIAAABkcnMvZG93bnJldi54bWxQSwECFAAUAAAACACHTuJAmO/yUMQGAADj&#10;EAAADgAAAAAAAAABACAAAAAoAQAAZHJzL2Uyb0RvYy54bWxQSwUGAAAAAAYABgBZAQAAX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5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2" name="KGD_KG_Seal_1407" descr="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7" o:spid="_x0000_s1026" o:spt="1" alt="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style="position:absolute;left:0pt;margin-left:-88.8pt;margin-top:-70.5pt;height:5pt;width:5pt;visibility:hidden;z-index:252075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ntFSNS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3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1" name="KGD_KG_Seal_1406" descr="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6" o:spid="_x0000_s1026" o:spt="1" alt="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style="position:absolute;left:0pt;margin-left:-88.8pt;margin-top:-70.5pt;height:5pt;width:5pt;visibility:hidden;z-index:252073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DQm9wY/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2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0" name="KGD_KG_Seal_1405" descr="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5" o:spid="_x0000_s1026" o:spt="1" alt="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style="position:absolute;left:0pt;margin-left:-88.8pt;margin-top:-70.5pt;height:5pt;width:5pt;visibility:hidden;z-index:252072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yN8qY2QAA&#10;AA8BAAAPAAAAAAAAAAEAIAAAACIAAABkcnMvZG93bnJldi54bWxQSwECFAAUAAAACACHTuJAYH+G&#10;3HUHAADjEAAADgAAAAAAAAABACAAAAAoAQAAZHJzL2Uyb0RvYy54bWxQSwUGAAAAAAYABgBZAQAA&#10;D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1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9" name="KGD_KG_Seal_1404" descr="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4" o:spid="_x0000_s1026" o:spt="1" alt="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style="position:absolute;left:0pt;margin-left:-88.8pt;margin-top:-70.5pt;height:5pt;width:5pt;visibility:hidden;z-index:252071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LXu/pi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0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8" name="KGD_KG_Seal_1403" descr="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3" o:spid="_x0000_s1026" o:spt="1" alt="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style="position:absolute;left:0pt;margin-left:-88.8pt;margin-top:-70.5pt;height:5pt;width:5pt;visibility:hidden;z-index:252070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PI3ypjZAAAADwEA&#10;AA8AAAAAAAAAAQAgAAAAIgAAAGRycy9kb3ducmV2LnhtbFBLAQIUABQAAAAIAIdO4kCt4dqO/wYA&#10;AOMQAAAOAAAAAAAAAAEAIAAAACgBAABkcnMvZTJvRG9jLnhtbFBLBQYAAAAABgAGAFkBAACZ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9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7" name="KGD_KG_Seal_1402" descr="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2" o:spid="_x0000_s1026" o:spt="1" alt="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style="position:absolute;left:0pt;margin-left:-88.8pt;margin-top:-70.5pt;height:5pt;width:5pt;visibility:hidden;z-index:252069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GMNzDM/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8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6" name="KGD_KG_Seal_1401" descr="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1" o:spid="_x0000_s1026" o:spt="1" alt="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style="position:absolute;left:0pt;margin-left:-88.8pt;margin-top:-70.5pt;height:5pt;width:5pt;visibility:hidden;z-index:252068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o9oHPk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5" name="KGD_KG_Seal_1400" descr="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0" o:spid="_x0000_s1026" o:spt="1" alt="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style="position:absolute;left:0pt;margin-left:-88.8pt;margin-top:-70.5pt;height:5pt;width:5pt;visibility:hidden;z-index:252067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P9iFR9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6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4" name="KGD_KG_Seal_1399" descr="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9" o:spid="_x0000_s1026" o:spt="1" alt="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style="position:absolute;left:0pt;margin-left:-88.8pt;margin-top:-70.5pt;height:5pt;width:5pt;visibility:hidden;z-index:252066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BCLWv+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3" name="KGD_KG_Seal_1398" descr="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8" o:spid="_x0000_s1026" o:spt="1" alt="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style="position:absolute;left:0pt;margin-left:-88.8pt;margin-top:-70.5pt;height:5pt;width:5pt;visibility:hidden;z-index:252065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yN8qY2QAAAA8BAAAPAAAAAAAAAAEAIAAAACIAAABk&#10;cnMvZG93bnJldi54bWxQSwECFAAUAAAACACHTuJAnJMf65YHAADjEAAADgAAAAAAAAABACAAAAAo&#10;AQAAZHJzL2Uyb0RvYy54bWxQSwUGAAAAAAYABgBZAQAAM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4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2" name="KGD_KG_Seal_1397" descr="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7" o:spid="_x0000_s1026" o:spt="1" alt="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style="position:absolute;left:0pt;margin-left:-88.8pt;margin-top:-70.5pt;height:5pt;width:5pt;visibility:hidden;z-index:252064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Nvf1CK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3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1" name="KGD_KG_Seal_1396" descr="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6" o:spid="_x0000_s1026" o:spt="1" alt="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style="position:absolute;left:0pt;margin-left:-88.8pt;margin-top:-70.5pt;height:5pt;width:5pt;visibility:hidden;z-index:252063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DUl5Ds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0" name="KGD_KG_Seal_1395" descr="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5" o:spid="_x0000_s1026" o:spt="1" alt="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style="position:absolute;left:0pt;margin-left:-88.8pt;margin-top:-70.5pt;height:5pt;width:5pt;visibility:hidden;z-index:252062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22e75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1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9" name="KGD_KG_Seal_1394" descr="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4" o:spid="_x0000_s1026" o:spt="1" alt="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style="position:absolute;left:0pt;margin-left:-88.8pt;margin-top:-70.5pt;height:5pt;width:5pt;visibility:hidden;z-index:252061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6tpB+b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0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8" name="KGD_KG_Seal_1393" descr="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3" o:spid="_x0000_s1026" o:spt="1" alt="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style="position:absolute;left:0pt;margin-left:-88.8pt;margin-top:-70.5pt;height:5pt;width:5pt;visibility:hidden;z-index:252060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E6OX5D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9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7" name="KGD_KG_Seal_1392" descr="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2" o:spid="_x0000_s1026" o:spt="1" alt="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style="position:absolute;left:0pt;margin-left:-88.8pt;margin-top:-70.5pt;height:5pt;width:5pt;visibility:hidden;z-index:252059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8jfKmNkAAAAPAQAADwAAAAAAAAABACAAAAAiAAAAZHJzL2Rvd25yZXYueG1sUEsB&#10;AhQAFAAAAAgAh07iQBn9zDT3BwAA4xAAAA4AAAAAAAAAAQAgAAAAKAEAAGRycy9lMm9Eb2MueG1s&#10;UEsFBgAAAAAGAAYAWQEAAJ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8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6" name="KGD_KG_Seal_1391" descr="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1" o:spid="_x0000_s1026" o:spt="1" alt="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style="position:absolute;left:0pt;margin-left:-88.8pt;margin-top:-70.5pt;height:5pt;width:5pt;visibility:hidden;z-index:252058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8jfKmNkAAAAPAQAADwAAAAAA&#10;AAABACAAAAAiAAAAZHJzL2Rvd25yZXYueG1sUEsBAhQAFAAAAAgAh07iQOTzRpGHCAAA4xAAAA4A&#10;AAAAAAAAAQAgAAAAKAEAAGRycy9lMm9Eb2MueG1sUEsFBgAAAAAGAAYAWQEAAC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7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5" name="KGD_KG_Seal_1390" descr="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0" o:spid="_x0000_s1026" o:spt="1" alt="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style="position:absolute;left:0pt;margin-left:-88.8pt;margin-top:-70.5pt;height:5pt;width:5pt;visibility:hidden;z-index:252057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Bk70k+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6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4" name="KGD_KG_Seal_1389" descr="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9" o:spid="_x0000_s1026" o:spt="1" alt="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style="position:absolute;left:0pt;margin-left:-88.8pt;margin-top:-70.5pt;height:5pt;width:5pt;visibility:hidden;z-index:252056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MIOtnx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5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3" name="KGD_KG_Seal_1388" descr="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8" o:spid="_x0000_s1026" o:spt="1" alt="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style="position:absolute;left:0pt;margin-left:-88.8pt;margin-top:-70.5pt;height:5pt;width:5pt;visibility:hidden;z-index:252055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C2taC+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2" name="KGD_KG_Seal_1387" descr="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7" o:spid="_x0000_s1026" o:spt="1" alt="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style="position:absolute;left:0pt;margin-left:-88.8pt;margin-top:-70.5pt;height:5pt;width:5pt;visibility:hidden;z-index:252054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Nsu&#10;Dfa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3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1" name="KGD_KG_Seal_1386" descr="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6" o:spid="_x0000_s1026" o:spt="1" alt="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style="position:absolute;left:0pt;margin-left:-88.8pt;margin-top:-70.5pt;height:5pt;width:5pt;visibility:hidden;z-index:252053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8jfKmNkAAAAPAQAADwAAAAAAAAABACAAAAAiAAAAZHJzL2Rvd25yZXYu&#10;eG1sUEsBAhQAFAAAAAgAh07iQD15DgxvCAAA4xAAAA4AAAAAAAAAAQAgAAAAKAEAAGRycy9lMm9E&#10;b2MueG1sUEsFBgAAAAAGAAYAWQEAAA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0" name="KGD_KG_Seal_1385" descr="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5" o:spid="_x0000_s1026" o:spt="1" alt="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style="position:absolute;left:0pt;margin-left:-88.8pt;margin-top:-70.5pt;height:5pt;width:5pt;visibility:hidden;z-index:252052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PI3ypjZAAAADwEAAA8AAAAAAAAAAQAgAAAAIgAAAGRycy9kb3ducmV2LnhtbFBLAQIUABQA&#10;AAAIAIdO4kDN7H0I8gcAAOMQAAAOAAAAAAAAAAEAIAAAACgBAABkcnMvZTJvRG9jLnhtbFBLBQYA&#10;AAAABgAGAFkBAAC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1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9" name="KGD_KG_Seal_1384" descr="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4" o:spid="_x0000_s1026" o:spt="1" alt="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style="position:absolute;left:0pt;margin-left:-88.8pt;margin-top:-70.5pt;height:5pt;width:5pt;visibility:hidden;z-index:252051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8jfKmNkAAAAPAQAADwAAAAAAAAABACAAAAAiAAAAZHJzL2Rvd25yZXYu&#10;eG1sUEsBAhQAFAAAAAgAh07iQOAM5QuoCAAA4xAAAA4AAAAAAAAAAQAgAAAAKAEAAGRycy9lMm9E&#10;b2MueG1sUEsFBgAAAAAGAAYAWQEAAE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0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8" name="KGD_KG_Seal_1383" descr="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3" o:spid="_x0000_s1026" o:spt="1" alt="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style="position:absolute;left:0pt;margin-left:-88.8pt;margin-top:-70.5pt;height:5pt;width:5pt;visibility:hidden;z-index:252050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DyN8qY2QAAAA8BAAAPAAAAAAAAAAEA&#10;IAAAACIAAABkcnMvZG93bnJldi54bWxQSwECFAAUAAAACACHTuJAOb7RidgHAADjEAAADgAAAAAA&#10;AAABACAAAAAoAQAAZHJzL2Uyb0RvYy54bWxQSwUGAAAAAAYABgBZAQAAc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9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7" name="KGD_KG_Seal_1382" descr="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2" o:spid="_x0000_s1026" o:spt="1" alt="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style="position:absolute;left:0pt;margin-left:-88.8pt;margin-top:-70.5pt;height:5pt;width:5pt;visibility:hidden;z-index:252049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PI3ypjZAAAADwEAAA8AAAAAAAAAAQAgAAAAIgAAAGRycy9kb3ducmV2LnhtbFBL&#10;AQIUABQAAAAIAIdO4kBbXvuoMQgAAOMQAAAOAAAAAAAAAAEAIAAAACgBAABkcnMvZTJvRG9jLnht&#10;bFBLBQYAAAAABgAGAFkBAAD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6" name="KGD_KG_Seal_1381" descr="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1" o:spid="_x0000_s1026" o:spt="1" alt="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style="position:absolute;left:0pt;margin-left:-88.8pt;margin-top:-70.5pt;height:5pt;width:5pt;visibility:hidden;z-index:252048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8jfKmNkAAAAPAQAADwAAAAAAAAABACAAAAAiAAAAZHJzL2Rvd25yZXYu&#10;eG1sUEsBAhQAFAAAAAgAh07iQFy45nw2CAAA4xAAAA4AAAAAAAAAAQAgAAAAKAEAAGRycy9lMm9E&#10;b2MueG1sUEsFBgAAAAAGAAYAWQEAAN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7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5" name="KGD_KG_Seal_1380" descr="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0" o:spid="_x0000_s1026" o:spt="1" alt="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style="position:absolute;left:0pt;margin-left:-88.8pt;margin-top:-70.5pt;height:5pt;width:5pt;visibility:hidden;z-index:252047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Arze1S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6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4" name="KGD_KG_Seal_1379" descr="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9" o:spid="_x0000_s1026" o:spt="1" alt="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style="position:absolute;left:0pt;margin-left:-88.8pt;margin-top:-70.5pt;height:5pt;width:5pt;visibility:hidden;z-index:252046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DyN8qY2QAAAA8BAAAP&#10;AAAAAAAAAAEAIAAAACIAAABkcnMvZG93bnJldi54bWxQSwECFAAUAAAACACHTuJAHzDJEW8HAADj&#10;EAAADgAAAAAAAAABACAAAAAoAQAAZHJzL2Uyb0RvYy54bWxQSwUGAAAAAAYABgBZAQAAC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5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3" name="KGD_KG_Seal_1378" descr="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8" o:spid="_x0000_s1026" o:spt="1" alt="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style="position:absolute;left:0pt;margin-left:-88.8pt;margin-top:-70.5pt;height:5pt;width:5pt;visibility:hidden;z-index:252045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PI3ypjZAAAADwEAAA8AAAAAAAAA&#10;AQAgAAAAIgAAAGRycy9kb3ducmV2LnhtbFBLAQIUABQAAAAIAIdO4kBuxSxK2gcAAOMQAAAOAAAA&#10;AAAAAAEAIAAAACgBAABkcnMvZTJvRG9jLnhtbFBLBQYAAAAABgAGAFkBAAB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4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2" name="KGD_KG_Seal_1377" descr="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7" o:spid="_x0000_s1026" o:spt="1" alt="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style="position:absolute;left:0pt;margin-left:-88.8pt;margin-top:-70.5pt;height:5pt;width:5pt;visibility:hidden;z-index:252044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PI3ypjZAAAADwEAAA8AAAAAAAAAAQAgAAAAIgAAAGRycy9kb3ducmV2&#10;LnhtbFBLAQIUABQAAAAIAIdO4kAvkonRqQgAAOMQAAAOAAAAAAAAAAEAIAAAACgBAABkcnMvZTJv&#10;RG9jLnhtbFBLBQYAAAAABgAGAFkBAABD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3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1" name="KGD_KG_Seal_1376" descr="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6" o:spid="_x0000_s1026" o:spt="1" alt="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style="position:absolute;left:0pt;margin-left:-88.8pt;margin-top:-70.5pt;height:5pt;width:5pt;visibility:hidden;z-index:252043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FDtpBb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2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0" name="KGD_KG_Seal_1375" descr="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5" o:spid="_x0000_s1026" o:spt="1" alt="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style="position:absolute;left:0pt;margin-left:-88.8pt;margin-top:-70.5pt;height:5pt;width:5pt;visibility:hidden;z-index:252042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9" name="KGD_KG_Seal_1374" descr="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4" o:spid="_x0000_s1026" o:spt="1" alt="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style="position:absolute;left:0pt;margin-left:-88.8pt;margin-top:-70.5pt;height:5pt;width:5pt;visibility:hidden;z-index:252041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LkV&#10;e7A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0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8" name="KGD_KG_Seal_1373" descr="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3" o:spid="_x0000_s1026" o:spt="1" alt="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style="position:absolute;left:0pt;margin-left:-88.8pt;margin-top:-70.5pt;height:5pt;width:5pt;visibility:hidden;z-index:252040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PI3ypjZAAAADwEAAA8AAAAAAAAAAQAg&#10;AAAAIgAAAGRycy9kb3ducmV2LnhtbFBLAQIUABQAAAAIAIdO4kDsvGDmZgkAAOMQAAAOAAAAAAAA&#10;AAEAIAAAACgBAABkcnMvZTJvRG9jLnhtbFBLBQYAAAAABgAGAFkBAAAA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7" name="KGD_KG_Seal_1372" descr="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2" o:spid="_x0000_s1026" o:spt="1" alt="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style="position:absolute;left:0pt;margin-left:-88.8pt;margin-top:-70.5pt;height:5pt;width:5pt;visibility:hidden;z-index:252039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Wu0wl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8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6" name="KGD_KG_Seal_1371" descr="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1" o:spid="_x0000_s1026" o:spt="1" alt="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style="position:absolute;left:0pt;margin-left:-88.8pt;margin-top:-70.5pt;height:5pt;width:5pt;visibility:hidden;z-index:252038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DyN8qY2QAAAA8BAAAP&#10;AAAAAAAAAAEAIAAAACIAAABkcnMvZG93bnJldi54bWxQSwECFAAUAAAACACHTuJAMa0Z/KkJAADj&#10;EAAADgAAAAAAAAABACAAAAAoAQAAZHJzL2Uyb0RvYy54bWxQSwUGAAAAAAYABgBZAQAAQ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7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5" name="KGD_KG_Seal_1370" descr="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0" o:spid="_x0000_s1026" o:spt="1" alt="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style="position:absolute;left:0pt;margin-left:-88.8pt;margin-top:-70.5pt;height:5pt;width:5pt;visibility:hidden;z-index:252037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DyN8qY2QAA&#10;AA8BAAAPAAAAAAAAAAEAIAAAACIAAABkcnMvZG93bnJldi54bWxQSwECFAAUAAAACACHTuJA0zi9&#10;pD0JAADjEAAADgAAAAAAAAABACAAAAAoAQAAZHJzL2Uyb0RvYy54bWxQSwUGAAAAAAYABgBZAQAA&#10;1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6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4" name="KGD_KG_Seal_1369" descr="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9" o:spid="_x0000_s1026" o:spt="1" alt="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style="position:absolute;left:0pt;margin-left:-88.8pt;margin-top:-70.5pt;height:5pt;width:5pt;visibility:hidden;z-index:252036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PI3ypjZAAAA&#10;DwEAAA8AAAAAAAAAAQAgAAAAIgAAAGRycy9kb3ducmV2LnhtbFBLAQIUABQAAAAIAIdO4kABznSL&#10;WQoAAOMQAAAOAAAAAAAAAAEAIAAAACgBAABkcnMvZTJvRG9jLnhtbFBLBQYAAAAABgAGAFkBAADz&#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5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3" name="KGD_KG_Seal_1368" descr="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8" o:spid="_x0000_s1026" o:spt="1" alt="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style="position:absolute;left:0pt;margin-left:-88.8pt;margin-top:-70.5pt;height:5pt;width:5pt;visibility:hidden;z-index:252035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PI3ypjZAAAADwEAAA8AAAAA&#10;AAAAAQAgAAAAIgAAAGRycy9kb3ducmV2LnhtbFBLAQIUABQAAAAIAIdO4kCxEMG6UAoAAOMQAAAO&#10;AAAAAAAAAAEAIAAAACgBAABkcnMvZTJvRG9jLnhtbFBLBQYAAAAABgAGAFkBAAD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2" name="KGD_KG_Seal_1367" descr="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7" o:spid="_x0000_s1026" o:spt="1" alt="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style="position:absolute;left:0pt;margin-left:-88.8pt;margin-top:-70.5pt;height:5pt;width:5pt;visibility:hidden;z-index:252034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3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1" name="KGD_KG_Seal_1366" descr="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6" o:spid="_x0000_s1026" o:spt="1" alt="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style="position:absolute;left:0pt;margin-left:-88.8pt;margin-top:-70.5pt;height:5pt;width:5pt;visibility:hidden;z-index:252033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DyN8qY2QAAAA8BAAAPAAAA&#10;AAAAAAEAIAAAACIAAABkcnMvZG93bnJldi54bWxQSwECFAAUAAAACACHTuJAiiHiD/wKAADjEAAA&#10;DgAAAAAAAAABACAAAAAoAQAAZHJzL2Uyb0RvYy54bWxQSwUGAAAAAAYABgBZAQAAl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2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0" name="KGD_KG_Seal_1365" descr="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5" o:spid="_x0000_s1026" o:spt="1" alt="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style="position:absolute;left:0pt;margin-left:-88.8pt;margin-top:-70.5pt;height:5pt;width:5pt;visibility:hidden;z-index:252032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8jfKmNkAAAAPAQAADwAAAAAAAAABACAAAAAiAAAAZHJz&#10;L2Rvd25yZXYueG1sUEsBAhQAFAAAAAgAh07iQGPGSv15CgAA4xAAAA4AAAAAAAAAAQAgAAAAKAEA&#10;AGRycy9lMm9Eb2MueG1sUEsFBgAAAAAGAAYAWQEAABM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0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9" name="KGD_KG_Seal_1364" descr="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4" o:spid="_x0000_s1026" o:spt="1" alt="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style="position:absolute;left:0pt;margin-left:-88.8pt;margin-top:-70.5pt;height:5pt;width:5pt;visibility:hidden;z-index:252030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Dy&#10;N8qY2QAAAA8BAAAPAAAAAAAAAAEAIAAAACIAAABkcnMvZG93bnJldi54bWxQSwECFAAUAAAACACH&#10;TuJAh2hb55kKAADjEAAADgAAAAAAAAABACAAAAAoAQAAZHJzL2Uyb0RvYy54bWxQSwUGAAAAAAYA&#10;BgBZAQAAM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9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8" name="KGD_KG_Seal_1363" descr="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3" o:spid="_x0000_s1026" o:spt="1" alt="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style="position:absolute;left:0pt;margin-left:-88.8pt;margin-top:-70.5pt;height:5pt;width:5pt;visibility:hidden;z-index:252029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OeMo62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8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7" name="KGD_KG_Seal_1362" descr="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2" o:spid="_x0000_s1026" o:spt="1" alt="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style="position:absolute;left:0pt;margin-left:-88.8pt;margin-top:-70.5pt;height:5pt;width:5pt;visibility:hidden;z-index:252028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6" name="KGD_KG_Seal_1361" descr="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1" o:spid="_x0000_s1026" o:spt="1" alt="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style="position:absolute;left:0pt;margin-left:-88.8pt;margin-top:-70.5pt;height:5pt;width:5pt;visibility:hidden;z-index:252027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&#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D8dX9F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6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5" name="KGD_KG_Seal_1360" descr="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0" o:spid="_x0000_s1026" o:spt="1" alt="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style="position:absolute;left:0pt;margin-left:-88.8pt;margin-top:-70.5pt;height:5pt;width:5pt;visibility:hidden;z-index:252026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PI3ypjZAAAADwEAAA8AAAAAAAAAAQAgAAAAIgAA&#10;AGRycy9kb3ducmV2LnhtbFBLAQIUABQAAAAIAIdO4kDuaFpnfQoAAOMQAAAOAAAAAAAAAAEAIAAA&#10;ACgBAABkcnMvZTJvRG9jLnhtbFBLBQYAAAAABgAGAFkBAAAX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4" name="KGD_KG_Seal_1359" descr="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9" o:spid="_x0000_s1026" o:spt="1" alt="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style="position:absolute;left:0pt;margin-left:-88.8pt;margin-top:-70.5pt;height:5pt;width:5pt;visibility:hidden;z-index:252025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efNCFw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4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3" name="KGD_KG_Seal_1358" descr="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8" o:spid="_x0000_s1026" o:spt="1" alt="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style="position:absolute;left:0pt;margin-left:-88.8pt;margin-top:-70.5pt;height:5pt;width:5pt;visibility:hidden;z-index:252024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PI3ypjZAAAADwEAAA8AAAAAAAAAAQAg&#10;AAAAIgAAAGRycy9kb3ducmV2LnhtbFBLAQIUABQAAAAIAIdO4kDi0DWSgwoAAOMQAAAOAAAAAAAA&#10;AAEAIAAAACgBAABkcnMvZTJvRG9jLnhtbFBLBQYAAAAABgAGAFkBAAAd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3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2" name="KGD_KG_Seal_1357" descr="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7" o:spid="_x0000_s1026" o:spt="1" alt="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style="position:absolute;left:0pt;margin-left:-88.8pt;margin-top:-70.5pt;height:5pt;width:5pt;visibility:hidden;z-index:252023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PI3ypjZAAAADwEAAA8AAAAAAAAAAQAgAAAAIgAAAGRycy9kb3ducmV2LnhtbFBLAQIUABQA&#10;AAAIAIdO4kBfK2MeZQoAAOMQAAAOAAAAAAAAAAEAIAAAACgBAABkcnMvZTJvRG9jLnhtbFBLBQYA&#10;AAAABgAGAFkBAA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2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1" name="KGD_KG_Seal_1356" descr="/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6" o:spid="_x0000_s1026" o:spt="1" alt="/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style="position:absolute;left:0pt;margin-left:-88.8pt;margin-top:-70.5pt;height:5pt;width:5pt;visibility:hidden;z-index:252022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&#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PI3ypjZAAAADwEAAA8AAAAAAAAAAQAgAAAAIgAAAGRy&#10;cy9kb3ducmV2LnhtbFBLAQIUABQAAAAIAIdO4kBIfp5gCAoAAOMQAAAOAAAAAAAAAAEAIAAAACgB&#10;AABkcnMvZTJvRG9jLnhtbFBLBQYAAAAABgAGAFkBAACi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1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0" name="KGD_KG_Seal_1355" descr="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5" o:spid="_x0000_s1026" o:spt="1" alt="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style="position:absolute;left:0pt;margin-left:-88.8pt;margin-top:-70.5pt;height:5pt;width:5pt;visibility:hidden;z-index:252021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0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9" name="KGD_KG_Seal_1354" descr="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4" o:spid="_x0000_s1026" o:spt="1" alt="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style="position:absolute;left:0pt;margin-left:-88.8pt;margin-top:-70.5pt;height:5pt;width:5pt;visibility:hidden;z-index:252020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DyN8qY2QAAAA8BAAAPAAAAAAAAAAEAIAAAACIAAABkcnMvZG93bnJldi54bWxQSwEC&#10;FAAUAAAACACHTuJAU1k4aTAKAADjEAAADgAAAAAAAAABACAAAAAoAQAAZHJzL2Uyb0RvYy54bWxQ&#10;SwUGAAAAAAYABgBZAQAAy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8" name="KGD_KG_Seal_1353" descr="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3" o:spid="_x0000_s1026" o:spt="1" alt="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style="position:absolute;left:0pt;margin-left:-88.8pt;margin-top:-70.5pt;height:5pt;width:5pt;visibility:hidden;z-index:252019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8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7" name="KGD_KG_Seal_1352" descr="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2" o:spid="_x0000_s1026" o:spt="1" alt="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style="position:absolute;left:0pt;margin-left:-88.8pt;margin-top:-70.5pt;height:5pt;width:5pt;visibility:hidden;z-index:252018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yN8qY2QAA&#10;AA8BAAAPAAAAAAAAAAEAIAAAACIAAABkcnMvZG93bnJldi54bWxQSwECFAAUAAAACACHTuJAhYQx&#10;91oKAADjEAAADgAAAAAAAAABACAAAAAoAQAAZHJzL2Uyb0RvYy54bWxQSwUGAAAAAAYABgBZAQAA&#10;9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7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6" name="KGD_KG_Seal_1351" descr="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1" o:spid="_x0000_s1026" o:spt="1" alt="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style="position:absolute;left:0pt;margin-left:-88.8pt;margin-top:-70.5pt;height:5pt;width:5pt;visibility:hidden;z-index:252017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8jfKmNkAAAAPAQAADwAAAAAAAAABACAAAAAiAAAAZHJz&#10;L2Rvd25yZXYueG1sUEsBAhQAFAAAAAgAh07iQCI9JieyCgAA4xAAAA4AAAAAAAAAAQAgAAAAKAEA&#10;AGRycy9lMm9Eb2MueG1sUEsFBgAAAAAGAAYAWQEAAEw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6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5" name="KGD_KG_Seal_1350" descr="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0" o:spid="_x0000_s1026" o:spt="1" alt="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style="position:absolute;left:0pt;margin-left:-88.8pt;margin-top:-70.5pt;height:5pt;width:5pt;visibility:hidden;z-index:252016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PI3ypjZAAAADwEAAA8AAAAAAAAAAQAgAAAAIgAAAGRycy9k&#10;b3ducmV2LnhtbFBLAQIUABQAAAAIAIdO4kBLo7mvPgoAAOMQAAAOAAAAAAAAAAEAIAAAACgBAABk&#10;cnMvZTJvRG9jLnhtbFBLBQYAAAAABgAGAFkBAADY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5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4" name="KGD_KG_Seal_1349" descr="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9" o:spid="_x0000_s1026" o:spt="1" alt="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style="position:absolute;left:0pt;margin-left:-88.8pt;margin-top:-70.5pt;height:5pt;width:5pt;visibility:hidden;z-index:252015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yN8qY2QAAAA8BAAAPAAAAAAAAAAEAIAAAACIA&#10;AABkcnMvZG93bnJldi54bWxQSwECFAAUAAAACACHTuJAVs0DR0UKAADjEAAADgAAAAAAAAABACAA&#10;AAAoAQAAZHJzL2Uyb0RvYy54bWxQSwUGAAAAAAYABgBZAQAA3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3" name="KGD_KG_Seal_1348" descr="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8" o:spid="_x0000_s1026" o:spt="1" alt="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style="position:absolute;left:0pt;margin-left:-88.8pt;margin-top:-70.5pt;height:5pt;width:5pt;visibility:hidden;z-index:252014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4Efa6W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3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2" name="KGD_KG_Seal_1347" descr="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7" o:spid="_x0000_s1026" o:spt="1" alt="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style="position:absolute;left:0pt;margin-left:-88.8pt;margin-top:-70.5pt;height:5pt;width:5pt;visibility:hidden;z-index:252013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1" name="KGD_KG_Seal_1346" descr="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6" o:spid="_x0000_s1026" o:spt="1" alt="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style="position:absolute;left:0pt;margin-left:-88.8pt;margin-top:-70.5pt;height:5pt;width:5pt;visibility:hidden;z-index:252012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ETe1/b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1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0" name="KGD_KG_Seal_1345" descr="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5" o:spid="_x0000_s1026" o:spt="1" alt="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style="position:absolute;left:0pt;margin-left:-88.8pt;margin-top:-70.5pt;height:5pt;width:5pt;visibility:hidden;z-index:252011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PI3ypjZAAAADwEAAA8AAAAAAAAAAQAgAAAAIgAAAGRycy9k&#10;b3ducmV2LnhtbFBLAQIUABQAAAAIAIdO4kCCl5H2zAkAAOMQAAAOAAAAAAAAAAEAIAAAACgBAABk&#10;cnMvZTJvRG9jLnhtbFBLBQYAAAAABgAGAFkBAABm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0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9" name="KGD_KG_Seal_1344" descr="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4" o:spid="_x0000_s1026" o:spt="1" alt="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style="position:absolute;left:0pt;margin-left:-88.8pt;margin-top:-70.5pt;height:5pt;width:5pt;visibility:hidden;z-index:252010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8jfKmNkAAAAPAQAADwAAAAAAAAABACAAAAAiAAAAZHJzL2Rvd25yZXYueG1sUEsB&#10;AhQAFAAAAAgAh07iQMtMbJMxCgAA4xAAAA4AAAAAAAAAAQAgAAAAKAEAAGRycy9lMm9Eb2MueG1s&#10;UEsFBgAAAAAGAAYAWQEAAM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9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8" name="KGD_KG_Seal_1343" descr="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3" o:spid="_x0000_s1026" o:spt="1" alt="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style="position:absolute;left:0pt;margin-left:-88.8pt;margin-top:-70.5pt;height:5pt;width:5pt;visibility:hidden;z-index:252009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PI3ypjZAAAADwEAAA8AAAAAAAAAAQAgAAAA&#10;IgAAAGRycy9kb3ducmV2LnhtbFBLAQIUABQAAAAIAIdO4kC0Ln0DRwoAAOMQAAAOAAAAAAAAAAEA&#10;IAAAACgBAABkcnMvZTJvRG9jLnhtbFBLBQYAAAAABgAGAFkBAADh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8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7" name="KGD_KG_Seal_1342" descr="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2" o:spid="_x0000_s1026" o:spt="1" alt="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style="position:absolute;left:0pt;margin-left:-88.8pt;margin-top:-70.5pt;height:5pt;width:5pt;visibility:hidden;z-index:252008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PI3ypjZAAAA&#10;DwEAAA8AAAAAAAAAAQAgAAAAIgAAAGRycy9kb3ducmV2LnhtbFBLAQIUABQAAAAIAIdO4kDxBApI&#10;IAoAAOMQAAAOAAAAAAAAAAEAIAAAACgBAABkcnMvZTJvRG9jLnhtbFBLBQYAAAAABgAGAFkBAAC6&#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7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6" name="KGD_KG_Seal_1341" descr="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1" o:spid="_x0000_s1026" o:spt="1" alt="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style="position:absolute;left:0pt;margin-left:-88.8pt;margin-top:-70.5pt;height:5pt;width:5pt;visibility:hidden;z-index:252007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PI3ypjZAAAADwEAAA8AAAAAAAAA&#10;AQAgAAAAIgAAAGRycy9kb3ducmV2LnhtbFBLAQIUABQAAAAIAIdO4kAjuw4BFAoAAOMQAAAOAAAA&#10;AAAAAAEAIAAAACgBAABkcnMvZTJvRG9jLnhtbFBLBQYAAAAABgAGAFkBAACu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6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5" name="KGD_KG_Seal_1340" descr="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0" o:spid="_x0000_s1026" o:spt="1" alt="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style="position:absolute;left:0pt;margin-left:-88.8pt;margin-top:-70.5pt;height:5pt;width:5pt;visibility:hidden;z-index:252006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I3ypjZAAAADwEA&#10;AA8AAAAAAAAAAQAgAAAAIgAAAGRycy9kb3ducmV2LnhtbFBLAQIUABQAAAAIAIdO4kCSjwOtVgoA&#10;AOMQAAAOAAAAAAAAAAEAIAAAACgBAABkcnMvZTJvRG9jLnhtbFBLBQYAAAAABgAGAFkBAADw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4" name="KGD_KG_Seal_1339" descr="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9" o:spid="_x0000_s1026" o:spt="1" alt="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style="position:absolute;left:0pt;margin-left:-88.8pt;margin-top:-70.5pt;height:5pt;width:5pt;visibility:hidden;z-index:252005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8jfKmNkAAAAPAQAADwAAAAAAAAABACAAAAAiAAAAZHJz&#10;L2Rvd25yZXYueG1sUEsBAhQAFAAAAAgAh07iQFe6z0QHCgAA4xAAAA4AAAAAAAAAAQAgAAAAKAEA&#10;AGRycy9lMm9Eb2MueG1sUEsFBgAAAAAGAAYAWQEAAK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4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3" name="KGD_KG_Seal_1338" descr="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8" o:spid="_x0000_s1026" o:spt="1" alt="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style="position:absolute;left:0pt;margin-left:-88.8pt;margin-top:-70.5pt;height:5pt;width:5pt;visibility:hidden;z-index:252004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PI3ypjZAAAADwEAAA8AAAAAAAAAAQAgAAAAIgAAAGRycy9kb3ducmV2LnhtbFBLAQIUABQAAAAI&#10;AIdO4kAljGZ38AkAAOMQAAAOAAAAAAAAAAEAIAAAACgBAABkcnMvZTJvRG9jLnhtbFBLBQYAAAAA&#10;BgAGAFkBAACK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3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2" name="KGD_KG_Seal_1337" descr="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7" o:spid="_x0000_s1026" o:spt="1" alt="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style="position:absolute;left:0pt;margin-left:-88.8pt;margin-top:-70.5pt;height:5pt;width:5pt;visibility:hidden;z-index:252003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PI3ypjZAAAADwEAAA8AAAAAAAAAAQAg&#10;AAAAIgAAAGRycy9kb3ducmV2LnhtbFBLAQIUABQAAAAIAIdO4kDBeG0XEQoAAOMQAAAOAAAAAAAA&#10;AAEAIAAAACgBAABkcnMvZTJvRG9jLnhtbFBLBQYAAAAABgAGAFkBAACr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2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1" name="KGD_KG_Seal_1336" descr="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6" o:spid="_x0000_s1026" o:spt="1" alt="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style="position:absolute;left:0pt;margin-left:-88.8pt;margin-top:-70.5pt;height:5pt;width:5pt;visibility:hidden;z-index:252002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0" name="KGD_KG_Seal_1335" descr="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5" o:spid="_x0000_s1026" o:spt="1" alt="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style="position:absolute;left:0pt;margin-left:-88.8pt;margin-top:-70.5pt;height:5pt;width:5pt;visibility:hidden;z-index:252001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DyN8qY2QAAAA8BAAAPAAAAAAAAAAEAIAAAACIAAABkcnMvZG93bnJldi54bWxQSwEC&#10;FAAUAAAACACHTuJACD36mL4JAADjEAAADgAAAAAAAAABACAAAAAoAQAAZHJzL2Uyb0RvYy54bWxQ&#10;SwUGAAAAAAYABgBZAQAAW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0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9" name="KGD_KG_Seal_1334" descr="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4" o:spid="_x0000_s1026" o:spt="1" alt="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style="position:absolute;left:0pt;margin-left:-88.8pt;margin-top:-70.5pt;height:5pt;width:5pt;visibility:hidden;z-index:252000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8jfKmNkAAAAPAQAADwAAAAAA&#10;AAABACAAAAAiAAAAZHJzL2Rvd25yZXYueG1sUEsBAhQAFAAAAAgAh07iQOI0pS6kCQAA4xAAAA4A&#10;AAAAAAAAAQAgAAAAKAEAAGRycy9lMm9Eb2MueG1sUEsFBgAAAAAGAAYAWQEAAD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8" name="KGD_KG_Seal_1333" descr="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3" o:spid="_x0000_s1026" o:spt="1" alt="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style="position:absolute;left:0pt;margin-left:-88.8pt;margin-top:-70.5pt;height:5pt;width:5pt;visibility:hidden;z-index:251999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DyN8qY2QAAAA8BAAAPAAAAAAAA&#10;AAEAIAAAACIAAABkcnMvZG93bnJldi54bWxQSwECFAAUAAAACACHTuJAGtaZqhUKAADjEAAADgAA&#10;AAAAAAABACAAAAAoAQAAZHJzL2Uyb0RvYy54bWxQSwUGAAAAAAYABgBZAQAAr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7" name="KGD_KG_Seal_1332" descr="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2" o:spid="_x0000_s1026" o:spt="1" alt="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style="position:absolute;left:0pt;margin-left:-88.8pt;margin-top:-70.5pt;height:5pt;width:5pt;visibility:hidden;z-index:251998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7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6" name="KGD_KG_Seal_1331" descr="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1" o:spid="_x0000_s1026" o:spt="1" alt="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style="position:absolute;left:0pt;margin-left:-88.8pt;margin-top:-70.5pt;height:5pt;width:5pt;visibility:hidden;z-index:251997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PI3ypjZAAAADwEAAA8AAAAAAAAAAQAgAAAA&#10;IgAAAGRycy9kb3ducmV2LnhtbFBLAQIUABQAAAAIAIdO4kB5qfwVYwkAAOMQAAAOAAAAAAAAAAEA&#10;IAAAACgBAABkcnMvZTJvRG9jLnhtbFBLBQYAAAAABgAGAFkBAAD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6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5" name="KGD_KG_Seal_1330" descr="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0" o:spid="_x0000_s1026" o:spt="1" alt="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style="position:absolute;left:0pt;margin-left:-88.8pt;margin-top:-70.5pt;height:5pt;width:5pt;visibility:hidden;z-index:251996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8jfKmNkAAAAPAQAADwAAAAAAAAABACAAAAAiAAAAZHJzL2Rvd25yZXYu&#10;eG1sUEsBAhQAFAAAAAgAh07iQGOfOtMaCQAA4xAAAA4AAAAAAAAAAQAgAAAAKAEAAGRycy9lMm9E&#10;b2MueG1sUEsFBgAAAAAGAAYAWQEAAL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5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4" name="KGD_KG_Seal_1329" descr="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9" o:spid="_x0000_s1026" o:spt="1" alt="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style="position:absolute;left:0pt;margin-left:-88.8pt;margin-top:-70.5pt;height:5pt;width:5pt;visibility:hidden;z-index:251995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8jfKmNkAAAAPAQAADwAAAAAAAAABACAAAAAiAAAAZHJzL2Rvd25yZXYueG1sUEsB&#10;AhQAFAAAAAgAh07iQJz+bbq/CQAA4xAAAA4AAAAAAAAAAQAgAAAAKAEAAGRycy9lMm9Eb2MueG1s&#10;UEsFBgAAAAAGAAYAWQEAAFk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4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3" name="KGD_KG_Seal_1328" descr="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8" o:spid="_x0000_s1026" o:spt="1" alt="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style="position:absolute;left:0pt;margin-left:-88.8pt;margin-top:-70.5pt;height:5pt;width:5pt;visibility:hidden;z-index:251994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yI6tUg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3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2" name="KGD_KG_Seal_1327" descr="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7" o:spid="_x0000_s1026" o:spt="1" alt="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style="position:absolute;left:0pt;margin-left:-88.8pt;margin-top:-70.5pt;height:5pt;width:5pt;visibility:hidden;z-index:251993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Mhjnlh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2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1" name="KGD_KG_Seal_1326" descr="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6" o:spid="_x0000_s1026" o:spt="1" alt="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style="position:absolute;left:0pt;margin-left:-88.8pt;margin-top:-70.5pt;height:5pt;width:5pt;visibility:hidden;z-index:251992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bEsPK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0" name="KGD_KG_Seal_1325" descr="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5" o:spid="_x0000_s1026" o:spt="1" alt="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style="position:absolute;left:0pt;margin-left:-88.8pt;margin-top:-70.5pt;height:5pt;width:5pt;visibility:hidden;z-index:251991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PI3ypjZAAAADwEAAA8AAAAAAAAAAQAgAAAAIgAAAGRycy9kb3ducmV2LnhtbFBLAQIU&#10;ABQAAAAIAIdO4kASuPZnhAkAAOMQAAAOAAAAAAAAAAEAIAAAACgBAABkcnMvZTJvRG9jLnhtbFBL&#10;BQYAAAAABgAGAFkBAAAe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0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9" name="KGD_KG_Seal_1324" descr="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4" o:spid="_x0000_s1026" o:spt="1" alt="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style="position:absolute;left:0pt;margin-left:-88.8pt;margin-top:-70.5pt;height:5pt;width:5pt;visibility:hidden;z-index:251990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8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8" name="KGD_KG_Seal_1323" descr="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3" o:spid="_x0000_s1026" o:spt="1" alt="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style="position:absolute;left:0pt;margin-left:-88.8pt;margin-top:-70.5pt;height:5pt;width:5pt;visibility:hidden;z-index:251988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8jfKmNkAAAAPAQAADwAAAAAAAAABACAAAAAiAAAAZHJzL2Rvd25y&#10;ZXYueG1sUEsBAhQAFAAAAAgAh07iQDeoXCzlCgAA4xAAAA4AAAAAAAAAAQAgAAAAKAEAAGRycy9l&#10;Mm9Eb2MueG1sUEsFBgAAAAAGAAYAWQEAAH8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7" name="KGD_KG_Seal_1322" descr="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2" o:spid="_x0000_s1026" o:spt="1" alt="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style="position:absolute;left:0pt;margin-left:-88.8pt;margin-top:-70.5pt;height:5pt;width:5pt;visibility:hidden;z-index:251987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6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6" name="KGD_KG_Seal_1321" descr="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1" o:spid="_x0000_s1026" o:spt="1" alt="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style="position:absolute;left:0pt;margin-left:-88.8pt;margin-top:-70.5pt;height:5pt;width:5pt;visibility:hidden;z-index:251986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yN8qY2QAAAA8BAAAPAAAAAAAAAAEAIAAAACIAAABkcnMv&#10;ZG93bnJldi54bWxQSwECFAAUAAAACACHTuJATijYjOoKAADjEAAADgAAAAAAAAABACAAAAAoAQAA&#10;ZHJzL2Uyb0RvYy54bWxQSwUGAAAAAAYABgBZAQAAh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5" name="KGD_KG_Seal_1320" descr="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0" o:spid="_x0000_s1026" o:spt="1" alt="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style="position:absolute;left:0pt;margin-left:-88.8pt;margin-top:-70.5pt;height:5pt;width:5pt;visibility:hidden;z-index:251985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4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4" name="KGD_KG_Seal_1319" descr="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9" o:spid="_x0000_s1026" o:spt="1" alt="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style="position:absolute;left:0pt;margin-left:-88.8pt;margin-top:-70.5pt;height:5pt;width:5pt;visibility:hidden;z-index:251984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PI3ypjZAAAADwEAAA8AAAAA&#10;AAAAAQAgAAAAIgAAAGRycy9kb3ducmV2LnhtbFBLAQIUABQAAAAIAIdO4kB1fZuziQoAAOMQAAAO&#10;AAAAAAAAAAEAIAAAACgBAABkcnMvZTJvRG9jLnhtbFBLBQYAAAAABgAGAFkBAAAj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3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3" name="KGD_KG_Seal_1318" descr="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8" o:spid="_x0000_s1026" o:spt="1" alt="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style="position:absolute;left:0pt;margin-left:-88.8pt;margin-top:-70.5pt;height:5pt;width:5pt;visibility:hidden;z-index:251983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2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2" name="KGD_KG_Seal_1317" descr="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7" o:spid="_x0000_s1026" o:spt="1" alt="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style="position:absolute;left:0pt;margin-left:-88.8pt;margin-top:-70.5pt;height:5pt;width:5pt;visibility:hidden;z-index:251982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NBq6GC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1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1" name="KGD_KG_Seal_1316" descr="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6" o:spid="_x0000_s1026" o:spt="1" alt="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style="position:absolute;left:0pt;margin-left:-88.8pt;margin-top:-70.5pt;height:5pt;width:5pt;visibility:hidden;z-index:251981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DyN8qY2QAAAA8BAAAPAAAAAAAAAAEAIAAAACIA&#10;AABkcnMvZG93bnJldi54bWxQSwECFAAUAAAACACHTuJAH+kDp34KAADjEAAADgAAAAAAAAABACAA&#10;AAAoAQAAZHJzL2Uyb0RvYy54bWxQSwUGAAAAAAYABgBZAQAAG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0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0" name="KGD_KG_Seal_1315" descr="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5" o:spid="_x0000_s1026" o:spt="1" alt="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style="position:absolute;left:0pt;margin-left:-88.8pt;margin-top:-70.5pt;height:5pt;width:5pt;visibility:hidden;z-index:251980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8jfKmNkAAAAPAQAADwAAAAAAAAABACAAAAAiAAAAZHJzL2Rvd25yZXYueG1sUEsBAhQAFAAA&#10;AAgAh07iQGSCzKzWCgAA4xAAAA4AAAAAAAAAAQAgAAAAKAEAAGRycy9lMm9Eb2MueG1sUEsFBgAA&#10;AAAGAAYAWQEAAH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9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9" name="KGD_KG_Seal_1314" descr="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4" o:spid="_x0000_s1026" o:spt="1" alt="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style="position:absolute;left:0pt;margin-left:-88.8pt;margin-top:-70.5pt;height:5pt;width:5pt;visibility:hidden;z-index:251979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8jfKmNkAAAAPAQAADwAAAAAAAAABACAAAAAiAAAAZHJzL2Rvd25yZXYueG1sUEsB&#10;AhQAFAAAAAgAh07iQPg4PoujCgAA4xAAAA4AAAAAAAAAAQAgAAAAKAEAAGRycy9lMm9Eb2MueG1s&#10;UEsFBgAAAAAGAAYAWQEAAD0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8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8" name="KGD_KG_Seal_1313" descr="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3" o:spid="_x0000_s1026" o:spt="1" alt="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style="position:absolute;left:0pt;margin-left:-88.8pt;margin-top:-70.5pt;height:5pt;width:5pt;visibility:hidden;z-index:251978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GVC5hl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7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7" name="KGD_KG_Seal_1312" descr="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2" o:spid="_x0000_s1026" o:spt="1" alt="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style="position:absolute;left:0pt;margin-left:-88.8pt;margin-top:-70.5pt;height:5pt;width:5pt;visibility:hidden;z-index:251977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8jfKmNkAAAAPAQAADwAAAAAAAAABACAAAAAi&#10;AAAAZHJzL2Rvd25yZXYueG1sUEsBAhQAFAAAAAgAh07iQKs2nOJGCgAA4xAAAA4AAAAAAAAAAQAg&#10;AAAAKAEAAGRycy9lMm9Eb2MueG1sUEsFBgAAAAAGAAYAWQEAAO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6" name="KGD_KG_Seal_1311" descr="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1" o:spid="_x0000_s1026" o:spt="1" alt="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style="position:absolute;left:0pt;margin-left:-88.8pt;margin-top:-70.5pt;height:5pt;width:5pt;visibility:hidden;z-index:251976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5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5" name="KGD_KG_Seal_1310" descr="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0" o:spid="_x0000_s1026" o:spt="1" alt="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style="position:absolute;left:0pt;margin-left:-88.8pt;margin-top:-70.5pt;height:5pt;width:5pt;visibility:hidden;z-index:251975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8jfKmNkA&#10;AAAPAQAADwAAAAAAAAABACAAAAAiAAAAZHJzL2Rvd25yZXYueG1sUEsBAhQAFAAAAAgAh07iQE0b&#10;fBoiCgAA4xAAAA4AAAAAAAAAAQAgAAAAKAEAAGRycy9lMm9Eb2MueG1sUEsFBgAAAAAGAAYAWQEA&#10;AL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4" name="KGD_KG_Seal_1309" descr="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9" o:spid="_x0000_s1026" o:spt="1" alt="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style="position:absolute;left:0pt;margin-left:-88.8pt;margin-top:-70.5pt;height:5pt;width:5pt;visibility:hidden;z-index:251974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8jfKmNkAAAAPAQAADwAAAAAAAAABACAAAAAiAAAAZHJzL2Rvd25yZXYueG1s&#10;UEsBAhQAFAAAAAgAh07iQLB4GDD7CQAA4xAAAA4AAAAAAAAAAQAgAAAAKAEAAGRycy9lMm9Eb2Mu&#10;eG1sUEsFBgAAAAAGAAYAWQEAAJ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3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3" name="KGD_KG_Seal_1308" descr="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8" o:spid="_x0000_s1026" o:spt="1" alt="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style="position:absolute;left:0pt;margin-left:-88.8pt;margin-top:-70.5pt;height:5pt;width:5pt;visibility:hidden;z-index:251973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2" name="KGD_KG_Seal_1307" descr="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7" o:spid="_x0000_s1026" o:spt="1" alt="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style="position:absolute;left:0pt;margin-left:-88.8pt;margin-top:-70.5pt;height:5pt;width:5pt;visibility:hidden;z-index:251972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DyN8qY2QAAAA8BAAAPAAAAAAAAAAEAIAAAACIAAABkcnMvZG93bnJldi54bWxQSwECFAAU&#10;AAAACACHTuJASMFu7/QJAADjEAAADgAAAAAAAAABACAAAAAoAQAAZHJzL2Uyb0RvYy54bWxQSwUG&#10;AAAAAAYABgBZAQAAj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1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1" name="KGD_KG_Seal_1306" descr="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6" o:spid="_x0000_s1026" o:spt="1" alt="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style="position:absolute;left:0pt;margin-left:-88.8pt;margin-top:-70.5pt;height:5pt;width:5pt;visibility:hidden;z-index:251971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8jfKmNkAAAAPAQAADwAAAAAAAAABACAAAAAiAAAAZHJzL2Rvd25y&#10;ZXYueG1sUEsBAhQAFAAAAAgAh07iQP9BgfLICQAA4xAAAA4AAAAAAAAAAQAgAAAAKAEAAGRycy9l&#10;Mm9Eb2MueG1sUEsFBgAAAAAGAAYAWQEAAG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0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0" name="KGD_KG_Seal_1305" descr="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5" o:spid="_x0000_s1026" o:spt="1" alt="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style="position:absolute;left:0pt;margin-left:-88.8pt;margin-top:-70.5pt;height:5pt;width:5pt;visibility:hidden;z-index:251970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CpQlJq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9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9" name="KGD_KG_Seal_1304" descr="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4" o:spid="_x0000_s1026" o:spt="1" alt="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style="position:absolute;left:0pt;margin-left:-88.8pt;margin-top:-70.5pt;height:5pt;width:5pt;visibility:hidden;z-index:251969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8jfKmNkAAAAPAQAADwAAAAAAAAABACAAAAAiAAAAZHJzL2Rvd25y&#10;ZXYueG1sUEsBAhQAFAAAAAgAh07iQDQZgcIBCgAA4xAAAA4AAAAAAAAAAQAgAAAAKAEAAGRycy9l&#10;Mm9Eb2MueG1sUEsFBgAAAAAGAAYAWQEAAJ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8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8" name="KGD_KG_Seal_1303" descr="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3" o:spid="_x0000_s1026" o:spt="1" alt="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style="position:absolute;left:0pt;margin-left:-88.8pt;margin-top:-70.5pt;height:5pt;width:5pt;visibility:hidden;z-index:251968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7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7" name="KGD_KG_Seal_1302" descr="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2" o:spid="_x0000_s1026" o:spt="1" alt="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style="position:absolute;left:0pt;margin-left:-88.8pt;margin-top:-70.5pt;height:5pt;width:5pt;visibility:hidden;z-index:251967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DyN8qY2QAA&#10;AA8BAAAPAAAAAAAAAAEAIAAAACIAAABkcnMvZG93bnJldi54bWxQSwECFAAUAAAACACHTuJABvb5&#10;I3YJAADjEAAADgAAAAAAAAABACAAAAAoAQAAZHJzL2Uyb0RvYy54bWxQSwUGAAAAAAYABgBZAQAA&#10;E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6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6" name="KGD_KG_Seal_1301" descr="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1" o:spid="_x0000_s1026" o:spt="1" alt="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style="position:absolute;left:0pt;margin-left:-88.8pt;margin-top:-70.5pt;height:5pt;width:5pt;visibility:hidden;z-index:251966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K1s&#10;56U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5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5" name="KGD_KG_Seal_1300" descr="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0" o:spid="_x0000_s1026" o:spt="1" alt="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style="position:absolute;left:0pt;margin-left:-88.8pt;margin-top:-70.5pt;height:5pt;width:5pt;visibility:hidden;z-index:251965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KzmbON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4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4" name="KGD_KG_Seal_1299" descr="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9" o:spid="_x0000_s1026" o:spt="1" alt="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style="position:absolute;left:0pt;margin-left:-88.8pt;margin-top:-70.5pt;height:5pt;width:5pt;visibility:hidden;z-index:251964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Doy1dt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3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3" name="KGD_KG_Seal_1298" descr="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8" o:spid="_x0000_s1026" o:spt="1" alt="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style="position:absolute;left:0pt;margin-left:-88.8pt;margin-top:-70.5pt;height:5pt;width:5pt;visibility:hidden;z-index:251963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PI3ypjZAAAADwEAAA8AAAAAAAAAAQAgAAAAIgAA&#10;AGRycy9kb3ducmV2LnhtbFBLAQIUABQAAAAIAIdO4kDvFAa4tQgAAOMQAAAOAAAAAAAAAAEAIAAA&#10;ACgBAABkcnMvZTJvRG9jLnhtbFBLBQYAAAAABgAGAFkBAAB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2" name="KGD_KG_Seal_1297" descr="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7" o:spid="_x0000_s1026" o:spt="1" alt="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style="position:absolute;left:0pt;margin-left:-88.8pt;margin-top:-70.5pt;height:5pt;width:5pt;visibility:hidden;z-index:251962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PI3ypjZAAAADwEAAA8AAAAAAAAAAQAg&#10;AAAAIgAAAGRycy9kb3ducmV2LnhtbFBLAQIUABQAAAAIAIdO4kCBJPkPgggAAOMQAAAOAAAAAAAA&#10;AAEAIAAAACgBAABkcnMvZTJvRG9jLnhtbFBLBQYAAAAABgAGAFkBA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1" name="KGD_KG_Seal_1296" descr="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6" o:spid="_x0000_s1026" o:spt="1" alt="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style="position:absolute;left:0pt;margin-left:-88.8pt;margin-top:-70.5pt;height:5pt;width:5pt;visibility:hidden;z-index:251961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iu59gu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0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0" name="KGD_KG_Seal_1295" descr="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5" o:spid="_x0000_s1026" o:spt="1" alt="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style="position:absolute;left:0pt;margin-left:-88.8pt;margin-top:-70.5pt;height:5pt;width:5pt;visibility:hidden;z-index:251960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DyN8qY2QAAAA8BAAAPAAAAAAAAAAEAIAAAACIAAABkcnMvZG93bnJldi54&#10;bWxQSwECFAAUAAAACACHTuJAzJzW4jUIAADjEAAADgAAAAAAAAABACAAAAAoAQAAZHJzL2Uyb0Rv&#10;Yy54bWxQSwUGAAAAAAYABgBZAQAAz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9" name="KGD_KG_Seal_1294" descr="+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4" o:spid="_x0000_s1026" o:spt="1" alt="+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style="position:absolute;left:0pt;margin-left:-88.8pt;margin-top:-70.5pt;height:5pt;width:5pt;visibility:hidden;z-index:251959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KgqV2B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8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8" name="KGD_KG_Seal_1293" descr="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3" o:spid="_x0000_s1026" o:spt="1" alt="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style="position:absolute;left:0pt;margin-left:-88.8pt;margin-top:-70.5pt;height:5pt;width:5pt;visibility:hidden;z-index:251958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PI3ypjZAAAADwEAAA8AAAAAAAAAAQAgAAAAIgAAAGRycy9kb3ducmV2LnhtbFBLAQIUABQA&#10;AAAIAIdO4kCxLiCP1ggAAOMQAAAOAAAAAAAAAAEAIAAAACgBAABkcnMvZTJvRG9jLnhtbFBLBQYA&#10;AAAABgAGAFkBAAB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7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7" name="KGD_KG_Seal_1292" descr="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2" o:spid="_x0000_s1026" o:spt="1" alt="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style="position:absolute;left:0pt;margin-left:-88.8pt;margin-top:-70.5pt;height:5pt;width:5pt;visibility:hidden;z-index:251957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DyN8qY2QAA&#10;AA8BAAAPAAAAAAAAAAEAIAAAACIAAABkcnMvZG93bnJldi54bWxQSwECFAAUAAAACACHTuJAvZXr&#10;flkIAADjEAAADgAAAAAAAAABACAAAAAoAQAAZHJzL2Uyb0RvYy54bWxQSwUGAAAAAAYABgBZAQAA&#10;8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6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6" name="KGD_KG_Seal_1291" descr="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1" o:spid="_x0000_s1026" o:spt="1" alt="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style="position:absolute;left:0pt;margin-left:-88.8pt;margin-top:-70.5pt;height:5pt;width:5pt;visibility:hidden;z-index:251956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MsMY28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5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5" name="KGD_KG_Seal_1290" descr="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0" o:spid="_x0000_s1026" o:spt="1" alt="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style="position:absolute;left:0pt;margin-left:-88.8pt;margin-top:-70.5pt;height:5pt;width:5pt;visibility:hidden;z-index:251955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Dn&#10;saz7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4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4" name="KGD_KG_Seal_1289" descr="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9" o:spid="_x0000_s1026" o:spt="1" alt="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style="position:absolute;left:0pt;margin-left:-88.8pt;margin-top:-70.5pt;height:5pt;width:5pt;visibility:hidden;z-index:251954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to1Kvf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3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3" name="KGD_KG_Seal_1288" descr="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8" o:spid="_x0000_s1026" o:spt="1" alt="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style="position:absolute;left:0pt;margin-left:-88.8pt;margin-top:-70.5pt;height:5pt;width:5pt;visibility:hidden;z-index:251953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yN8qY2QAAAA8BAAAPAAAA&#10;AAAAAAEAIAAAACIAAABkcnMvZG93bnJldi54bWxQSwECFAAUAAAACACHTuJAJvtS7VAIAADjEAAA&#10;DgAAAAAAAAABACAAAAAoAQAAZHJzL2Uyb0RvYy54bWxQSwUGAAAAAAYABgBZAQAA6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2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2" name="KGD_KG_Seal_1287" descr="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7" o:spid="_x0000_s1026" o:spt="1" alt="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style="position:absolute;left:0pt;margin-left:-88.8pt;margin-top:-70.5pt;height:5pt;width:5pt;visibility:hidden;z-index:251952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KDfFUV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1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1" name="KGD_KG_Seal_1286" descr="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6" o:spid="_x0000_s1026" o:spt="1" alt="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style="position:absolute;left:0pt;margin-left:-88.8pt;margin-top:-70.5pt;height:5pt;width:5pt;visibility:hidden;z-index:251951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yN8qY2QAAAA8BAAAP&#10;AAAAAAAAAAEAIAAAACIAAABkcnMvZG93bnJldi54bWxQSwECFAAUAAAACACHTuJAYDuLKcUIAADj&#10;EAAADgAAAAAAAAABACAAAAAoAQAAZHJzL2Uyb0RvYy54bWxQSwUGAAAAAAYABgBZAQAAX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0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0" name="KGD_KG_Seal_1285" descr="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5" o:spid="_x0000_s1026" o:spt="1" alt="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style="position:absolute;left:0pt;margin-left:-88.8pt;margin-top:-70.5pt;height:5pt;width:5pt;visibility:hidden;z-index:251950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PI3ypjZAAAA&#10;DwEAAA8AAAAAAAAAAQAgAAAAIgAAAGRycy9kb3ducmV2LnhtbFBLAQIUABQAAAAIAIdO4kB5OyrH&#10;AwkAAOMQAAAOAAAAAAAAAAEAIAAAACgBAABkcnMvZTJvRG9jLnhtbFBLBQYAAAAABgAGAFkBAACd&#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9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9" name="KGD_KG_Seal_1284" descr="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4" o:spid="_x0000_s1026" o:spt="1" alt="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style="position:absolute;left:0pt;margin-left:-88.8pt;margin-top:-70.5pt;height:5pt;width:5pt;visibility:hidden;z-index:251949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yN8qY2QAAAA8BAAAPAAAAAAAAAAEA&#10;IAAAACIAAABkcnMvZG93bnJldi54bWxQSwECFAAUAAAACACHTuJA6uv+g4MIAADjEAAADgAAAAAA&#10;AAABACAAAAAoAQAAZHJzL2Uyb0RvYy54bWxQSwUGAAAAAAYABgBZAQAAH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8" name="KGD_KG_Seal_1283" descr="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3" o:spid="_x0000_s1026" o:spt="1" alt="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style="position:absolute;left:0pt;margin-left:-88.8pt;margin-top:-70.5pt;height:5pt;width:5pt;visibility:hidden;z-index:251948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I3ypjZAAAADwEAAA8AAAAA&#10;AAAAAQAgAAAAIgAAAGRycy9kb3ducmV2LnhtbFBLAQIUABQAAAAIAIdO4kAuO8wHiAgAAOMQAAAO&#10;AAAAAAAAAAEAIAAAACgBAABkcnMvZTJvRG9jLnhtbFBLBQYAAAAABgAGAFkBAAA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7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7" name="KGD_KG_Seal_1282" descr="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2" o:spid="_x0000_s1026" o:spt="1" alt="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style="position:absolute;left:0pt;margin-left:-88.8pt;margin-top:-70.5pt;height:5pt;width:5pt;visibility:hidden;z-index:251947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8jfKmNkAAAAPAQAADwAAAAAAAAABACAAAAAiAAAAZHJzL2Rvd25yZXYueG1sUEsBAhQAFAAA&#10;AAgAh07iQMWHLWEOCQAA4xAAAA4AAAAAAAAAAQAgAAAAKAEAAGRycy9lMm9Eb2MueG1sUEsFBgAA&#10;AAAGAAYAWQEAAK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6" name="KGD_KG_Seal_1281" descr="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1" o:spid="_x0000_s1026" o:spt="1" alt="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style="position:absolute;left:0pt;margin-left:-88.8pt;margin-top:-70.5pt;height:5pt;width:5pt;visibility:hidden;z-index:251945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yN8qY2QAAAA8BAAAPAAAAAAAAAAEAIAAA&#10;ACIAAABkcnMvZG93bnJldi54bWxQSwECFAAUAAAACACHTuJAjtbboUcIAADjEAAADgAAAAAAAAAB&#10;ACAAAAAoAQAAZHJzL2Uyb0RvYy54bWxQSwUGAAAAAAYABgBZAQAA4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4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5" name="KGD_KG_Seal_1280" descr="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0" o:spid="_x0000_s1026" o:spt="1" alt="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style="position:absolute;left:0pt;margin-left:-88.8pt;margin-top:-70.5pt;height:5pt;width:5pt;visibility:hidden;z-index:251944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Ct&#10;0Sgb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3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4" name="KGD_KG_Seal_1279" descr="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9" o:spid="_x0000_s1026" o:spt="1" alt="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style="position:absolute;left:0pt;margin-left:-88.8pt;margin-top:-70.5pt;height:5pt;width:5pt;visibility:hidden;z-index:251943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RFx32e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2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3" name="KGD_KG_Seal_1278" descr="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8" o:spid="_x0000_s1026" o:spt="1" alt="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style="position:absolute;left:0pt;margin-left:-88.8pt;margin-top:-70.5pt;height:5pt;width:5pt;visibility:hidden;z-index:251942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8jfKmNkAAAAPAQAADwAAAAAAAAABACAAAAAiAAAAZHJzL2Rv&#10;d25yZXYueG1sUEsBAhQAFAAAAAgAh07iQH1pxt/nCAAA4xAAAA4AAAAAAAAAAQAgAAAAKAEAAGRy&#10;cy9lMm9Eb2MueG1sUEsFBgAAAAAGAAYAWQEAAI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1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2" name="KGD_KG_Seal_1277" descr="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7" o:spid="_x0000_s1026" o:spt="1" alt="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style="position:absolute;left:0pt;margin-left:-88.8pt;margin-top:-70.5pt;height:5pt;width:5pt;visibility:hidden;z-index:251941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As&#10;3Xtz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0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1" name="KGD_KG_Seal_1276" descr="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6" o:spid="_x0000_s1026" o:spt="1" alt="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style="position:absolute;left:0pt;margin-left:-88.8pt;margin-top:-70.5pt;height:5pt;width:5pt;visibility:hidden;z-index:251940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DyN8qY2QAAAA8BAAAPAAAAAAAAAAEAIAAAACIAAABkcnMvZG93bnJldi54bWxQ&#10;SwECFAAUAAAACACHTuJADgSCmGsIAADjEAAADgAAAAAAAAABACAAAAAoAQAAZHJzL2Uyb0RvYy54&#10;bWxQSwUGAAAAAAYABgBZAQAAB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9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0" name="KGD_KG_Seal_1275" descr="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5" o:spid="_x0000_s1026" o:spt="1" alt="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style="position:absolute;left:0pt;margin-left:-88.8pt;margin-top:-70.5pt;height:5pt;width:5pt;visibility:hidden;z-index:251939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8jfKmNkAAAAP&#10;AQAADwAAAAAAAAABACAAAAAiAAAAZHJzL2Rvd25yZXYueG1sUEsBAhQAFAAAAAgAh07iQDiJ1DIC&#10;CQAA4xAAAA4AAAAAAAAAAQAgAAAAKAEAAGRycy9lMm9Eb2MueG1sUEsFBgAAAAAGAAYAWQEAAJw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8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9" name="KGD_KG_Seal_1274" descr="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4" o:spid="_x0000_s1026" o:spt="1" alt="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style="position:absolute;left:0pt;margin-left:-88.8pt;margin-top:-70.5pt;height:5pt;width:5pt;visibility:hidden;z-index:251938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gysA9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7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8" name="KGD_KG_Seal_1273" descr="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3" o:spid="_x0000_s1026" o:spt="1" alt="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style="position:absolute;left:0pt;margin-left:-88.8pt;margin-top:-70.5pt;height:5pt;width:5pt;visibility:hidden;z-index:251937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HsluZ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6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7" name="KGD_KG_Seal_1272" descr="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2" o:spid="_x0000_s1026" o:spt="1" alt="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style="position:absolute;left:0pt;margin-left:-88.8pt;margin-top:-70.5pt;height:5pt;width:5pt;visibility:hidden;z-index:251936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5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6" name="KGD_KG_Seal_1271" descr="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1" o:spid="_x0000_s1026" o:spt="1" alt="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style="position:absolute;left:0pt;margin-left:-88.8pt;margin-top:-70.5pt;height:5pt;width:5pt;visibility:hidden;z-index:251935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B/BN1s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5" name="KGD_KG_Seal_1270" descr="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0" o:spid="_x0000_s1026" o:spt="1" alt="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style="position:absolute;left:0pt;margin-left:-88.8pt;margin-top:-70.5pt;height:5pt;width:5pt;visibility:hidden;z-index:251934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Bzuv+p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4" name="KGD_KG_Seal_1269" descr="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9" o:spid="_x0000_s1026" o:spt="1" alt="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style="position:absolute;left:0pt;margin-left:-88.8pt;margin-top:-70.5pt;height:5pt;width:5pt;visibility:hidden;z-index:251933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DyN8qY2QAAAA8BAAAPAAAAAAAAAAEAIAAAACIAAABkcnMvZG93&#10;bnJldi54bWxQSwECFAAUAAAACACHTuJAjlzIya0IAADjEAAADgAAAAAAAAABACAAAAAoAQAAZHJz&#10;L2Uyb0RvYy54bWxQSwUGAAAAAAYABgBZAQAAR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3" name="KGD_KG_Seal_1268" descr="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8" o:spid="_x0000_s1026" o:spt="1" alt="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style="position:absolute;left:0pt;margin-left:-88.8pt;margin-top:-70.5pt;height:5pt;width:5pt;visibility:hidden;z-index:251932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1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2" name="KGD_KG_Seal_1267" descr="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7" o:spid="_x0000_s1026" o:spt="1" alt="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style="position:absolute;left:0pt;margin-left:-88.8pt;margin-top:-70.5pt;height:5pt;width:5pt;visibility:hidden;z-index:251931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8jfKmNkAAAAPAQAADwAAAAAAAAAB&#10;ACAAAAAiAAAAZHJzL2Rvd25yZXYueG1sUEsBAhQAFAAAAAgAh07iQBA6vg8vCQAA4xAAAA4AAAAA&#10;AAAAAQAgAAAAKAEAAGRycy9lMm9Eb2MueG1sUEsFBgAAAAAGAAYAWQEAAM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0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1" name="KGD_KG_Seal_1266" descr="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6" o:spid="_x0000_s1026" o:spt="1" alt="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style="position:absolute;left:0pt;margin-left:-88.8pt;margin-top:-70.5pt;height:5pt;width:5pt;visibility:hidden;z-index:251930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PgpGXi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9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0" name="KGD_KG_Seal_1265" descr="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5" o:spid="_x0000_s1026" o:spt="1" alt="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style="position:absolute;left:0pt;margin-left:-88.8pt;margin-top:-70.5pt;height:5pt;width:5pt;visibility:hidden;z-index:251929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8jfKmNkAAAAPAQAADwAAAAAAAAABACAA&#10;AAAiAAAAZHJzL2Rvd25yZXYueG1sUEsBAhQAFAAAAAgAh07iQDwglde6CAAA4xAAAA4AAAAAAAAA&#10;AQAgAAAAKAEAAGRycy9lMm9Eb2MueG1sUEsFBgAAAAAGAAYAWQEAAF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8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9" name="KGD_KG_Seal_1264" descr="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4" o:spid="_x0000_s1026" o:spt="1" alt="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style="position:absolute;left:0pt;margin-left:-88.8pt;margin-top:-70.5pt;height:5pt;width:5pt;visibility:hidden;z-index:251928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DyN8qY2QAAAA8BAAAPAAAAAAAAAAEAIAAAACIAAABkcnMvZG93bnJldi54bWxQ&#10;SwECFAAUAAAACACHTuJAPqqrJKQIAADjEAAADgAAAAAAAAABACAAAAAoAQAAZHJzL2Uyb0RvYy54&#10;bWxQSwUGAAAAAAYABgBZAQAAP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7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8" name="KGD_KG_Seal_1263" descr="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3" o:spid="_x0000_s1026" o:spt="1" alt="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style="position:absolute;left:0pt;margin-left:-88.8pt;margin-top:-70.5pt;height:5pt;width:5pt;visibility:hidden;z-index:251927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x26nV7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6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7" name="KGD_KG_Seal_1262" descr="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2" o:spid="_x0000_s1026" o:spt="1" alt="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style="position:absolute;left:0pt;margin-left:-88.8pt;margin-top:-70.5pt;height:5pt;width:5pt;visibility:hidden;z-index:251926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BRLnJX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5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6" name="KGD_KG_Seal_1261" descr="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1" o:spid="_x0000_s1026" o:spt="1" alt="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style="position:absolute;left:0pt;margin-left:-88.8pt;margin-top:-70.5pt;height:5pt;width:5pt;visibility:hidden;z-index:251925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zkXr4/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4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5" name="KGD_KG_Seal_1260" descr="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0" o:spid="_x0000_s1026" o:spt="1" alt="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style="position:absolute;left:0pt;margin-left:-88.8pt;margin-top:-70.5pt;height:5pt;width:5pt;visibility:hidden;z-index:251924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JAs0ho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3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4" name="KGD_KG_Seal_1259" descr="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9" o:spid="_x0000_s1026" o:spt="1" alt="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style="position:absolute;left:0pt;margin-left:-88.8pt;margin-top:-70.5pt;height:5pt;width:5pt;visibility:hidden;z-index:251923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PI3ypjZAAAADwEAAA8AAAAA&#10;AAAAAQAgAAAAIgAAAGRycy9kb3ducmV2LnhtbFBLAQIUABQAAAAIAIdO4kBIoTRe+ggAAOMQAAAO&#10;AAAAAAAAAAEAIAAAACgBAABkcnMvZTJvRG9jLnhtbFBLBQYAAAAABgAGAFkBAAC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2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3" name="KGD_KG_Seal_1258" descr="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8" o:spid="_x0000_s1026" o:spt="1" alt="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style="position:absolute;left:0pt;margin-left:-88.8pt;margin-top:-70.5pt;height:5pt;width:5pt;visibility:hidden;z-index:251922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8jfKmNkAAAAPAQAADwAAAAAAAAABACAAAAAiAAAAZHJz&#10;L2Rvd25yZXYueG1sUEsBAhQAFAAAAAgAh07iQCOWwfAjCQAA4xAAAA4AAAAAAAAAAQAgAAAAKAEA&#10;AGRycy9lMm9Eb2MueG1sUEsFBgAAAAAGAAYAWQEAAL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2" name="KGD_KG_Seal_1257" descr="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7" o:spid="_x0000_s1026" o:spt="1" alt="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style="position:absolute;left:0pt;margin-left:-88.8pt;margin-top:-70.5pt;height:5pt;width:5pt;visibility:hidden;z-index:251921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dCqqD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0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1" name="KGD_KG_Seal_1256" descr="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6" o:spid="_x0000_s1026" o:spt="1" alt="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style="position:absolute;left:0pt;margin-left:-88.8pt;margin-top:-70.5pt;height:5pt;width:5pt;visibility:hidden;z-index:251920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AW1J7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0" name="KGD_KG_Seal_1255" descr="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5" o:spid="_x0000_s1026" o:spt="1" alt="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style="position:absolute;left:0pt;margin-left:-88.8pt;margin-top:-70.5pt;height:5pt;width:5pt;visibility:hidden;z-index:251919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tzc4oT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8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9" name="KGD_KG_Seal_1254" descr="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4" o:spid="_x0000_s1026" o:spt="1" alt="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style="position:absolute;left:0pt;margin-left:-88.8pt;margin-top:-70.5pt;height:5pt;width:5pt;visibility:hidden;z-index:251918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8jfKmNkAAAAPAQAADwAAAAAAAAAB&#10;ACAAAAAiAAAAZHJzL2Rvd25yZXYueG1sUEsBAhQAFAAAAAgAh07iQFfQB26ECAAA4xAAAA4AAAAA&#10;AAAAAQAgAAAAKAEAAGRycy9lMm9Eb2MueG1sUEsFBgAAAAAGAAYAWQEAAB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7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8" name="KGD_KG_Seal_1253" descr="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3" o:spid="_x0000_s1026" o:spt="1" alt="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style="position:absolute;left:0pt;margin-left:-88.8pt;margin-top:-70.5pt;height:5pt;width:5pt;visibility:hidden;z-index:251917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A3s6FB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6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7" name="KGD_KG_Seal_1252" descr="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2" o:spid="_x0000_s1026" o:spt="1" alt="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style="position:absolute;left:0pt;margin-left:-88.8pt;margin-top:-70.5pt;height:5pt;width:5pt;visibility:hidden;z-index:251916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PI3ypjZAAAADwEAAA8AAAAAAAAAAQAgAAAAIgAAAGRycy9kb3ducmV2LnhtbFBL&#10;AQIUABQAAAAIAIdO4kD23g0AowgAAOMQAAAOAAAAAAAAAAEAIAAAACgBAABkcnMvZTJvRG9jLnht&#10;bFBLBQYAAAAABgAGAFkBAAA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5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6" name="KGD_KG_Seal_1251" descr="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1" o:spid="_x0000_s1026" o:spt="1" alt="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style="position:absolute;left:0pt;margin-left:-88.8pt;margin-top:-70.5pt;height:5pt;width:5pt;visibility:hidden;z-index:251915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7uVN/8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4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5" name="KGD_KG_Seal_1250" descr="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0" o:spid="_x0000_s1026" o:spt="1" alt="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style="position:absolute;left:0pt;margin-left:-88.8pt;margin-top:-70.5pt;height:5pt;width:5pt;visibility:hidden;z-index:251914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yN8qY2QAAAA8BAAAPAAAAAAAAAAEAIAAAACIAAABkcnMv&#10;ZG93bnJldi54bWxQSwECFAAUAAAACACHTuJAzfXx0+kIAADjEAAADgAAAAAAAAABACAAAAAoAQAA&#10;ZHJzL2Uyb0RvYy54bWxQSwUGAAAAAAYABgBZAQAAg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3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4" name="KGD_KG_Seal_1249" descr="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9" o:spid="_x0000_s1026" o:spt="1" alt="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style="position:absolute;left:0pt;margin-left:-88.8pt;margin-top:-70.5pt;height:5pt;width:5pt;visibility:hidden;z-index:251913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2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3" name="KGD_KG_Seal_1248" descr="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8" o:spid="_x0000_s1026" o:spt="1" alt="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style="position:absolute;left:0pt;margin-left:-88.8pt;margin-top:-70.5pt;height:5pt;width:5pt;visibility:hidden;z-index:251912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1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2" name="KGD_KG_Seal_1247" descr="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7" o:spid="_x0000_s1026" o:spt="1" alt="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style="position:absolute;left:0pt;margin-left:-88.8pt;margin-top:-70.5pt;height:5pt;width:5pt;visibility:hidden;z-index:251911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yN8qY2QAAAA8BAAAPAAAAAAAAAAEAIAAAACIAAABkcnMvZG93bnJldi54&#10;bWxQSwECFAAUAAAACACHTuJAJ/2+36cIAADjEAAADgAAAAAAAAABACAAAAAoAQAAZHJzL2Uyb0Rv&#10;Yy54bWxQSwUGAAAAAAYABgBZAQAAQ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0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1" name="KGD_KG_Seal_1246" descr="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6" o:spid="_x0000_s1026" o:spt="1" alt="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style="position:absolute;left:0pt;margin-left:-88.8pt;margin-top:-70.5pt;height:5pt;width:5pt;visibility:hidden;z-index:251910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yN8qY2QAAAA8BAAAPAAAAAAAAAAEAIAAAACIAAABkcnMvZG93bnJldi54bWxQSwECFAAUAAAA&#10;CACHTuJACFSbxZsIAADjEAAADgAAAAAAAAABACAAAAAoAQAAZHJzL2Uyb0RvYy54bWxQSwUGAAAA&#10;AAYABgBZAQAAN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9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0" name="KGD_KG_Seal_1245" descr="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5" o:spid="_x0000_s1026" o:spt="1" alt="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style="position:absolute;left:0pt;margin-left:-88.8pt;margin-top:-70.5pt;height:5pt;width:5pt;visibility:hidden;z-index:251909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DyN8qY2QAAAA8BAAAPAAAAAAAAAAEAIAAAACIAAABkcnMvZG93bnJldi54bWxQSwEC&#10;FAAUAAAACACHTuJAFnQXHWgIAADjEAAADgAAAAAAAAABACAAAAAoAQAAZHJzL2Uyb0RvYy54bWxQ&#10;SwUGAAAAAAYABgBZAQAAA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9" name="KGD_KG_Seal_1244" descr="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4" o:spid="_x0000_s1026" o:spt="1" alt="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style="position:absolute;left:0pt;margin-left:-88.8pt;margin-top:-70.5pt;height:5pt;width:5pt;visibility:hidden;z-index:251908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FygQV8/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7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8" name="KGD_KG_Seal_1243" descr="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3" o:spid="_x0000_s1026" o:spt="1" alt="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style="position:absolute;left:0pt;margin-left:-88.8pt;margin-top:-70.5pt;height:5pt;width:5pt;visibility:hidden;z-index:251907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8jfKmNkAAAAPAQAADwAAAAAAAAABACAAAAAiAAAAZHJzL2Rvd25yZXYueG1sUEsBAhQAFAAA&#10;AAgAh07iQHzz/WucCAAA4xAAAA4AAAAAAAAAAQAgAAAAKAEAAGRycy9lMm9Eb2MueG1sUEsFBgAA&#10;AAAGAAYAWQEAAD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7" name="KGD_KG_Seal_1242" descr="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2" o:spid="_x0000_s1026" o:spt="1" alt="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style="position:absolute;left:0pt;margin-left:-88.8pt;margin-top:-70.5pt;height:5pt;width:5pt;visibility:hidden;z-index:251906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hnaQU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6" name="KGD_KG_Seal_1241" descr="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1" o:spid="_x0000_s1026" o:spt="1" alt="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style="position:absolute;left:0pt;margin-left:-88.8pt;margin-top:-70.5pt;height:5pt;width:5pt;visibility:hidden;z-index:251905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DHsROP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4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5" name="KGD_KG_Seal_1240" descr="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0" o:spid="_x0000_s1026" o:spt="1" alt="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style="position:absolute;left:0pt;margin-left:-88.8pt;margin-top:-70.5pt;height:5pt;width:5pt;visibility:hidden;z-index:251904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CZ2L4+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2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4" name="KGD_KG_Seal_1239" descr="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9" o:spid="_x0000_s1026" o:spt="1" alt="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style="position:absolute;left:0pt;margin-left:-88.8pt;margin-top:-70.5pt;height:5pt;width:5pt;visibility:hidden;z-index:251902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CEJkf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1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3" name="KGD_KG_Seal_1238" descr="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8" o:spid="_x0000_s1026" o:spt="1" alt="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style="position:absolute;left:0pt;margin-left:-88.8pt;margin-top:-70.5pt;height:5pt;width:5pt;visibility:hidden;z-index:251901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1mW4g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0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2" name="KGD_KG_Seal_1237" descr="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7" o:spid="_x0000_s1026" o:spt="1" alt="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style="position:absolute;left:0pt;margin-left:-88.8pt;margin-top:-70.5pt;height:5pt;width:5pt;visibility:hidden;z-index:251900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8jfKmNkAAAAPAQAADwAAAAAAAAABACAAAAAiAAAAZHJzL2Rvd25y&#10;ZXYueG1sUEsBAhQAFAAAAAgAh07iQFZnxBSOBwAA4xAAAA4AAAAAAAAAAQAgAAAAKAEAAGRycy9l&#10;Mm9Eb2MueG1sUEsFBgAAAAAGAAYAWQEAACg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9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1" name="KGD_KG_Seal_1236" descr="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6" o:spid="_x0000_s1026" o:spt="1" alt="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style="position:absolute;left:0pt;margin-left:-88.8pt;margin-top:-70.5pt;height:5pt;width:5pt;visibility:hidden;z-index:251899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PI3ypjZAAAADwEAAA8AAAAAAAAAAQAgAAAAIgAAAGRycy9kb3ducmV2LnhtbFBLAQIU&#10;ABQAAAAIAIdO4kChEOsOgwcAAOMQAAAOAAAAAAAAAAEAIAAAACgBAABkcnMvZTJvRG9jLnhtbFBL&#10;BQYAAAAABgAGAFkBA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8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0" name="KGD_KG_Seal_1235" descr="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5" o:spid="_x0000_s1026" o:spt="1" alt="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style="position:absolute;left:0pt;margin-left:-88.8pt;margin-top:-70.5pt;height:5pt;width:5pt;visibility:hidden;z-index:251898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yN8qY2QAAAA8BAAAPAAAAAAAAAAEAIAAAACIAAABkcnMvZG93bnJldi54bWxQSwEC&#10;FAAUAAAACACHTuJAL2wDEr0HAADjEAAADgAAAAAAAAABACAAAAAoAQAAZHJzL2Uyb0RvYy54bWxQ&#10;SwUGAAAAAAYABgBZAQAAV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7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9" name="KGD_KG_Seal_1234" descr="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4" o:spid="_x0000_s1026" o:spt="1" alt="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style="position:absolute;left:0pt;margin-left:-88.8pt;margin-top:-70.5pt;height:5pt;width:5pt;visibility:hidden;z-index:251897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BDmKTD/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6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8" name="KGD_KG_Seal_1233" descr="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3" o:spid="_x0000_s1026" o:spt="1" alt="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style="position:absolute;left:0pt;margin-left:-88.8pt;margin-top:-70.5pt;height:5pt;width:5pt;visibility:hidden;z-index:251896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D3&#10;YoS+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5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7" name="KGD_KG_Seal_1232" descr="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2" o:spid="_x0000_s1026" o:spt="1" alt="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style="position:absolute;left:0pt;margin-left:-88.8pt;margin-top:-70.5pt;height:5pt;width:5pt;visibility:hidden;z-index:251895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K+OHAv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6" name="KGD_KG_Seal_1231" descr="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1" o:spid="_x0000_s1026" o:spt="1" alt="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style="position:absolute;left:0pt;margin-left:-88.8pt;margin-top:-70.5pt;height:5pt;width:5pt;visibility:hidden;z-index:251894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SIKBh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3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5" name="KGD_KG_Seal_1230" descr="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0" o:spid="_x0000_s1026" o:spt="1" alt="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style="position:absolute;left:0pt;margin-left:-88.8pt;margin-top:-70.5pt;height:5pt;width:5pt;visibility:hidden;z-index:251893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PI3&#10;ypjZAAAADwEAAA8AAAAAAAAAAQAgAAAAIgAAAGRycy9kb3ducmV2LnhtbFBLAQIUABQAAAAIAIdO&#10;4kCVxEjMCQkAAOMQAAAOAAAAAAAAAAEAIAAAACgBAABkcnMvZTJvRG9jLnhtbFBLBQYAAAAABgAG&#10;AFkBAACj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4" name="KGD_KG_Seal_1229" descr="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9" o:spid="_x0000_s1026" o:spt="1" alt="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style="position:absolute;left:0pt;margin-left:-88.8pt;margin-top:-70.5pt;height:5pt;width:5pt;visibility:hidden;z-index:251892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N8qY2QAAAA8BAAAPAAAAAAAAAAEAIAAAACIAAABkcnMvZG93bnJldi54bWxQSwECFAAUAAAA&#10;CACHTuJAY20GIg0JAADjEAAADgAAAAAAAAABACAAAAAoAQAAZHJzL2Uyb0RvYy54bWxQSwUGAAAA&#10;AAYABgBZAQAAp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1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3" name="KGD_KG_Seal_1228" descr="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8" o:spid="_x0000_s1026" o:spt="1" alt="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style="position:absolute;left:0pt;margin-left:-88.8pt;margin-top:-70.5pt;height:5pt;width:5pt;visibility:hidden;z-index:251891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Nhh2r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2" name="KGD_KG_Seal_1227" descr="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7" o:spid="_x0000_s1026" o:spt="1" alt="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style="position:absolute;left:0pt;margin-left:-88.8pt;margin-top:-70.5pt;height:5pt;width:5pt;visibility:hidden;z-index:251890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AgQVBi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9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1" name="KGD_KG_Seal_1226" descr="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6" o:spid="_x0000_s1026" o:spt="1" alt="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style="position:absolute;left:0pt;margin-left:-88.8pt;margin-top:-70.5pt;height:5pt;width:5pt;visibility:hidden;z-index:251889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PI3ypjZ&#10;AAAADwEAAA8AAAAAAAAAAQAgAAAAIgAAAGRycy9kb3ducmV2LnhtbFBLAQIUABQAAAAIAIdO4kAv&#10;yAALzQgAAOMQAAAOAAAAAAAAAAEAIAAAACgBAABkcnMvZTJvRG9jLnhtbFBLBQYAAAAABgAGAFkB&#10;AAB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8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0" name="KGD_KG_Seal_1225" descr="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5" o:spid="_x0000_s1026" o:spt="1" alt="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style="position:absolute;left:0pt;margin-left:-88.8pt;margin-top:-70.5pt;height:5pt;width:5pt;visibility:hidden;z-index:251888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PI3ypjZAAAADwEAAA8AAAAAAAAAAQAgAAAAIgAAAGRycy9k&#10;b3ducmV2LnhtbFBLAQIUABQAAAAIAIdO4kBbZoM1IQkAAOMQAAAOAAAAAAAAAAEAIAAAACgBAABk&#10;cnMvZTJvRG9jLnhtbFBLBQYAAAAABgAGAFkBAAC7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7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9" name="KGD_KG_Seal_1224" descr="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4" o:spid="_x0000_s1026" o:spt="1" alt="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style="position:absolute;left:0pt;margin-left:-88.8pt;margin-top:-70.5pt;height:5pt;width:5pt;visibility:hidden;z-index:251887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bQ3lV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6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8" name="KGD_KG_Seal_1223" descr="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3" o:spid="_x0000_s1026" o:spt="1" alt="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style="position:absolute;left:0pt;margin-left:-88.8pt;margin-top:-70.5pt;height:5pt;width:5pt;visibility:hidden;z-index:251886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DyN8qY2QAAAA8BAAAPAAAAAAAAAAEAIAAAACIAAABkcnMvZG93bnJldi54bWxQSwECFAAUAAAA&#10;CACHTuJA7ap/jkYJAADjEAAADgAAAAAAAAABACAAAAAoAQAAZHJzL2Uyb0RvYy54bWxQSwUGAAAA&#10;AAYABgBZAQAA4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5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7" name="KGD_KG_Seal_1222" descr="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2" o:spid="_x0000_s1026" o:spt="1" alt="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style="position:absolute;left:0pt;margin-left:-88.8pt;margin-top:-70.5pt;height:5pt;width:5pt;visibility:hidden;z-index:251885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8jfKmNkAAAAPAQAADwAAAAAAAAABACAAAAAiAAAAZHJzL2Rvd25yZXYueG1sUEsBAhQAFAAA&#10;AAgAh07iQNUuZ1NHCQAA4xAAAA4AAAAAAAAAAQAgAAAAKAEAAGRycy9lMm9Eb2MueG1sUEsFBgAA&#10;AAAGAAYAWQEAAO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4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6" name="KGD_KG_Seal_1221" descr="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1" o:spid="_x0000_s1026" o:spt="1" alt="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style="position:absolute;left:0pt;margin-left:-88.8pt;margin-top:-70.5pt;height:5pt;width:5pt;visibility:hidden;z-index:251884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DyN8qY2QAAAA8B&#10;AAAPAAAAAAAAAAEAIAAAACIAAABkcnMvZG93bnJldi54bWxQSwECFAAUAAAACACHTuJAVqj/PzoJ&#10;AADjEAAADgAAAAAAAAABACAAAAAoAQAAZHJzL2Uyb0RvYy54bWxQSwUGAAAAAAYABgBZAQAA1A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3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5" name="KGD_KG_Seal_1220" descr="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0" o:spid="_x0000_s1026" o:spt="1" alt="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style="position:absolute;left:0pt;margin-left:-88.8pt;margin-top:-70.5pt;height:5pt;width:5pt;visibility:hidden;z-index:251883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PI3ypjZAAAADwEA&#10;AA8AAAAAAAAAAQAgAAAAIgAAAGRycy9kb3ducmV2LnhtbFBLAQIUABQAAAAIAIdO4kDDUXXFcgkA&#10;AOMQAAAOAAAAAAAAAAEAIAAAACgBAABkcnMvZTJvRG9jLnhtbFBLBQYAAAAABgAGAFkBAAAM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2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4" name="KGD_KG_Seal_1219" descr="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9" o:spid="_x0000_s1026" o:spt="1" alt="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style="position:absolute;left:0pt;margin-left:-88.8pt;margin-top:-70.5pt;height:5pt;width:5pt;visibility:hidden;z-index:251882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mjQJrj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3" name="KGD_KG_Seal_1218" descr="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8" o:spid="_x0000_s1026" o:spt="1" alt="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style="position:absolute;left:0pt;margin-left:-88.8pt;margin-top:-70.5pt;height:5pt;width:5pt;visibility:hidden;z-index:251881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0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2" name="KGD_KG_Seal_1217" descr="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7" o:spid="_x0000_s1026" o:spt="1" alt="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style="position:absolute;left:0pt;margin-left:-88.8pt;margin-top:-70.5pt;height:5pt;width:5pt;visibility:hidden;z-index:251880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yN8qY2QAAAA8BAAAPAAAAAAAAAAEAIAAAACIAAABkcnMvZG93bnJldi54bWxQSwECFAAU&#10;AAAACACHTuJAMxxHG4IJAADjEAAADgAAAAAAAAABACAAAAAoAQAAZHJzL2Uyb0RvYy54bWxQSwUG&#10;AAAAAAYABgBZAQAAH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1" name="KGD_KG_Seal_1216" descr="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6" o:spid="_x0000_s1026" o:spt="1" alt="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style="position:absolute;left:0pt;margin-left:-88.8pt;margin-top:-70.5pt;height:5pt;width:5pt;visibility:hidden;z-index:251879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bBSHD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8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0" name="KGD_KG_Seal_1215" descr="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5" o:spid="_x0000_s1026" o:spt="1" alt="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style="position:absolute;left:0pt;margin-left:-88.8pt;margin-top:-70.5pt;height:5pt;width:5pt;visibility:hidden;z-index:251878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BDG09a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7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9" name="KGD_KG_Seal_1214" descr="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4" o:spid="_x0000_s1026" o:spt="1" alt="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style="position:absolute;left:0pt;margin-left:-88.8pt;margin-top:-70.5pt;height:5pt;width:5pt;visibility:hidden;z-index:251877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8jfKmNkAAAAPAQAADwAAAAAAAAABACAAAAAi&#10;AAAAZHJzL2Rvd25yZXYueG1sUEsBAhQAFAAAAAgAh07iQHTIC5EpCQAA4xAAAA4AAAAAAAAAAQAg&#10;AAAAKAEAAGRycy9lMm9Eb2MueG1sUEsFBgAAAAAGAAYAWQEAAMM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8" name="KGD_KG_Seal_1213" descr="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3" o:spid="_x0000_s1026" o:spt="1" alt="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style="position:absolute;left:0pt;margin-left:-88.8pt;margin-top:-70.5pt;height:5pt;width:5pt;visibility:hidden;z-index:251876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KJe1yA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5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7" name="KGD_KG_Seal_1212" descr="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2" o:spid="_x0000_s1026" o:spt="1" alt="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style="position:absolute;left:0pt;margin-left:-88.8pt;margin-top:-70.5pt;height:5pt;width:5pt;visibility:hidden;z-index:251875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PI3ypjZAAAADwEAAA8AAAAAAAAAAQAgAAAAIgAAAGRycy9kb3ducmV2LnhtbFBLAQIU&#10;ABQAAAAIAIdO4kCTl/eGEgkAAOMQAAAOAAAAAAAAAAEAIAAAACgBAABkcnMvZTJvRG9jLnhtbFBL&#10;BQYAAAAABgAGAFkBAACs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4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6" name="KGD_KG_Seal_1211" descr="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1" o:spid="_x0000_s1026" o:spt="1" alt="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style="position:absolute;left:0pt;margin-left:-88.8pt;margin-top:-70.5pt;height:5pt;width:5pt;visibility:hidden;z-index:251874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3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5" name="KGD_KG_Seal_1210" descr="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0" o:spid="_x0000_s1026" o:spt="1" alt="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style="position:absolute;left:0pt;margin-left:-88.8pt;margin-top:-70.5pt;height:5pt;width:5pt;visibility:hidden;z-index:251873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yN8qY2QAAAA8BAAAPAAAAAAAAAAEA&#10;IAAAACIAAABkcnMvZG93bnJldi54bWxQSwECFAAUAAAACACHTuJA7KJrc6AJAADjEAAADgAAAAAA&#10;AAABACAAAAAoAQAAZHJzL2Uyb0RvYy54bWxQSwUGAAAAAAYABgBZAQAAO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2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4" name="KGD_KG_Seal_1209" descr="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9" o:spid="_x0000_s1026" o:spt="1" alt="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style="position:absolute;left:0pt;margin-left:-88.8pt;margin-top:-70.5pt;height:5pt;width:5pt;visibility:hidden;z-index:251872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Bo1+j/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1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3" name="KGD_KG_Seal_1208" descr="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8" o:spid="_x0000_s1026" o:spt="1" alt="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style="position:absolute;left:0pt;margin-left:-88.8pt;margin-top:-70.5pt;height:5pt;width:5pt;visibility:hidden;z-index:251871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CCHMt//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0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2" name="KGD_KG_Seal_1207" descr="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7" o:spid="_x0000_s1026" o:spt="1" alt="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style="position:absolute;left:0pt;margin-left:-88.8pt;margin-top:-70.5pt;height:5pt;width:5pt;visibility:hidden;z-index:251870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WR9i8T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9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1" name="KGD_KG_Seal_1206" descr="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6" o:spid="_x0000_s1026" o:spt="1" alt="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style="position:absolute;left:0pt;margin-left:-88.8pt;margin-top:-70.5pt;height:5pt;width:5pt;visibility:hidden;z-index:251869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Y0t+x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0" name="KGD_KG_Seal_1205" descr="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5" o:spid="_x0000_s1026" o:spt="1" alt="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style="position:absolute;left:0pt;margin-left:-88.8pt;margin-top:-70.5pt;height:5pt;width:5pt;visibility:hidden;z-index:251868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yN8qY2QAAAA8BAAAPAAAAAAAAAAEAIAAAACIAAABkcnMvZG93bnJldi54&#10;bWxQSwECFAAUAAAACACHTuJAFdyA28QJAADjEAAADgAAAAAAAAABACAAAAAoAQAAZHJzL2Uyb0Rv&#10;Yy54bWxQSwUGAAAAAAYABgBZAQAAX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7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9" name="KGD_KG_Seal_1204" descr="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4" o:spid="_x0000_s1026" o:spt="1" alt="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style="position:absolute;left:0pt;margin-left:-88.8pt;margin-top:-70.5pt;height:5pt;width:5pt;visibility:hidden;z-index:251867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8" name="KGD_KG_Seal_1203" descr="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3" o:spid="_x0000_s1026" o:spt="1" alt="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style="position:absolute;left:0pt;margin-left:-88.8pt;margin-top:-70.5pt;height:5pt;width:5pt;visibility:hidden;z-index:251866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vd6wv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5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7" name="KGD_KG_Seal_1202" descr="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2" o:spid="_x0000_s1026" o:spt="1" alt="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style="position:absolute;left:0pt;margin-left:-88.8pt;margin-top:-70.5pt;height:5pt;width:5pt;visibility:hidden;z-index:251865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4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6" name="KGD_KG_Seal_1201" descr="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1" o:spid="_x0000_s1026" o:spt="1" alt="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style="position:absolute;left:0pt;margin-left:-88.8pt;margin-top:-70.5pt;height:5pt;width:5pt;visibility:hidden;z-index:251864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D4xIca&#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3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5" name="KGD_KG_Seal_1200" descr="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0" o:spid="_x0000_s1026" o:spt="1" alt="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style="position:absolute;left:0pt;margin-left:-88.8pt;margin-top:-70.5pt;height:5pt;width:5pt;visibility:hidden;z-index:251863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PI3ypjZAAAADwEAAA8A&#10;AAAAAAAAAQAgAAAAIgAAAGRycy9kb3ducmV2LnhtbFBLAQIUABQAAAAIAIdO4kA4gWWLqAkAAOMQ&#10;AAAOAAAAAAAAAAEAIAAAACgBAABkcnMvZTJvRG9jLnhtbFBLBQYAAAAABgAGAFkBAABC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4" name="KGD_KG_Seal_1199" descr="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9" o:spid="_x0000_s1026" o:spt="1" alt="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style="position:absolute;left:0pt;margin-left:-88.8pt;margin-top:-70.5pt;height:5pt;width:5pt;visibility:hidden;z-index:251862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8jfKmNkAAAAPAQAADwAAAAAAAAABACAAAAAiAAAA&#10;ZHJzL2Rvd25yZXYueG1sUEsBAhQAFAAAAAgAh07iQGav5IoKCgAA4xAAAA4AAAAAAAAAAQAgAAAA&#10;KAEAAGRycy9lMm9Eb2MueG1sUEsFBgAAAAAGAAYAWQEAAK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0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3" name="KGD_KG_Seal_1198" descr="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8" o:spid="_x0000_s1026" o:spt="1" alt="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style="position:absolute;left:0pt;margin-left:-88.8pt;margin-top:-70.5pt;height:5pt;width:5pt;visibility:hidden;z-index:251860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yN8qY2QAAAA8BAAAPAAAAAAAAAAEAIAAAACIAAABk&#10;cnMvZG93bnJldi54bWxQSwECFAAUAAAACACHTuJA25RNYNAJAADjEAAADgAAAAAAAAABACAAAAAo&#10;AQAAZHJzL2Uyb0RvYy54bWxQSwUGAAAAAAYABgBZAQAAa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9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2" name="KGD_KG_Seal_1197" descr="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7" o:spid="_x0000_s1026" o:spt="1" alt="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style="position:absolute;left:0pt;margin-left:-88.8pt;margin-top:-70.5pt;height:5pt;width:5pt;visibility:hidden;z-index:251859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CILP6p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8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1" name="KGD_KG_Seal_1196" descr="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6" o:spid="_x0000_s1026" o:spt="1" alt="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style="position:absolute;left:0pt;margin-left:-88.8pt;margin-top:-70.5pt;height:5pt;width:5pt;visibility:hidden;z-index:251858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DyN8qY&#10;2QAAAA8BAAAPAAAAAAAAAAEAIAAAACIAAABkcnMvZG93bnJldi54bWxQSwECFAAUAAAACACHTuJA&#10;+5OthusJAADjEAAADgAAAAAAAAABACAAAAAoAQAAZHJzL2Uyb0RvYy54bWxQSwUGAAAAAAYABgBZ&#10;AQAAh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7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0" name="KGD_KG_Seal_1195" descr="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5" o:spid="_x0000_s1026" o:spt="1" alt="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style="position:absolute;left:0pt;margin-left:-88.8pt;margin-top:-70.5pt;height:5pt;width:5pt;visibility:hidden;z-index:251857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2fr100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6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9" name="KGD_KG_Seal_1194" descr="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4" o:spid="_x0000_s1026" o:spt="1" alt="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style="position:absolute;left:0pt;margin-left:-88.8pt;margin-top:-70.5pt;height:5pt;width:5pt;visibility:hidden;z-index:251856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PI3ypjZAAAADwEAAA8AAAAAAAAAAQAgAAAAIgAAAGRycy9kb3ducmV2Lnht&#10;bFBLAQIUABQAAAAIAIdO4kB8gRgd/AkAAOMQAAAOAAAAAAAAAAEAIAAAACgBAABkcnMvZTJvRG9j&#10;LnhtbFBLBQYAAAAABgAGAFkBAACW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5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8" name="KGD_KG_Seal_1193" descr="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3" o:spid="_x0000_s1026" o:spt="1" alt="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style="position:absolute;left:0pt;margin-left:-88.8pt;margin-top:-70.5pt;height:5pt;width:5pt;visibility:hidden;z-index:251855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DhBUv4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7" name="KGD_KG_Seal_1192" descr="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2" o:spid="_x0000_s1026" o:spt="1" alt="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style="position:absolute;left:0pt;margin-left:-88.8pt;margin-top:-70.5pt;height:5pt;width:5pt;visibility:hidden;z-index:251854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BwSNhR&#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3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6" name="KGD_KG_Seal_1191" descr="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1" o:spid="_x0000_s1026" o:spt="1" alt="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style="position:absolute;left:0pt;margin-left:-88.8pt;margin-top:-70.5pt;height:5pt;width:5pt;visibility:hidden;z-index:251853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yN8qY2QAAAA8BAAAPAAAAAAAAAAEAIAAAACIA&#10;AABkcnMvZG93bnJldi54bWxQSwECFAAUAAAACACHTuJA7/hgpvAKAADjEAAADgAAAAAAAAABACAA&#10;AAAoAQAAZHJzL2Uyb0RvYy54bWxQSwUGAAAAAAYABgBZAQAAi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5" name="KGD_KG_Seal_1190" descr="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0" o:spid="_x0000_s1026" o:spt="1" alt="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style="position:absolute;left:0pt;margin-left:-88.8pt;margin-top:-70.5pt;height:5pt;width:5pt;visibility:hidden;z-index:251852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NbzOOx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1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4" name="KGD_KG_Seal_1189" descr="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9" o:spid="_x0000_s1026" o:spt="1" alt="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style="position:absolute;left:0pt;margin-left:-88.8pt;margin-top:-70.5pt;height:5pt;width:5pt;visibility:hidden;z-index:251851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8jfKmNkAAAAPAQAADwAAAAAAAAABACAAAAAiAAAAZHJzL2Rvd25yZXYueG1s&#10;UEsBAhQAFAAAAAgAh07iQBoZT900CgAA4xAAAA4AAAAAAAAAAQAgAAAAKAEAAGRycy9lMm9Eb2Mu&#10;eG1sUEsFBgAAAAAGAAYAWQEAAM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0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3" name="KGD_KG_Seal_1188" descr="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8" o:spid="_x0000_s1026" o:spt="1" alt="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style="position:absolute;left:0pt;margin-left:-88.8pt;margin-top:-70.5pt;height:5pt;width:5pt;visibility:hidden;z-index:251850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8jfKmNkAAAAPAQAADwAAAAAAAAABACAAAAAiAAAAZHJzL2Rvd25yZXYueG1sUEsB&#10;AhQAFAAAAAgAh07iQC0kP4tqCgAA4xAAAA4AAAAAAAAAAQAgAAAAKAEAAGRycy9lMm9Eb2MueG1s&#10;UEsFBgAAAAAGAAYAWQEAAAQ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9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2" name="KGD_KG_Seal_1187" descr="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7" o:spid="_x0000_s1026" o:spt="1" alt="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style="position:absolute;left:0pt;margin-left:-88.8pt;margin-top:-70.5pt;height:5pt;width:5pt;visibility:hidden;z-index:251849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8jfKmNkAAAAPAQAADwAA&#10;AAAAAAABACAAAAAiAAAAZHJzL2Rvd25yZXYueG1sUEsBAhQAFAAAAAgAh07iQA4IaUQ1CQAA4xAA&#10;AA4AAAAAAAAAAQAgAAAAKAEAAGRycy9lMm9Eb2MueG1sUEsFBgAAAAAGAAYAWQEAAM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8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1" name="KGD_KG_Seal_1186" descr="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6" o:spid="_x0000_s1026" o:spt="1" alt="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style="position:absolute;left:0pt;margin-left:-88.8pt;margin-top:-70.5pt;height:5pt;width:5pt;visibility:hidden;z-index:251848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&#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5soAJ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0" name="KGD_KG_Seal_1185" descr="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5" o:spid="_x0000_s1026" o:spt="1" alt="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style="position:absolute;left:0pt;margin-left:-88.8pt;margin-top:-70.5pt;height:5pt;width:5pt;visibility:hidden;z-index:251847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8jfK&#10;mNkAAAAPAQAADwAAAAAAAAABACAAAAAiAAAAZHJzL2Rvd25yZXYueG1sUEsBAhQAFAAAAAgAh07i&#10;QJvo6Vl6CQAA4xAAAA4AAAAAAAAAAQAgAAAAKAEAAGRycy9lMm9Eb2MueG1sUEsFBgAAAAAGAAYA&#10;WQEAAB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6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9" name="KGD_KG_Seal_1184" descr="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4" o:spid="_x0000_s1026" o:spt="1" alt="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style="position:absolute;left:0pt;margin-left:-88.8pt;margin-top:-70.5pt;height:5pt;width:5pt;visibility:hidden;z-index:251846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IjWI9F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5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8" name="KGD_KG_Seal_1183" descr="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3" o:spid="_x0000_s1026" o:spt="1" alt="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style="position:absolute;left:0pt;margin-left:-88.8pt;margin-top:-70.5pt;height:5pt;width:5pt;visibility:hidden;z-index:251845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A6NfNe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4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7" name="KGD_KG_Seal_1182" descr="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2" o:spid="_x0000_s1026" o:spt="1" alt="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style="position:absolute;left:0pt;margin-left:-88.8pt;margin-top:-70.5pt;height:5pt;width:5pt;visibility:hidden;z-index:251844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g4UAzA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3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6" name="KGD_KG_Seal_1181" descr="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1" o:spid="_x0000_s1026" o:spt="1" alt="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style="position:absolute;left:0pt;margin-left:-88.8pt;margin-top:-70.5pt;height:5pt;width:5pt;visibility:hidden;z-index:251843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&#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yuT+W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2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5" name="KGD_KG_Seal_1180" descr="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0" o:spid="_x0000_s1026" o:spt="1" alt="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style="position:absolute;left:0pt;margin-left:-88.8pt;margin-top:-70.5pt;height:5pt;width:5pt;visibility:hidden;z-index:251842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C/z7AW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1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4" name="KGD_KG_Seal_1179" descr="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9" o:spid="_x0000_s1026" o:spt="1" alt="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style="position:absolute;left:0pt;margin-left:-88.8pt;margin-top:-70.5pt;height:5pt;width:5pt;visibility:hidden;z-index:251841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8jfKmNkAAAAPAQAA&#10;DwAAAAAAAAABACAAAAAiAAAAZHJzL2Rvd25yZXYueG1sUEsBAhQAFAAAAAgAh07iQJHU68hVCgAA&#10;4xAAAA4AAAAAAAAAAQAgAAAAKAEAAGRycy9lMm9Eb2MueG1sUEsFBgAAAAAGAAYAWQEAAO8N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3" name="KGD_KG_Seal_1178" descr="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8" o:spid="_x0000_s1026" o:spt="1" alt="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style="position:absolute;left:0pt;margin-left:-88.8pt;margin-top:-70.5pt;height:5pt;width:5pt;visibility:hidden;z-index:251840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KP5Uz5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9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2" name="KGD_KG_Seal_1177" descr="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7" o:spid="_x0000_s1026" o:spt="1" alt="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style="position:absolute;left:0pt;margin-left:-88.8pt;margin-top:-70.5pt;height:5pt;width:5pt;visibility:hidden;z-index:251839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1" name="KGD_KG_Seal_1176" descr="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6" o:spid="_x0000_s1026" o:spt="1" alt="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style="position:absolute;left:0pt;margin-left:-88.8pt;margin-top:-70.5pt;height:5pt;width:5pt;visibility:hidden;z-index:251838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7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0" name="KGD_KG_Seal_1175" descr="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5" o:spid="_x0000_s1026" o:spt="1" alt="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style="position:absolute;left:0pt;margin-left:-88.8pt;margin-top:-70.5pt;height:5pt;width:5pt;visibility:hidden;z-index:251837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PI3ypjZAAAADwEAAA8AAAAAAAAA&#10;AQAgAAAAIgAAAGRycy9kb3ducmV2LnhtbFBLAQIUABQAAAAIAIdO4kA15vmkTQoAAOMQAAAOAAAA&#10;AAAAAAEAIAAAACgBAABkcnMvZTJvRG9jLnhtbFBLBQYAAAAABgAGAFkBAAD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6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9" name="KGD_KG_Seal_1174" descr="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4" o:spid="_x0000_s1026" o:spt="1" alt="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style="position:absolute;left:0pt;margin-left:-88.8pt;margin-top:-70.5pt;height:5pt;width:5pt;visibility:hidden;z-index:251836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DyN8qY2QAAAA8BAAAPAAAAAAAAAAEAIAAAACIAAABkcnMvZG93&#10;bnJldi54bWxQSwECFAAUAAAACACHTuJAJaBIKnUKAADjEAAADgAAAAAAAAABACAAAAAoAQAAZHJz&#10;L2Uyb0RvYy54bWxQSwUGAAAAAAYABgBZAQAAD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5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8" name="KGD_KG_Seal_1173" descr="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3" o:spid="_x0000_s1026" o:spt="1" alt="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style="position:absolute;left:0pt;margin-left:-88.8pt;margin-top:-70.5pt;height:5pt;width:5pt;visibility:hidden;z-index:251835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4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7" name="KGD_KG_Seal_1172" descr="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2" o:spid="_x0000_s1026" o:spt="1" alt="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style="position:absolute;left:0pt;margin-left:-88.8pt;margin-top:-70.5pt;height:5pt;width:5pt;visibility:hidden;z-index:251834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Btp2wd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6" name="KGD_KG_Seal_1171" descr="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1" o:spid="_x0000_s1026" o:spt="1" alt="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style="position:absolute;left:0pt;margin-left:-88.8pt;margin-top:-70.5pt;height:5pt;width:5pt;visibility:hidden;z-index:251833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DyN8qY2QAAAA8BAAAPAAAA&#10;AAAAAAEAIAAAACIAAABkcnMvZG93bnJldi54bWxQSwECFAAUAAAACACHTuJAui5FRYoKAADjEAAA&#10;DgAAAAAAAAABACAAAAAoAQAAZHJzL2Uyb0RvYy54bWxQSwUGAAAAAAYABgBZAQAAJ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2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5" name="KGD_KG_Seal_1170" descr="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0" o:spid="_x0000_s1026" o:spt="1" alt="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style="position:absolute;left:0pt;margin-left:-88.8pt;margin-top:-70.5pt;height:5pt;width:5pt;visibility:hidden;z-index:251832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8jfKmNkAAAAPAQAADwAAAAAAAAABACAAAAAiAAAAZHJzL2Rvd25yZXYueG1sUEsBAhQAFAAAAAgA&#10;h07iQIHVqHUoCgAA4xAAAA4AAAAAAAAAAQAgAAAAKAEAAGRycy9lMm9Eb2MueG1sUEsFBgAAAAAG&#10;AAYAWQEAAM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1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4" name="KGD_KG_Seal_1169" descr="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9" o:spid="_x0000_s1026" o:spt="1" alt="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style="position:absolute;left:0pt;margin-left:-88.8pt;margin-top:-70.5pt;height:5pt;width:5pt;visibility:hidden;z-index:251831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LIlc5Q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0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3" name="KGD_KG_Seal_1168" descr="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8" o:spid="_x0000_s1026" o:spt="1" alt="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style="position:absolute;left:0pt;margin-left:-88.8pt;margin-top:-70.5pt;height:5pt;width:5pt;visibility:hidden;z-index:251830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PI3ypjZAAAADwEAAA8AAAAAAAAAAQAgAAAAIgAAAGRycy9kb3ducmV2LnhtbFBL&#10;AQIUABQAAAAIAIdO4kCxHe1e+QkAAOMQAAAOAAAAAAAAAAEAIAAAACgBAABkcnMvZTJvRG9jLnht&#10;bFBLBQYAAAAABgAGAFkBAACT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9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2" name="KGD_KG_Seal_1167" descr="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7" o:spid="_x0000_s1026" o:spt="1" alt="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style="position:absolute;left:0pt;margin-left:-88.8pt;margin-top:-70.5pt;height:5pt;width:5pt;visibility:hidden;z-index:251829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OWQx12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8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1" name="KGD_KG_Seal_1166" descr="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6" o:spid="_x0000_s1026" o:spt="1" alt="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style="position:absolute;left:0pt;margin-left:-88.8pt;margin-top:-70.5pt;height:5pt;width:5pt;visibility:hidden;z-index:251828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JKKgGx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7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0" name="KGD_KG_Seal_1165" descr="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5" o:spid="_x0000_s1026" o:spt="1" alt="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style="position:absolute;left:0pt;margin-left:-88.8pt;margin-top:-70.5pt;height:5pt;width:5pt;visibility:hidden;z-index:251827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PI3ypjZAAAADwEAAA8A&#10;AAAAAAAAAQAgAAAAIgAAAGRycy9kb3ducmV2LnhtbFBLAQIUABQAAAAIAIdO4kCYIVZB4QkAAOMQ&#10;AAAOAAAAAAAAAAEAIAAAACgBAABkcnMvZTJvRG9jLnhtbFBLBQYAAAAABgAGAFkBAAB7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6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9" name="KGD_KG_Seal_1164" descr="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4" o:spid="_x0000_s1026" o:spt="1" alt="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style="position:absolute;left:0pt;margin-left:-88.8pt;margin-top:-70.5pt;height:5pt;width:5pt;visibility:hidden;z-index:251826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wgcVF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5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8" name="KGD_KG_Seal_1163" descr="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3" o:spid="_x0000_s1026" o:spt="1" alt="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style="position:absolute;left:0pt;margin-left:-88.8pt;margin-top:-70.5pt;height:5pt;width:5pt;visibility:hidden;z-index:251825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KG/j9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4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7" name="KGD_KG_Seal_1162" descr="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2" o:spid="_x0000_s1026" o:spt="1" alt="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style="position:absolute;left:0pt;margin-left:-88.8pt;margin-top:-70.5pt;height:5pt;width:5pt;visibility:hidden;z-index:251824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3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6" name="KGD_KG_Seal_1161" descr="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1" o:spid="_x0000_s1026" o:spt="1" alt="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style="position:absolute;left:0pt;margin-left:-88.8pt;margin-top:-70.5pt;height:5pt;width:5pt;visibility:hidden;z-index:251823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DKBc2j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2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5" name="KGD_KG_Seal_1160" descr="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0" o:spid="_x0000_s1026" o:spt="1" alt="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style="position:absolute;left:0pt;margin-left:-88.8pt;margin-top:-70.5pt;height:5pt;width:5pt;visibility:hidden;z-index:251822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8jfKmNkAAAAPAQAADwAAAAAAAAABACAA&#10;AAAiAAAAZHJzL2Rvd25yZXYueG1sUEsBAhQAFAAAAAgAh07iQN7iVSaeCQAA4xAAAA4AAAAAAAAA&#10;AQAgAAAAKAEAAGRycy9lMm9Eb2MueG1sUEsFBgAAAAAGAAYAWQEAAD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1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4" name="KGD_KG_Seal_1159" descr="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9" o:spid="_x0000_s1026" o:spt="1" alt="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style="position:absolute;left:0pt;margin-left:-88.8pt;margin-top:-70.5pt;height:5pt;width:5pt;visibility:hidden;z-index:251821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PI3ypjZAAAADwEAAA8AAAAAAAAAAQAg&#10;AAAAIgAAAGRycy9kb3ducmV2LnhtbFBLAQIUABQAAAAIAIdO4kCYH90LnwkAAOMQAAAOAAAAAAAA&#10;AAEAIAAAACgBAABkcnMvZTJvRG9jLnhtbFBLBQYAAAAABgAGAFkBAAA5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3" name="KGD_KG_Seal_1158" descr="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8" o:spid="_x0000_s1026" o:spt="1" alt="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style="position:absolute;left:0pt;margin-left:-88.8pt;margin-top:-70.5pt;height:5pt;width:5pt;visibility:hidden;z-index:251820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PI3ypjZAAAADwEAAA8AAAAA&#10;AAAAAQAgAAAAIgAAAGRycy9kb3ducmV2LnhtbFBLAQIUABQAAAAIAIdO4kBfBeyLMwkAAOMQAAAO&#10;AAAAAAAAAAEAIAAAACgBAABkcnMvZTJvRG9jLnhtbFBLBQYAAAAABgAGAFkBAAD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2" name="KGD_KG_Seal_1157" descr="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7" o:spid="_x0000_s1026" o:spt="1" alt="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style="position:absolute;left:0pt;margin-left:-88.8pt;margin-top:-70.5pt;height:5pt;width:5pt;visibility:hidden;z-index:251819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CBpTX4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7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1" name="KGD_KG_Seal_1156" descr="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6" o:spid="_x0000_s1026" o:spt="1" alt="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style="position:absolute;left:0pt;margin-left:-88.8pt;margin-top:-70.5pt;height:5pt;width:5pt;visibility:hidden;z-index:251817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6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0" name="KGD_KG_Seal_1155" descr="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5" o:spid="_x0000_s1026" o:spt="1" alt="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style="position:absolute;left:0pt;margin-left:-88.8pt;margin-top:-70.5pt;height:5pt;width:5pt;visibility:hidden;z-index:251816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dj7m0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9" name="KGD_KG_Seal_1154" descr="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4" o:spid="_x0000_s1026" o:spt="1" alt="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style="position:absolute;left:0pt;margin-left:-88.8pt;margin-top:-70.5pt;height:5pt;width:5pt;visibility:hidden;z-index:251815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PI3ypjZAAAADwEAAA8A&#10;AAAAAAAAAQAgAAAAIgAAAGRycy9kb3ducmV2LnhtbFBLAQIUABQAAAAIAIdO4kBvhpK4xAgAAOMQ&#10;AAAOAAAAAAAAAAEAIAAAACgBAABkcnMvZTJvRG9jLnhtbFBLBQYAAAAABgAGAFkBAAB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4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8" name="KGD_KG_Seal_1153" descr="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3" o:spid="_x0000_s1026" o:spt="1" alt="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style="position:absolute;left:0pt;margin-left:-88.8pt;margin-top:-70.5pt;height:5pt;width:5pt;visibility:hidden;z-index:251814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6xH0B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3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7" name="KGD_KG_Seal_1152" descr="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2" o:spid="_x0000_s1026" o:spt="1" alt="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style="position:absolute;left:0pt;margin-left:-88.8pt;margin-top:-70.5pt;height:5pt;width:5pt;visibility:hidden;z-index:251813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yN8qY2QAA&#10;AA8BAAAPAAAAAAAAAAEAIAAAACIAAABkcnMvZG93bnJldi54bWxQSwECFAAUAAAACACHTuJA/o7q&#10;FMsIAADjEAAADgAAAAAAAAABACAAAAAoAQAAZHJzL2Uyb0RvYy54bWxQSwUGAAAAAAYABgBZAQAA&#10;Z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2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6" name="KGD_KG_Seal_1151" descr="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1" o:spid="_x0000_s1026" o:spt="1" alt="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style="position:absolute;left:0pt;margin-left:-88.8pt;margin-top:-70.5pt;height:5pt;width:5pt;visibility:hidden;z-index:251812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Aiyzbr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1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5" name="KGD_KG_Seal_1150" descr="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0" o:spid="_x0000_s1026" o:spt="1" alt="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style="position:absolute;left:0pt;margin-left:-88.8pt;margin-top:-70.5pt;height:5pt;width:5pt;visibility:hidden;z-index:251811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H70XYg/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0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4" name="KGD_KG_Seal_1149" descr="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9" o:spid="_x0000_s1026" o:spt="1" alt="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style="position:absolute;left:0pt;margin-left:-88.8pt;margin-top:-70.5pt;height:5pt;width:5pt;visibility:hidden;z-index:251810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0+kuIj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9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3" name="KGD_KG_Seal_1148" descr="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8" o:spid="_x0000_s1026" o:spt="1" alt="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style="position:absolute;left:0pt;margin-left:-88.8pt;margin-top:-70.5pt;height:5pt;width:5pt;visibility:hidden;z-index:251809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CzJjC7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8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2" name="KGD_KG_Seal_1147" descr="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7" o:spid="_x0000_s1026" o:spt="1" alt="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style="position:absolute;left:0pt;margin-left:-88.8pt;margin-top:-70.5pt;height:5pt;width:5pt;visibility:hidden;z-index:251808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PI3ypjZAAAADwEAAA8A&#10;AAAAAAAAAQAgAAAAIgAAAGRycy9kb3ducmV2LnhtbFBLAQIUABQAAAAIAIdO4kC7HWdcpwcAAOMQ&#10;AAAOAAAAAAAAAAEAIAAAACgBAABkcnMvZTJvRG9jLnhtbFBLBQYAAAAABgAGAFkBAAB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7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1" name="KGD_KG_Seal_1146" descr="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6" o:spid="_x0000_s1026" o:spt="1" alt="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style="position:absolute;left:0pt;margin-left:-88.8pt;margin-top:-70.5pt;height:5pt;width:5pt;visibility:hidden;z-index:251807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A3F4Bl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6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0" name="KGD_KG_Seal_1145" descr="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5" o:spid="_x0000_s1026" o:spt="1" al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style="position:absolute;left:0pt;margin-left:-88.8pt;margin-top:-70.5pt;height:5pt;width:5pt;visibility:hidden;z-index:251806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LAuiT+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5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9" name="KGD_KG_Seal_1144" descr="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4" o:spid="_x0000_s1026" o:spt="1" alt="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style="position:absolute;left:0pt;margin-left:-88.8pt;margin-top:-70.5pt;height:5pt;width:5pt;visibility:hidden;z-index:251805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A3nLk1KAgAAOMQ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8" name="KGD_KG_Seal_1143" descr="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3" o:spid="_x0000_s1026" o:spt="1" alt="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style="position:absolute;left:0pt;margin-left:-88.8pt;margin-top:-70.5pt;height:5pt;width:5pt;visibility:hidden;z-index:251804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PI3ypjZAAAADwEAAA8A&#10;AAAAAAAAAQAgAAAAIgAAAGRycy9kb3ducmV2LnhtbFBLAQIUABQAAAAIAIdO4kB4o8hdGQgAAOMQ&#10;AAAOAAAAAAAAAAEAIAAAACgBAABkcnMvZTJvRG9jLnhtbFBLBQYAAAAABgAGAFkBAACz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7" name="KGD_KG_Seal_1142" descr="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2" o:spid="_x0000_s1026" o:spt="1" alt="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style="position:absolute;left:0pt;margin-left:-88.8pt;margin-top:-70.5pt;height:5pt;width:5pt;visibility:hidden;z-index:251803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8jfKmNkAAAAPAQAADwAAAAAA&#10;AAABACAAAAAiAAAAZHJzL2Rvd25yZXYueG1sUEsBAhQAFAAAAAgAh07iQOI+f90VCAAA4xAAAA4A&#10;AAAAAAAAAQAgAAAAKAEAAGRycy9lMm9Eb2MueG1sUEsFBgAAAAAGAAYAWQEAAK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6" name="KGD_KG_Seal_1141" descr="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1" o:spid="_x0000_s1026" o:spt="1" alt="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style="position:absolute;left:0pt;margin-left:-88.8pt;margin-top:-70.5pt;height:5pt;width:5pt;visibility:hidden;z-index:251802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DZx3db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5" name="KGD_KG_Seal_1140" descr="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style="position:absolute;left:0pt;margin-left:-88.8pt;margin-top:-70.5pt;height:5pt;width:5pt;visibility:hidden;z-index:251801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8jfKmNkAAAAPAQAADwAAAAAAAAAB&#10;ACAAAAAiAAAAZHJzL2Rvd25yZXYueG1sUEsBAhQAFAAAAAgAh07iQPmkHuW9CAAA4xAAAA4AAAAA&#10;AAAAAQAgAAAAKAEAAGRycy9lMm9Eb2MueG1sUEsFBgAAAAAGAAYAWQEAAFc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4" name="KGD_KG_Seal_1139" descr="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style="position:absolute;left:0pt;margin-left:-88.8pt;margin-top:-70.5pt;height:5pt;width:5pt;visibility:hidden;z-index:251800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4d+sjQ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3" name="KGD_KG_Seal_1138" descr="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style="position:absolute;left:0pt;margin-left:-88.8pt;margin-top:-70.5pt;height:5pt;width:5pt;visibility:hidden;z-index:251799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&#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PI3ypjZAAAADwEAAA8AAAAAAAAAAQAgAAAAIgAAAGRy&#10;cy9kb3ducmV2LnhtbFBLAQIUABQAAAAIAIdO4kDfjB55BwgAAOMQAAAOAAAAAAAAAAEAIAAAACgB&#10;AABkcnMvZTJvRG9jLnhtbFBLBQYAAAAABgAGAFkBAACh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2" name="KGD_KG_Seal_1137" descr="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style="position:absolute;left:0pt;margin-left:-88.8pt;margin-top:-70.5pt;height:5pt;width:5pt;visibility:hidden;z-index:251798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CZni+v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1" name="KGD_KG_Seal_1136" descr="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style="position:absolute;left:0pt;margin-left:-88.8pt;margin-top:-70.5pt;height:5pt;width:5pt;visibility:hidden;z-index:251797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DyN8qY2QAAAA8BAAAPAAAAAAAAAAEAIAAAACIAAABkcnMvZG93bnJldi54bWxQ&#10;SwECFAAUAAAACACHTuJACVMO+fkHAADjEAAADgAAAAAAAAABACAAAAAoAQAAZHJzL2Uyb0RvYy54&#10;bWxQSwUGAAAAAAYABgBZAQAAk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0" name="KGD_KG_Seal_1135" descr="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style="position:absolute;left:0pt;margin-left:-88.8pt;margin-top:-70.5pt;height:5pt;width:5pt;visibility:hidden;z-index:251796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CfioCk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9" name="KGD_KG_Seal_1134" descr="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style="position:absolute;left:0pt;margin-left:-88.8pt;margin-top:-70.5pt;height:5pt;width:5pt;visibility:hidden;z-index:251795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PI3ypjZAAAADwEAAA8AAAAAAAAAAQAgAAAAIgAAAGRycy9kb3ducmV2&#10;LnhtbFBLAQIUABQAAAAIAIdO4kAAZfhdxQcAAOMQAAAOAAAAAAAAAAEAIAAAACgBAABkcnMvZTJv&#10;RG9jLnhtbFBLBQYAAAAABgAGAFkBAABf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8" name="KGD_KG_Seal_1133" descr="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style="position:absolute;left:0pt;margin-left:-88.8pt;margin-top:-70.5pt;height:5pt;width:5pt;visibility:hidden;z-index:251794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7" name="KGD_KG_Seal_1132" descr="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style="position:absolute;left:0pt;margin-left:-88.8pt;margin-top:-70.5pt;height:5pt;width:5pt;visibility:hidden;z-index:251793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PI3ypjZAAAADwEAAA8AAAAAAAAAAQAgAAAAIgAAAGRycy9k&#10;b3ducmV2LnhtbFBLAQIUABQAAAAIAIdO4kCmDOSJywcAAOMQAAAOAAAAAAAAAAEAIAAAACgBAABk&#10;cnMvZTJvRG9jLnhtbFBLBQYAAAAABgAGAFkBAAB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6" name="KGD_KG_Seal_1131" descr="+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style="position:absolute;left:0pt;margin-left:-88.8pt;margin-top:-70.5pt;height:5pt;width:5pt;visibility:hidden;z-index:251792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BV9ST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5" name="KGD_KG_Seal_1130" descr="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style="position:absolute;left:0pt;margin-left:-88.8pt;margin-top:-70.5pt;height:5pt;width:5pt;visibility:hidden;z-index:251791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ICTN9S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4" name="KGD_KG_Seal_1129" descr="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style="position:absolute;left:0pt;margin-left:-88.8pt;margin-top:-70.5pt;height:5pt;width:5pt;visibility:hidden;z-index:251790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yN8qY2QAAAA8BAAAP&#10;AAAAAAAAAAEAIAAAACIAAABkcnMvZG93bnJldi54bWxQSwECFAAUAAAACACHTuJAzEx8jeEHAADj&#10;EAAADgAAAAAAAAABACAAAAAoAQAAZHJzL2Uyb0RvYy54bWxQSwUGAAAAAAYABgBZAQAAe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3" name="KGD_KG_Seal_1128" descr="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style="position:absolute;left:0pt;margin-left:-88.8pt;margin-top:-70.5pt;height:5pt;width:5pt;visibility:hidden;z-index:251789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DyN8qY2QAAAA8BAAAPAAAAAAAAAAEAIAAAACIAAABkcnMvZG93bnJldi54bWxQ&#10;SwECFAAUAAAACACHTuJAMTuAURUHAADjEAAADgAAAAAAAAABACAAAAAoAQAAZHJzL2Uyb0RvYy54&#10;bWxQSwUGAAAAAAYABgBZAQAAr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2" name="KGD_KG_Seal_1127" descr="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style="position:absolute;left:0pt;margin-left:-88.8pt;margin-top:-70.5pt;height:5pt;width:5pt;visibility:hidden;z-index:251788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6VPax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1" name="KGD_KG_Seal_1126" descr="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style="position:absolute;left:0pt;margin-left:-88.8pt;margin-top:-70.5pt;height:5pt;width:5pt;visibility:hidden;z-index:251787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8jfKmNkAAAAP&#10;AQAADwAAAAAAAAABACAAAAAiAAAAZHJzL2Rvd25yZXYueG1sUEsBAhQAFAAAAAgAh07iQKgFWKA6&#10;BwAA4xAAAA4AAAAAAAAAAQAgAAAAKAEAAGRycy9lMm9Eb2MueG1sUEsFBgAAAAAGAAYAWQEAANQ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0" name="KGD_KG_Seal_1125" descr="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style="position:absolute;left:0pt;margin-left:-88.8pt;margin-top:-70.5pt;height:5pt;width:5pt;visibility:hidden;z-index:251786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8jfKmNkAAAAP&#10;AQAADwAAAAAAAAABACAAAAAiAAAAZHJzL2Rvd25yZXYueG1sUEsBAhQAFAAAAAgAh07iQI0UArZW&#10;BgAA4xAAAA4AAAAAAAAAAQAgAAAAKAEAAGRycy9lMm9Eb2MueG1sUEsFBgAAAAAGAAYAWQEAAPA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9" name="KGD_KG_Seal_1124" descr="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style="position:absolute;left:0pt;margin-left:-88.8pt;margin-top:-70.5pt;height:5pt;width:5pt;visibility:hidden;z-index:251785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DWAIef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8" name="KGD_KG_Seal_1123" descr="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style="position:absolute;left:0pt;margin-left:-88.8pt;margin-top:-70.5pt;height:5pt;width:5pt;visibility:hidden;z-index:251784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8jfKmNkA&#10;AAAPAQAADwAAAAAAAAABACAAAAAiAAAAZHJzL2Rvd25yZXYueG1sUEsBAhQAFAAAAAgAh07iQDnF&#10;PWEgBgAA4xAAAA4AAAAAAAAAAQAgAAAAKAEAAGRycy9lMm9Eb2MueG1sUEsFBgAAAAAGAAYAWQEA&#10;AL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7" name="KGD_KG_Seal_1122" descr="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style="position:absolute;left:0pt;margin-left:-88.8pt;margin-top:-70.5pt;height:5pt;width:5pt;visibility:hidden;z-index:251783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KQH446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6" name="KGD_KG_Seal_1121" descr="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style="position:absolute;left:0pt;margin-left:-88.8pt;margin-top:-70.5pt;height:5pt;width:5pt;visibility:hidden;z-index:251782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D3Tgj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5" name="KGD_KG_Seal_1120" descr="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style="position:absolute;left:0pt;margin-left:-88.8pt;margin-top:-70.5pt;height:5pt;width:5pt;visibility:hidden;z-index:251781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8jfKmNkAAAAPAQAADwAAAAAAAAABACAAAAAiAAAAZHJzL2Rv&#10;d25yZXYueG1sUEsBAhQAFAAAAAgAh07iQAx49n2QBQAA4xAAAA4AAAAAAAAAAQAgAAAAKAEAAGRy&#10;cy9lMm9Eb2MueG1sUEsFBgAAAAAGAAYAWQEAAC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4" name="KGD_KG_Seal_1119" descr="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style="position:absolute;left:0pt;margin-left:-88.8pt;margin-top:-70.5pt;height:5pt;width:5pt;visibility:hidden;z-index:251780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g8qEHXcFAADj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3" name="KGD_KG_Seal_1118" descr="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style="position:absolute;left:0pt;margin-left:-88.8pt;margin-top:-70.5pt;height:5pt;width:5pt;visibility:hidden;z-index:251779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EeYXsM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2" name="KGD_KG_Seal_1117" descr="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style="position:absolute;left:0pt;margin-left:-88.8pt;margin-top:-70.5pt;height:5pt;width:5pt;visibility:hidden;z-index:251778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yN8qY2QAAAA8BAAAPAAAAAAAAAAEAIAAAACIAAABk&#10;cnMvZG93bnJldi54bWxQSwECFAAUAAAACACHTuJA1bdhGAcGAADjEAAADgAAAAAAAAABACAAAAAo&#10;AQAAZHJzL2Uyb0RvYy54bWxQSwUGAAAAAAYABgBZAQAAo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1" name="KGD_KG_Seal_1116" descr="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style="position:absolute;left:0pt;margin-left:-88.8pt;margin-top:-70.5pt;height:5pt;width:5pt;visibility:hidden;z-index:251777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8jfKmNkAAAAPAQAADwAAAAAAAAABACAAAAAiAAAAZHJzL2Rvd25yZXYueG1sUEsB&#10;AhQAFAAAAAgAh07iQGTpVFf2BQAA4xAAAA4AAAAAAAAAAQAgAAAAKAEAAGRycy9lMm9Eb2MueG1s&#10;UEsFBgAAAAAGAAYAWQEAAJ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0" name="KGD_KG_Seal_1115" descr="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style="position:absolute;left:0pt;margin-left:-88.8pt;margin-top:-70.5pt;height:5pt;width:5pt;visibility:hidden;z-index:251776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M//MXo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9" name="KGD_KG_Seal_1114" descr="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style="position:absolute;left:0pt;margin-left:-88.8pt;margin-top:-70.5pt;height:5pt;width:5pt;visibility:hidden;z-index:251774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PI3ypjZAAAADwEAAA8AAAAAAAAA&#10;AQAgAAAAIgAAAGRycy9kb3ducmV2LnhtbFBLAQIUABQAAAAIAIdO4kCkGpvGEgYAAOMQAAAOAAAA&#10;AAAAAAEAIAAAACgBAABkcnMvZTJvRG9jLnhtbFBLBQYAAAAABgAGAFkBAACs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8" name="KGD_KG_Seal_1113" descr="+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style="position:absolute;left:0pt;margin-left:-88.8pt;margin-top:-70.5pt;height:5pt;width:5pt;visibility:hidden;z-index:251773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C7&#10;EfbR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7" name="KGD_KG_Seal_1112" descr="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style="position:absolute;left:0pt;margin-left:-88.8pt;margin-top:-70.5pt;height:5pt;width:5pt;visibility:hidden;z-index:251772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KQznHkOBgAA4x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6" name="KGD_KG_Seal_1111" descr="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style="position:absolute;left:0pt;margin-left:-88.8pt;margin-top:-70.5pt;height:5pt;width:5pt;visibility:hidden;z-index:251771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yN8qY2QAAAA8BAAAPAAAAAAAAAAEA&#10;IAAAACIAAABkcnMvZG93bnJldi54bWxQSwECFAAUAAAACACHTuJAaKv4o4IGAADjEAAADgAAAAAA&#10;AAABACAAAAAoAQAAZHJzL2Uyb0RvYy54bWxQSwUGAAAAAAYABgBZAQAAH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5" name="KGD_KG_Seal_1110" descr="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style="position:absolute;left:0pt;margin-left:-88.8pt;margin-top:-70.5pt;height:5pt;width:5pt;visibility:hidden;z-index:251770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8jfKmNkAAAAPAQAADwAAAAAAAAABACAAAAAi&#10;AAAAZHJzL2Rvd25yZXYueG1sUEsBAhQAFAAAAAgAh07iQNz5N+hEBgAA4xAAAA4AAAAAAAAAAQAg&#10;AAAAKAEAAGRycy9lMm9Eb2MueG1sUEsFBgAAAAAGAAYAWQEAAN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4" name="KGD_KG_Seal_1109" descr="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style="position:absolute;left:0pt;margin-left:-88.8pt;margin-top:-70.5pt;height:5pt;width:5pt;visibility:hidden;z-index:251769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I3ypjZAAAADwEAAA8AAAAAAAAAAQAgAAAAIgAAAGRycy9kb3ducmV2LnhtbFBLAQIUABQA&#10;AAAIAIdO4kAl21Py8QUAAOMQAAAOAAAAAAAAAAEAIAAAACgBAABkcnMvZTJvRG9jLnhtbFBLBQYA&#10;AAAABgAGAFkBAAC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3" name="KGD_KG_Seal_1108" descr="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style="position:absolute;left:0pt;margin-left:-88.8pt;margin-top:-70.5pt;height:5pt;width:5pt;visibility:hidden;z-index:251768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yN8qY2QAAAA8BAAAPAAAAAAAAAAEAIAAAACIAAABkcnMvZG93bnJl&#10;di54bWxQSwECFAAUAAAACACHTuJAzyqQIf4FAADjEAAADgAAAAAAAAABACAAAAAoAQAAZHJzL2Uy&#10;b0RvYy54bWxQSwUGAAAAAAYABgBZAQAAm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2" name="KGD_KG_Seal_1107" descr="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style="position:absolute;left:0pt;margin-left:-88.8pt;margin-top:-70.5pt;height:5pt;width:5pt;visibility:hidden;z-index:251767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I3&#10;ypjZAAAADwEAAA8AAAAAAAAAAQAgAAAAIgAAAGRycy9kb3ducmV2LnhtbFBLAQIUABQAAAAIAIdO&#10;4kC0OwFrJAYAAOMQAAAOAAAAAAAAAAEAIAAAACgBAABkcnMvZTJvRG9jLnhtbFBLBQYAAAAABgAG&#10;AFkBAAC+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1" name="KGD_KG_Seal_1106" descr="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style="position:absolute;left:0pt;margin-left:-88.8pt;margin-top:-70.5pt;height:5pt;width:5pt;visibility:hidden;z-index:251766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8jfKmNkAAAAPAQAADwAAAAAAAAABACAAAAAiAAAAZHJzL2Rvd25yZXYueG1sUEsBAhQAFAAAAAgA&#10;h07iQLe7wum0BQAA4xAAAA4AAAAAAAAAAQAgAAAAKAEAAGRycy9lMm9Eb2MueG1sUEsFBgAAAAAG&#10;AAYAWQEAAE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0" name="KGD_KG_Seal_1105" descr="+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style="position:absolute;left:0pt;margin-left:-88.8pt;margin-top:-70.5pt;height:5pt;width:5pt;visibility:hidden;z-index:251765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PI3ypjZAAAADwEAAA8AAAAAAAAAAQAgAAAAIgAAAGRycy9kb3ducmV2LnhtbFBLAQIU&#10;ABQAAAAIAIdO4kBQC4mG9AUAAOMQAAAOAAAAAAAAAAEAIAAAACgBAABkcnMvZTJvRG9jLnhtbFBL&#10;BQYAAAAABgAGAFkBAAC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9" name="KGD_KG_Seal_1104" descr="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style="position:absolute;left:0pt;margin-left:-88.8pt;margin-top:-70.5pt;height:5pt;width:5pt;visibility:hidden;z-index:251764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ElFRvY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8" name="KGD_KG_Seal_1103" descr="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style="position:absolute;left:0pt;margin-left:-88.8pt;margin-top:-70.5pt;height:5pt;width:5pt;visibility:hidden;z-index:251763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8jfKmNkAAAAPAQAADwAAAAAA&#10;AAABACAAAAAiAAAAZHJzL2Rvd25yZXYueG1sUEsBAhQAFAAAAAgAh07iQAmI65dpBQAA4xAAAA4A&#10;AAAAAAAAAQAgAAAAKAEAAGRycy9lMm9Eb2MueG1sUEsFBgAAAAAGAAYAWQEAAA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7" name="KGD_KG_Seal_1102" descr="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style="position:absolute;left:0pt;margin-left:-88.8pt;margin-top:-70.5pt;height:5pt;width:5pt;visibility:hidden;z-index:251762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&#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I3ypjZAAAADwEAAA8AAAAAAAAAAQAgAAAAIgAAAGRy&#10;cy9kb3ducmV2LnhtbFBLAQIUABQAAAAIAIdO4kCXLSQ3lAUAAOMQAAAOAAAAAAAAAAEAIAAAACgB&#10;AABkcnMvZTJvRG9jLnhtbFBLBQYAAAAABgAGAFkBAAAu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6" name="KGD_KG_Seal_1101" descr="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style="position:absolute;left:0pt;margin-left:-88.8pt;margin-top:-70.5pt;height:5pt;width:5pt;visibility:hidden;z-index:251761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AC6fgylBQAA4xAA&#10;AA4AAAAAAAAAAQAgAAAAKAEAAGRycy9lMm9Eb2MueG1sUEsFBgAAAAAGAAYAWQEAAD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5" name="KGD_KG_Seal_1100" descr="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style="position:absolute;left:0pt;margin-left:-88.8pt;margin-top:-70.5pt;height:5pt;width:5pt;visibility:hidden;z-index:251760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PI3ypjZAAAA&#10;DwEAAA8AAAAAAAAAAQAgAAAAIgAAAGRycy9kb3ducmV2LnhtbFBLAQIUABQAAAAIAIdO4kC4NL5J&#10;5QUAAOMQAAAOAAAAAAAAAAEAIAAAACgBAABkcnMvZTJvRG9jLnhtbFBLBQYAAAAABgAGAFkBAAB/&#10;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4" name="KGD_KG_Seal_199" descr="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style="position:absolute;left:0pt;margin-left:-88.8pt;margin-top:-70.5pt;height:5pt;width:5pt;visibility:hidden;z-index:251759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PI3ypjZAAAADwEAAA8AAAAA&#10;AAAAAQAgAAAAIgAAAGRycy9kb3ducmV2LnhtbFBLAQIUABQAAAAIAIdO4kAsylH+owUAAOIQAAAO&#10;AAAAAAAAAAEAIAAAACgBAABkcnMvZTJvRG9jLnhtbFBLBQYAAAAABgAGAFkBAAA9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3" name="KGD_KG_Seal_198" descr="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style="position:absolute;left:0pt;margin-left:-88.8pt;margin-top:-70.5pt;height:5pt;width:5pt;visibility:hidden;z-index:251758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yBvrwHcFAADi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2" name="KGD_KG_Seal_197" descr="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style="position:absolute;left:0pt;margin-left:-88.8pt;margin-top:-70.5pt;height:5pt;width:5pt;visibility:hidden;z-index:251757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yN8qY2QAAAA8BAAAPAAAAAAAAAAEA&#10;IAAAACIAAABkcnMvZG93bnJldi54bWxQSwECFAAUAAAACACHTuJADV5QTGUFAADiEAAADgAAAAAA&#10;AAABACAAAAAoAQAAZHJzL2Uyb0RvYy54bWxQSwUGAAAAAAYABgBZAQAA/w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1" name="KGD_KG_Seal_196" descr="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style="position:absolute;left:0pt;margin-left:-88.8pt;margin-top:-70.5pt;height:5pt;width:5pt;visibility:hidden;z-index:251756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8jfKmNkAAAAPAQAADwAA&#10;AAAAAAABACAAAAAiAAAAZHJzL2Rvd25yZXYueG1sUEsBAhQAFAAAAAgAh07iQDopBncXBgAA4hAA&#10;AA4AAAAAAAAAAQAgAAAAKAEAAGRycy9lMm9Eb2MueG1sUEsFBgAAAAAGAAYAWQEAALE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0" name="KGD_KG_Seal_195" descr="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style="position:absolute;left:0pt;margin-left:-88.8pt;margin-top:-70.5pt;height:5pt;width:5pt;visibility:hidden;z-index:251755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Oy4+OLbBQAA4h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9" name="KGD_KG_Seal_194" descr="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54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PI3ypjZ&#10;AAAADwEAAA8AAAAAAAAAAQAgAAAAIgAAAGRycy9kb3ducmV2LnhtbFBLAQIUABQAAAAIAIdO4kAA&#10;mE7yrwUAAOEQAAAOAAAAAAAAAAEAIAAAACgBAABkcnMvZTJvRG9jLnhtbFBLBQYAAAAABgAGAFkB&#10;AABJ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8" name="KGD_KG_Seal_193" descr="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53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8jfKmNkAAAAPAQAADwAAAAAAAAABACAAAAAiAAAAZHJzL2Rvd25yZXYueG1sUEsBAhQAFAAAAAgA&#10;h07iQCShhmkmBgAA4RAAAA4AAAAAAAAAAQAgAAAAKAEAAGRycy9lMm9Eb2MueG1sUEsFBgAAAAAG&#10;AAYAWQEAAM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7" name="KGD_KG_Seal_192" descr="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52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I3ypjZAAAADwEAAA8AAAAAAAAAAQAgAAAAIgAAAGRycy9kb3du&#10;cmV2LnhtbFBLAQIUABQAAAAIAIdO4kCJD8fSjgUAAOEQAAAOAAAAAAAAAAEAIAAAACgBAABkcnMv&#10;ZTJvRG9jLnhtbFBLBQYAAAAABgAGAFkBAAA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6" name="KGD_KG_Seal_191" descr="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51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yN8qY2QAAAA8BAAAPAAAAAAAAAAEAIAAAACIAAABkcnMvZG93bnJldi54bWxQSwEC&#10;FAAUAAAACACHTuJAaw4dFbwFAADhEAAADgAAAAAAAAABACAAAAAoAQAAZHJzL2Uyb0RvYy54bWxQ&#10;SwUGAAAAAAYABgBZAQAAV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5" name="KGD_KG_Seal_190" descr="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50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I3ypjZAAAADwEAAA8AAAAAAAAAAQAgAAAAIgAAAGRycy9kb3ducmV2&#10;LnhtbFBLAQIUABQAAAAIAIdO4kCL+sVOiwUAAOEQAAAOAAAAAAAAAAEAIAAAACgBAABkcnMvZTJv&#10;RG9jLnhtbFBLBQYAAAAABgAGAFkBAAA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4" name="KGD_KG_Seal_189" descr="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49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PI3&#10;ypjZAAAADwEAAA8AAAAAAAAAAQAgAAAAIgAAAGRycy9kb3ducmV2LnhtbFBLAQIUABQAAAAIAIdO&#10;4kAkavar6wUAAOEQAAAOAAAAAAAAAAEAIAAAACgBAABkcnMvZTJvRG9jLnhtbFBLBQYAAAAABgAG&#10;AFkBAACF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3" name="KGD_KG_Seal_188" descr="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48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yN8qY2QAAAA8BAAAPAAAAAAAAAAEAIAAAACIAAABkcnMvZG93bnJldi54&#10;bWxQSwECFAAUAAAACACHTuJAkiFeGsIFAADhEAAADgAAAAAAAAABACAAAAAoAQAAZHJzL2Uyb0Rv&#10;Yy54bWxQSwUGAAAAAAYABgBZAQAAX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2" name="KGD_KG_Seal_187" descr="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47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I3&#10;ypjZAAAADwEAAA8AAAAAAAAAAQAgAAAAIgAAAGRycy9kb3ducmV2LnhtbFBLAQIUABQAAAAIAIdO&#10;4kBbVVyAsgUAAOEQAAAOAAAAAAAAAAEAIAAAACgBAABkcnMvZTJvRG9jLnhtbFBLBQYAAAAABgAG&#10;AFkBAABM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1" name="KGD_KG_Seal_186" descr="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style="position:absolute;left:0pt;margin-left:-88.8pt;margin-top:-70.5pt;height:5pt;width:5pt;visibility:hidden;z-index:251746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8jfKmNkAAAAP&#10;AQAADwAAAAAAAAABACAAAAAiAAAAZHJzL2Rvd25yZXYueG1sUEsBAhQAFAAAAAgAh07iQJIrOSFy&#10;BQAA4RAAAA4AAAAAAAAAAQAgAAAAKAEAAGRycy9lMm9Eb2MueG1sUEsFBgAAAAAGAAYAWQEAAAw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0" name="KGD_KG_Seal_185" descr="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style="position:absolute;left:0pt;margin-left:-88.8pt;margin-top:-70.5pt;height:5pt;width:5pt;visibility:hidden;z-index:251745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8jfKmNkAAAAPAQAADwAA&#10;AAAAAAABACAAAAAiAAAAZHJzL2Rvd25yZXYueG1sUEsBAhQAFAAAAAgAh07iQGtAGLLeBQAA4RAA&#10;AA4AAAAAAAAAAQAgAAAAKAEAAGRycy9lMm9Eb2MueG1sUEsFBgAAAAAGAAYAWQEAAH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9" name="KGD_KG_Seal_184" descr="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style="position:absolute;left:0pt;margin-left:-88.8pt;margin-top:-70.5pt;height:5pt;width:5pt;visibility:hidden;z-index:251744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I3ypjZAAAADwEAAA8AAAAAAAAAAQAgAAAAIgAAAGRycy9kb3ducmV2&#10;LnhtbFBLAQIUABQAAAAIAIdO4kDiZW/U/QUAAOEQAAAOAAAAAAAAAAEAIAAAACgBAABkcnMvZTJv&#10;RG9jLnhtbFBLBQYAAAAABgAGAFkBAACX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8" name="KGD_KG_Seal_183" descr="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style="position:absolute;left:0pt;margin-left:-88.8pt;margin-top:-70.5pt;height:5pt;width:5pt;visibility:hidden;z-index:251743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PI3ypjZAAAADwEAAA8AAAAAAAAAAQAgAAAAIgAAAGRycy9kb3ducmV2Lnht&#10;bFBLAQIUABQAAAAIAIdO4kCKAcgjwQUAAOEQAAAOAAAAAAAAAAEAIAAAACgBAABkcnMvZTJvRG9j&#10;LnhtbFBLBQYAAAAABgAGAFkBAABb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7" name="KGD_KG_Seal_182" descr="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style="position:absolute;left:0pt;margin-left:-88.8pt;margin-top:-70.5pt;height:5pt;width:5pt;visibility:hidden;z-index:251742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yN8qY2QAAAA8BAAAPAAAAAAAAAAEAIAAA&#10;ACIAAABkcnMvZG93bnJldi54bWxQSwECFAAUAAAACACHTuJAuEgZSUYGAADhEAAADgAAAAAAAAAB&#10;ACAAAAAoAQAAZHJzL2Uyb0RvYy54bWxQSwUGAAAAAAYABgBZAQAA4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6" name="KGD_KG_Seal_181" descr="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style="position:absolute;left:0pt;margin-left:-88.8pt;margin-top:-70.5pt;height:5pt;width:5pt;visibility:hidden;z-index:251741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BdgRMgRBgAA4R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5" name="KGD_KG_Seal_180" descr="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style="position:absolute;left:0pt;margin-left:-88.8pt;margin-top:-70.5pt;height:5pt;width:5pt;visibility:hidden;z-index:251740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yN8qY2QAAAA8BAAAPAAAAAAAAAAEAIAAAACIAAABkcnMv&#10;ZG93bnJldi54bWxQSwECFAAUAAAACACHTuJA/67CyT0GAADhEAAADgAAAAAAAAABACAAAAAoAQAA&#10;ZHJzL2Uyb0RvYy54bWxQSwUGAAAAAAYABgBZAQAA1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4" name="KGD_KG_Seal_179" descr="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style="position:absolute;left:0pt;margin-left:-88.8pt;margin-top:-70.5pt;height:5pt;width:5pt;visibility:hidden;z-index:251739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PI3ypjZAAAADwEAAA8AAAAAAAAAAQAgAAAAIgAAAGRycy9kb3ducmV2LnhtbFBLAQIUABQA&#10;AAAIAIdO4kBZW4h5KgYAAOEQAAAOAAAAAAAAAAEAIAAAACgBAABkcnMvZTJvRG9jLnhtbFBLBQYA&#10;AAAABgAGAFkBAAD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3" name="KGD_KG_Seal_178" descr="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style="position:absolute;left:0pt;margin-left:-88.8pt;margin-top:-70.5pt;height:5pt;width:5pt;visibility:hidden;z-index:251738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yN8qY2QAAAA8BAAAPAAAAAAAAAAEA&#10;IAAAACIAAABkcnMvZG93bnJldi54bWxQSwECFAAUAAAACACHTuJAoLG69C0HAADhEAAADgAAAAAA&#10;AAABACAAAAAoAQAAZHJzL2Uyb0RvYy54bWxQSwUGAAAAAAYABgBZAQAAx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2" name="KGD_KG_Seal_17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style="position:absolute;left:0pt;margin-left:-88.8pt;margin-top:-70.5pt;height:5pt;width:5pt;visibility:hidden;z-index:251737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8jfKmNkA&#10;AAAPAQAADwAAAAAAAAABACAAAAAiAAAAZHJzL2Rvd25yZXYueG1sUEsBAhQAFAAAAAgAh07iQBcs&#10;gztZBgAA4RAAAA4AAAAAAAAAAQAgAAAAKAEAAGRycy9lMm9Eb2MueG1sUEsFBgAAAAAGAAYAWQEA&#10;AP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1" name="KGD_KG_Seal_17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style="position:absolute;left:0pt;margin-left:-88.8pt;margin-top:-70.5pt;height:5pt;width:5pt;visibility:hidden;z-index:251736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PI3ypjZAAAADwEAAA8AAAAAAAAAAQAgAAAAIgAAAGRycy9kb3ducmV2LnhtbFBLAQIUABQAAAAI&#10;AIdO4kDbAWmHmQYAAOEQAAAOAAAAAAAAAAEAIAAAACgBAABkcnMvZTJvRG9jLnhtbFBLBQYAAAAA&#10;BgAGAFkBAAAz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0" name="KGD_KG_Seal_17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style="position:absolute;left:0pt;margin-left:-88.8pt;margin-top:-70.5pt;height:5pt;width:5pt;visibility:hidden;z-index:251735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AAAAAZHJzL1BLAQIUABQAAAAIAIdO4kDyN8qY2QAAAA8BAAAPAAAAAAAAAAEAIAAAACIAAABk&#10;cnMvZG93bnJldi54bWxQSwECFAAUAAAACACHTuJAhPBvd3kGAADhEAAADgAAAAAAAAABACAAAAAo&#10;AQAAZHJzL2Uyb0RvYy54bWxQSwUGAAAAAAYABgBZAQAAE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9" name="KGD_KG_Seal_17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style="position:absolute;left:0pt;margin-left:-88.8pt;margin-top:-70.5pt;height:5pt;width:5pt;visibility:hidden;z-index:251734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yN8qY2QAAAA8BAAAP&#10;AAAAAAAAAAEAIAAAACIAAABkcnMvZG93bnJldi54bWxQSwECFAAUAAAACACHTuJAPajP5osGAADh&#10;EAAADgAAAAAAAAABACAAAAAoAQAAZHJzL2Uyb0RvYy54bWxQSwUGAAAAAAYABgBZAQAAJ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8" name="KGD_KG_Seal_17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style="position:absolute;left:0pt;margin-left:-88.8pt;margin-top:-70.5pt;height:5pt;width:5pt;visibility:hidden;z-index:251732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Nya&#10;8l+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7" name="KGD_KG_Seal_17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style="position:absolute;left:0pt;margin-left:-88.8pt;margin-top:-70.5pt;height:5pt;width:5pt;visibility:hidden;z-index:251731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DCgXza/BgAA4R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6" name="KGD_KG_Seal_17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style="position:absolute;left:0pt;margin-left:-88.8pt;margin-top:-70.5pt;height:5pt;width:5pt;visibility:hidden;z-index:251730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SU3L&#10;jq4HAADh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5" name="KGD_KG_Seal_17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style="position:absolute;left:0pt;margin-left:-88.8pt;margin-top:-70.5pt;height:5pt;width:5pt;visibility:hidden;z-index:251729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DyN8qY2QAAAA8BAAAPAAAAAAAAAAEAIAAAACIAAABkcnMv&#10;ZG93bnJldi54bWxQSwECFAAUAAAACACHTuJADN6gh68GAADhEAAADgAAAAAAAAABACAAAAAoAQAA&#10;ZHJzL2Uyb0RvYy54bWxQSwUGAAAAAAYABgBZAQAAS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4" name="KGD_KG_Seal_16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style="position:absolute;left:0pt;margin-left:-88.8pt;margin-top:-70.5pt;height:5pt;width:5pt;visibility:hidden;z-index:251728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NI0mbXsBgAA4R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3" name="KGD_KG_Seal_16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style="position:absolute;left:0pt;margin-left:-88.8pt;margin-top:-70.5pt;height:5pt;width:5pt;visibility:hidden;z-index:251727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I3ypjZAAAADwEAAA8AAAAAAAAAAQAgAAAAIgAAAGRycy9kb3ducmV2LnhtbFBLAQIUABQAAAAI&#10;AIdO4kCLw4L90gYAAOEQAAAOAAAAAAAAAAEAIAAAACgBAABkcnMvZTJvRG9jLnhtbFBLBQYAAAAA&#10;BgAGAFkBAABs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2" name="KGD_KG_Seal_167" descr="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style="position:absolute;left:0pt;margin-left:-88.8pt;margin-top:-70.5pt;height:5pt;width:5pt;visibility:hidden;z-index:251726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8jfKmNkAAAAPAQAADwAA&#10;AAAAAAABACAAAAAiAAAAZHJzL2Rvd25yZXYueG1sUEsBAhQAFAAAAAgAh07iQGbueJXfBwAA4RAA&#10;AA4AAAAAAAAAAQAgAAAAKAEAAGRycy9lMm9Eb2MueG1sUEsFBgAAAAAGAAYAWQEAAH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1" name="KGD_KG_Seal_166" descr="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style="position:absolute;left:0pt;margin-left:-88.8pt;margin-top:-70.5pt;height:5pt;width:5pt;visibility:hidden;z-index:251725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0" name="KGD_KG_Seal_165" descr="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style="position:absolute;left:0pt;margin-left:-88.8pt;margin-top:-70.5pt;height:5pt;width:5pt;visibility:hidden;z-index:251724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Ep4&#10;78nLBgAA4R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9" name="KGD_KG_Seal_164" descr="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23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DyN8qY2QAAAA8BAAAPAAAAAAAAAAEA&#10;IAAAACIAAABkcnMvZG93bnJldi54bWxQSwECFAAUAAAACACHTuJAGHY0ZbsGAADhEAAADgAAAAAA&#10;AAABACAAAAAoAQAAZHJzL2Uyb0RvYy54bWxQSwUGAAAAAAYABgBZAQAAV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8" name="KGD_KG_Seal_163" descr="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22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m2irXCBgAA4R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7" name="KGD_KG_Seal_162" descr="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21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PI3ypjZAAAADwEAAA8AAAAAAAAAAQAgAAAAIgAAAGRycy9kb3ducmV2Lnht&#10;bFBLAQIUABQAAAAIAIdO4kAhGzGkpQYAAOEQAAAOAAAAAAAAAAEAIAAAACgBAABkcnMvZTJvRG9j&#10;LnhtbFBLBQYAAAAABgAGAFkBAAA/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6" name="KGD_KG_Seal_161" descr="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20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3KHoKZ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5" name="KGD_KG_Seal_160" descr="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9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BWK6iuVgcAAOE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4" name="KGD_KG_Seal_159" descr="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8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yN8qY2QAAAA8BAAAPAAAAAAAAAAEAIAAAACIAAABkcnMvZG93&#10;bnJldi54bWxQSwECFAAUAAAACACHTuJAC9gW2+UGAADhEAAADgAAAAAAAAABACAAAAAoAQAAZHJz&#10;L2Uyb0RvYy54bWxQSwUGAAAAAAYABgBZAQAAf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3" name="KGD_KG_Seal_158" descr="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17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ekTjI/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2" name="KGD_KG_Seal_157" descr="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16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PI3ypjZAAAADwEAAA8AAAAAAAAAAQAgAAAAIgAAAGRycy9kb3ducmV2LnhtbFBLAQIU&#10;ABQAAAAIAIdO4kDCcZBu2AYAAOEQAAAOAAAAAAAAAAEAIAAAACgBAABkcnMvZTJvRG9jLnhtbFBL&#10;BQYAAAAABgAGAFkBAABy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1" name="KGD_KG_Seal_156" descr="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15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Dkume3IwcAAOE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0" name="KGD_KG_Seal_155" descr="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14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KuEg8AAH&#10;AADh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9" name="KGD_KG_Seal_154" descr="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13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HiaPl/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 name="KGD_KG_Seal_153" descr="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12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C0TLr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 name="KGD_KG_Seal_152" descr="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1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CQoxXDGgcAAOE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 name="KGD_KG_Seal_151" descr="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0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K0VETbyBgAA4R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 name="KGD_KG_Seal_150" descr="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9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ScZGi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 name="KGD_KG_Seal_149" descr="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8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KA4EjSaBwAA4R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 name="KGD_KG_Seal_148" descr="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07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DyN8qY2QAAAA8BAAAPAAAAAAAAAAEAIAAA&#10;ACIAAABkcnMvZG93bnJldi54bWxQSwECFAAUAAAACACHTuJA4R7jJyoHAADhEAAADgAAAAAAAAAB&#10;ACAAAAAoAQAAZHJzL2Uyb0RvYy54bWxQSwUGAAAAAAYABgBZAQAAx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 name="KGD_KG_Seal_147" descr="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06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JSi&#10;rNg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 name="KGD_KG_Seal_146" descr="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05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pl0P&#10;rTwHAADh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 name="KGD_KG_Seal_145" descr="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04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pRqfW1oHAADh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 name="KGD_KG_Seal_144" descr="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03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PI3ypjZAAAADwEAAA8AAAAAAAAAAQAgAAAAIgAAAGRy&#10;cy9kb3ducmV2LnhtbFBLAQIUABQAAAAIAIdO4kCv28sCsQYAAOEQAAAOAAAAAAAAAAEAIAAAACgB&#10;AABkcnMvZTJvRG9jLnhtbFBLBQYAAAAABgAGAFkBAAB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 name="KGD_KG_Seal_143" descr="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02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A5vecLFwcAAOE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 name="KGD_KG_Seal_142" descr="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1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Dy&#10;N8qY2QAAAA8BAAAPAAAAAAAAAAEAIAAAACIAAABkcnMvZG93bnJldi54bWxQSwECFAAUAAAACACH&#10;TuJAsCay6QkHAADhEAAADgAAAAAAAAABACAAAAAoAQAAZHJzL2Uyb0RvYy54bWxQSwUGAAAAAAYA&#10;BgBZAQAAo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 name="KGD_KG_Seal_141" descr="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0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8jfKmNkAAAAPAQAADwAAAAAAAAABACAAAAAiAAAAZHJzL2Rvd25yZXYu&#10;eG1sUEsBAhQAFAAAAAgAh07iQJD+7DDgBgAA4RAAAA4AAAAAAAAAAQAgAAAAKAEAAGRycy9lMm9E&#10;b2MueG1sUEsFBgAAAAAGAAYAWQEAAH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 name="KGD_KG_Seal_140" descr="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9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CYVmtz4QYAAOE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 name="KGD_KG_Seal_139" descr="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98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B823CU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 name="KGD_KG_Seal_138" descr="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97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n4/i7z8HAADh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 name="KGD_KG_Seal_13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96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E0TbgfFBgAA&#10;4R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 name="KGD_KG_Seal_13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95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yNvM9/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 name="KGD_KG_Seal_13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94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ERxH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 name="KGD_KG_Seal_13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93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DyN8qY2QAAAA8BAAAPAAAAAAAAAAEAIAAAACIAAABkcnMvZG93bnJl&#10;di54bWxQSwECFAAUAAAACACHTuJA0wQgilQHAADhEAAADgAAAAAAAAABACAAAAAoAQAAZHJzL2Uy&#10;b0RvYy54bWxQSwUGAAAAAAYABgBZAQAA7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 name="KGD_KG_Seal_13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92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Lhv&#10;R4m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 name="KGD_KG_Seal_13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1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PI3&#10;ypjZAAAADwEAAA8AAAAAAAAAAQAgAAAAIgAAAGRycy9kb3ducmV2LnhtbFBLAQIUABQAAAAIAIdO&#10;4kB9NRj4lgYAAOEQAAAOAAAAAAAAAAEAIAAAACgBAABkcnMvZTJvRG9jLnhtbFBLBQYAAAAABgAG&#10;AFkBAAA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 name="KGD_KG_Seal_13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9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PI3ypjZAAAADwEAAA8AAAAAAAAAAQAgAAAAIgAAAGRycy9kb3du&#10;cmV2LnhtbFBLAQIUABQAAAAIAIdO4kCfMJ1I5AYAAOEQAAAOAAAAAAAAAAEAIAAAACgBAABkcnMv&#10;ZTJvRG9jLnhtbFBLBQYAAAAABgAGAFkBAAB+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 name="KGD_KG_Seal_13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8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BErS20OBgAA4R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 name="KGD_KG_Seal_12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87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yN8qY2QAAAA8BAAAPAAAAAAAAAAEAIAAAACIAAABkcnMvZG93bnJldi54bWxQ&#10;SwECFAAUAAAACACHTuJAigF8FKMGAADhEAAADgAAAAAAAAABACAAAAAoAQAAZHJzL2Uyb0RvYy54&#10;bWxQSwUGAAAAAAYABgBZAQAAP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 name="KGD_KG_Seal_12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86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yN8qY2QAAAA8BAAAPAAAAAAAAAAEAIAAAACIAAABkcnMvZG93bnJl&#10;di54bWxQSwECFAAUAAAACACHTuJAi2gbhXAGAADhEAAADgAAAAAAAAABACAAAAAoAQAAZHJzL2Uy&#10;b0RvYy54bWxQSwUGAAAAAAYABgBZAQAAC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 name="KGD_KG_Seal_12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85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8jfKmNkAAAAPAQAADwAAAAAAAAABACAAAAAiAAAAZHJzL2Rvd25yZXYueG1sUEsBAhQAFAAAAAgA&#10;h07iQF1sdePRBgAA4RAAAA4AAAAAAAAAAQAgAAAAKAEAAGRycy9lMm9Eb2MueG1sUEsFBgAAAAAG&#10;AAYAWQEAAG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 name="KGD_KG_Seal_126"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84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AAAAABk&#10;cnMvUEsBAhQAFAAAAAgAh07iQPI3ypjZAAAADwEAAA8AAAAAAAAAAQAgAAAAIgAAAGRycy9kb3du&#10;cmV2LnhtbFBLAQIUABQAAAAIAIdO4kCSbVC0cgYAAOEQAAAOAAAAAAAAAAEAIAAAACgBAABkcnMv&#10;ZTJvRG9jLnhtbFBLBQYAAAAABgAGAFkBAAA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 name="KGD_KG_Seal_125"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83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8jfKmNkAAAAPAQAADwAAAAAAAAABACAAAAAiAAAAZHJzL2Rvd25yZXYueG1sUEsBAhQA&#10;FAAAAAgAh07iQFG+/YEQBwAA4RAAAA4AAAAAAAAAAQAgAAAAKAEAAGRycy9lMm9Eb2MueG1sUEsF&#10;BgAAAAAGAAYAWQEAAK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 name="KGD_KG_Seal_124"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82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v6Deu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 name="KGD_KG_Seal_123"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1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GW5iqf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 name="KGD_KG_Seal_122"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0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Ub+GaNwGAADh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 name="KGD_KG_Seal_121"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9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BnOJBe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 name="KGD_KG_Seal_120"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8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PI3&#10;ypjZAAAADwEAAA8AAAAAAAAAAQAgAAAAIgAAAGRycy9kb3ducmV2LnhtbFBLAQIUABQAAAAIAIdO&#10;4kDgq00/CAcAAOEQAAAOAAAAAAAAAAEAIAAAACgBAABkcnMvZTJvRG9jLnhtbFBLBQYAAAAABgAG&#10;AFkBAACi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 name="KGD_KG_Seal_119"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77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8jfKmNkAAAAPAQAADwAAAAAAAAABACAAAAAiAAAAZHJzL2Rvd25yZXYueG1sUEsB&#10;AhQAFAAAAAgAh07iQBmEbGmhBgAA4RAAAA4AAAAAAAAAAQAgAAAAKAEAAGRycy9lMm9Eb2MueG1s&#10;UEsFBgAAAAAGAAYAWQEAAD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 name="KGD_KG_Seal_118"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76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DyN8qY2QAAAA8BAAAPAAAAAAAAAAEAIAAAACIAAABkcnMvZG93&#10;bnJldi54bWxQSwECFAAUAAAACACHTuJAH+ptyKwGAADhEAAADgAAAAAAAAABACAAAAAoAQAAZHJz&#10;L2Uyb0RvYy54bWxQSwUGAAAAAAYABgBZAQAAR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 name="KGD_KG_Seal_117"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75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yN8qY2QAAAA8BAAAPAAAAAAAAAAEAIAAAACIAAABkcnMvZG93bnJldi54bWxQ&#10;SwECFAAUAAAACACHTuJApYzFKzEGAADhEAAADgAAAAAAAAABACAAAAAoAQAAZHJzL2Uyb0RvYy54&#10;bWxQSwUGAAAAAAYABgBZAQAAy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 name="KGD_KG_Seal_116"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74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DtAjTk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 name="KGD_KG_Seal_115"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73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8jfKmNkAAAAPAQAADwAAAAAAAAABACAAAAAiAAAAZHJzL2Rvd25yZXYueG1sUEsBAhQAFAAA&#10;AAgAh07iQMteQpfwBQAA4RAAAA4AAAAAAAAAAQAgAAAAKAEAAGRycy9lMm9Eb2MueG1sUEsFBgAA&#10;AAAGAAYAWQEAAI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 name="KGD_KG_Seal_114"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72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8jfKmNkAAAAPAQAADwAAAAAAAAABACAAAAAiAAAAZHJzL2Rvd25yZXYueG1sUEsB&#10;AhQAFAAAAAgAh07iQMqg05kvBgAA4RAAAA4AAAAAAAAAAQAgAAAAKAEAAGRycy9lMm9Eb2MueG1s&#10;UEsFBgAAAAAGAAYAWQEAAMk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 name="KGD_KG_Seal_113"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1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NGIGKDbBQAA4R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 name="KGD_KG_Seal_112"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0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I3&#10;ypjZAAAADwEAAA8AAAAAAAAAAQAgAAAAIgAAAGRycy9kb3ducmV2LnhtbFBLAQIUABQAAAAIAIdO&#10;4kA5sn57XQYAAOEQAAAOAAAAAAAAAAEAIAAAACgBAABkcnMvZTJvRG9jLnhtbFBLBQYAAAAABgAG&#10;AFkBAAD3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 name="KGD_KG_Seal_111"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9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8jfKmNkAAAAPAQAADwAAAAAAAAABACAAAAAiAAAAZHJzL2Rv&#10;d25yZXYueG1sUEsBAhQAFAAAAAgAh07iQJti3fTJBQAA4RAAAA4AAAAAAAAAAQAgAAAAKAEAAGRy&#10;cy9lMm9Eb2MueG1sUEsFBgAAAAAGAAYAWQEAAG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 name="KGD_KG_Seal_110"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8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8jfKmNkA&#10;AAAPAQAADwAAAAAAAAABACAAAAAiAAAAZHJzL2Rvd25yZXYueG1sUEsBAhQAFAAAAAgAh07iQIhQ&#10;OBZ1BQAA4RAAAA4AAAAAAAAAAQAgAAAAKAEAAGRycy9lMm9Eb2MueG1sUEsFBgAAAAAGAAYAWQEA&#10;AA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 name="KGD_KG_Seal_1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67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PI3ypjZAAAADwEA&#10;AA8AAAAAAAAAAQAgAAAAIgAAAGRycy9kb3ducmV2LnhtbFBLAQIUABQAAAAIAIdO4kA3YGc5qQUA&#10;AOAQAAAOAAAAAAAAAAEAIAAAACgBAABkcnMvZTJvRG9jLnhtbFBLBQYAAAAABgAGAFkBAABDC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 name="KGD_KG_Seal_1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66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8jfKmNkAAAAPAQAADwAAAAAAAAABACAAAAAiAAAAZHJzL2Rvd25yZXYu&#10;eG1sUEsBAhQAFAAAAAgAh07iQBXR272KBQAA4BAAAA4AAAAAAAAAAQAgAAAAKAEAAGRycy9lMm9E&#10;b2MueG1sUEsFBgAAAAAGAAYAWQEAACQ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 name="KGD_KG_Seal_1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65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DyN8qY2QAAAA8BAAAPAAAAAAAAAAEAIAAAACIAAABkcnMvZG93bnJldi54bWxQSwEC&#10;FAAUAAAACACHTuJAdzgGUoMFAADgEAAADgAAAAAAAAABACAAAAAoAQAAZHJzL2Uyb0RvYy54bWxQ&#10;SwUGAAAAAAYABgBZAQAAH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 name="KGD_KG_Seal_1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64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ogsLBLcEAADg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 name="KGD_KG_Seal_1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63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yN8qY2QAAAA8BAAAPAAAAAAAAAAEAIAAAACIAAABkcnMvZG93&#10;bnJldi54bWxQSwECFAAUAAAACACHTuJA8mav/asEAADgEAAADgAAAAAAAAABACAAAAAoAQAAZHJz&#10;L2Uyb0RvYy54bWxQSwUGAAAAAAYABgBZAQAAR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 name="KGD_KG_Seal_1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62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8vf4hrcEAADf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 name="KGD_KG_Seal_1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1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8jfKmNkAAAAPAQAADwAAAAAAAAABACAAAAAiAAAAZHJzL2Rvd25yZXYueG1sUEsB&#10;AhQAFAAAAAgAh07iQD77pwdnBAAA3xAAAA4AAAAAAAAAAQAgAAAAKAEAAGRycy9lMm9Eb2MueG1s&#10;UEsFBgAAAAAGAAYAWQEAAAE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 name="KGD_KG_Seal_1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0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8jfKmNkAAAAPAQAADwAAAAAAAAABACAAAAAiAAAAZHJzL2Rv&#10;d25yZXYueG1sUEsBAhQAFAAAAAgAh07iQBQpzpKPAwAA3xAAAA4AAAAAAAAAAQAgAAAAKAEAAGRy&#10;cy9lMm9Eb2MueG1sUEsFBgAAAAAGAAYAWQEAACkH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 name="KGD_KG_Seal_11" descr="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59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yN8qY2QAAAA8BAAAPAAAAAAAAAAEAIAAAACIAAABkcnMvZG93&#10;bnJldi54bWxQSwECFAAUAAAACACHTuJAzpeyno8FAADfEAAADgAAAAAAAAABACAAAAAoAQAAZHJz&#10;L2Uyb0RvYy54bWxQSwUGAAAAAAYABgBZAQAAK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8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 name="KGD_Gobal1" descr="lskY7P30+39SSS2ze3CC/PARu/3uk0SthtPqQsCLL8BQCHB5JxzCEN2sR2JXq2BpUrdaANzTymV/Ojvg1oBQJH8FkSnjLqTIRHRGFJ8jG41jpFjY6oN+R0wT4sXmbIELlY2ePKV+sJcxg7Hik40gmkbmV7JhDVnhZpV78k7yEEpkeq7bgVkxMl4C7qbpVp7UvutVtuHXFLyW+mEIE4+BmTKNVes9qFK9+bGIsgzQkkxuJ9KGVKSb2kWCjnc+eUDI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Nk0w5UX8LELjHgEA3FhT8qScTa7QCZQsEN3YhWOmFVz191mzLkAuYggZQBD3n97vhI7unM6jZ7po9n7MkCI5qGpzStVuWeT2enKSFWkliXGB/9bg0cvdMs6n5xVQ25PH9slNHGloGy+jozI/mtMG2CqUozNaWKCY89y94CMPyMM/U/9Y96PJPQapBaq5ftXY4KJZogFEiwVnfELV3ElGM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" style="position:absolute;left:0pt;margin-left:-88.8pt;margin-top:-70.5pt;height:5pt;width:5pt;visibility:hidden;z-index:251658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PI3ypjZAAAADwEAAA8AAAAAAAAAAQAgAAAAIgAAAGRycy9kb3ducmV2Lnht&#10;bFBLAQIUABQAAAAIAIdO4kAXhYT7iAUAAJsIAAAOAAAAAAAAAAEAIAAAACgBAABkcnMvZTJvRG9j&#10;LnhtbFBLBQYAAAAABgAGAFkBAAAiCQAAAAA=&#10;">
                <v:fill on="t" focussize="0,0"/>
                <v:stroke weight="2pt" color="#385D8A [3204]" joinstyle="round"/>
                <v:imagedata o:title=""/>
                <o:lock v:ext="edit" aspectratio="f"/>
              </v:rect>
            </w:pict>
          </mc:Fallback>
        </mc:AlternateContent>
      </w:r>
      <w:r>
        <w:rPr>
          <w:rFonts w:hint="default" w:ascii="Times New Roman" w:hAnsi="Times New Roman" w:eastAsia="仿宋_GB2312" w:cs="Times New Roman"/>
          <w:sz w:val="32"/>
          <w:szCs w:val="32"/>
          <w:lang w:val="en-US" w:eastAsia="zh-CN"/>
        </w:rPr>
        <w:t>会村级公益性骨灰公墓1个；勐来村委会、三锅疆村委会联建村级公益性骨灰公墓1个；杞木寨村委会、平坝村委会联建村级公益性骨灰公墓1个；芒林村委会、芒东村委会联建村级公益性骨灰公墓1个；马茂村委会、关璋村委会联建村级公益性骨灰公墓1个；河东村委会、弄别村委会联建村级公益性骨灰公墓1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你建议的河东村委会、弄别村委会联建村级公益性骨灰公墓已纳入规划范围内，但</w:t>
      </w:r>
      <w:r>
        <w:rPr>
          <w:rFonts w:hint="default" w:ascii="Times New Roman" w:hAnsi="Times New Roman" w:eastAsia="仿宋_GB2312" w:cs="Times New Roman"/>
          <w:color w:val="auto"/>
          <w:spacing w:val="14"/>
          <w:sz w:val="32"/>
          <w:szCs w:val="32"/>
          <w:lang w:val="en-US" w:eastAsia="zh-CN"/>
        </w:rPr>
        <w:t>据调查目前该公墓已建设，各项科研、林地、报建、规划设计、地勘、项目招标等前期手续都还未办理，请结合项目实际依法依规将项目前期手续办理。</w:t>
      </w:r>
    </w:p>
    <w:p>
      <w:pPr>
        <w:ind w:firstLine="480" w:firstLineChars="1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感谢你们对政府工作提出了宝贵的意见和建议，恳请你们一如既往的关心和支持我们的工作。</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梁河县民政局</w:t>
      </w:r>
    </w:p>
    <w:p>
      <w:pPr>
        <w:rPr>
          <w:rFonts w:hint="default" w:ascii="Times New Roman" w:hAnsi="Times New Roman" w:eastAsia="仿宋_GB2312" w:cs="Times New Roman"/>
          <w:sz w:val="32"/>
          <w:szCs w:val="32"/>
        </w:rPr>
      </w:pPr>
      <w:r>
        <w:rPr>
          <w:sz w:val="32"/>
        </w:rPr>
        <w:drawing>
          <wp:anchor distT="0" distB="0" distL="114300" distR="114300" simplePos="0" relativeHeight="251654144" behindDoc="1" locked="1" layoutInCell="1" allowOverlap="1">
            <wp:simplePos x="0" y="0"/>
            <wp:positionH relativeFrom="column">
              <wp:posOffset>3150870</wp:posOffset>
            </wp:positionH>
            <wp:positionV relativeFrom="paragraph">
              <wp:posOffset>-650875</wp:posOffset>
            </wp:positionV>
            <wp:extent cx="1440180" cy="1429385"/>
            <wp:effectExtent l="0" t="0" r="7620" b="3175"/>
            <wp:wrapNone/>
            <wp:docPr id="582" name="KG_5F6FEAAA$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KG_5F6FEAAA$01$29$0001$N$000200" descr="Seal"/>
                    <pic:cNvPicPr>
                      <a:picLocks noChangeAspect="1"/>
                    </pic:cNvPicPr>
                  </pic:nvPicPr>
                  <pic:blipFill>
                    <a:blip r:embed="rId6"/>
                    <a:stretch>
                      <a:fillRect/>
                    </a:stretch>
                  </pic:blipFill>
                  <pic:spPr>
                    <a:xfrm>
                      <a:off x="0" y="0"/>
                      <a:ext cx="1440180" cy="1429385"/>
                    </a:xfrm>
                    <a:prstGeom prst="rect">
                      <a:avLst/>
                    </a:prstGeom>
                  </pic:spPr>
                </pic:pic>
              </a:graphicData>
            </a:graphic>
          </wp:anchor>
        </w:drawing>
      </w:r>
      <w:r>
        <w:rPr>
          <w:sz w:val="32"/>
        </w:rPr>
        <mc:AlternateContent>
          <mc:Choice Requires="wps">
            <w:drawing>
              <wp:anchor distT="0" distB="0" distL="114300" distR="114300" simplePos="0" relativeHeight="252248064" behindDoc="0" locked="0" layoutInCell="1" allowOverlap="1">
                <wp:simplePos x="0" y="0"/>
                <wp:positionH relativeFrom="column">
                  <wp:posOffset>-4780915</wp:posOffset>
                </wp:positionH>
                <wp:positionV relativeFrom="paragraph">
                  <wp:posOffset>-12261215</wp:posOffset>
                </wp:positionV>
                <wp:extent cx="15120620" cy="21384260"/>
                <wp:effectExtent l="0" t="0" r="0" b="0"/>
                <wp:wrapNone/>
                <wp:docPr id="4"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76.45pt;margin-top:-965.45pt;height:1683.8pt;width:1190.6pt;z-index:252248064;v-text-anchor:middle;mso-width-relative:page;mso-height-relative:page;" fillcolor="#FFFFFF" filled="t" stroked="t" coordsize="21600,21600" o:gfxdata="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DpL&#10;WNwAAAAQAQAADwAAAAAAAAABACAAAAAiAAAAZHJzL2Rvd25yZXYueG1sUEsBAhQAFAAAAAgAh07i&#10;QJTaAxhXAgAA4gQAAA4AAAAAAAAAAQAgAAAAKwEAAGRycy9lMm9Eb2MueG1sUEsFBgAAAAAGAAYA&#10;WQEAAPQFA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日</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Bdr>
          <w:bottom w:val="none" w:color="auto" w:sz="0" w:space="0"/>
        </w:pBdr>
        <w:ind w:firstLine="320"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联系单位及电话：梁河县民政局　　6161346</w:t>
      </w:r>
    </w:p>
    <w:p>
      <w:pPr>
        <w:pBdr>
          <w:top w:val="single" w:color="auto" w:sz="4" w:space="0"/>
          <w:bottom w:val="single" w:color="auto" w:sz="4" w:space="0"/>
        </w:pBdr>
        <w:ind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抄送：县人大办</w:t>
      </w:r>
    </w:p>
    <w:p>
      <w:pPr>
        <w:pBdr>
          <w:bottom w:val="single" w:color="auto" w:sz="4" w:space="0"/>
        </w:pBd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梁河县民政局                         2020年9月27日               </w:t>
      </w:r>
    </w:p>
    <w:sectPr>
      <w:headerReference r:id="rId3" w:type="default"/>
      <w:footerReference r:id="rId4" w:type="default"/>
      <w:pgSz w:w="11906" w:h="16838"/>
      <w:pgMar w:top="1610" w:right="1576" w:bottom="161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revisionView w:markup="0"/>
  <w:documentProtection w:edit="forms" w:enforcement="1" w:cryptProviderType="rsaFull" w:cryptAlgorithmClass="hash" w:cryptAlgorithmType="typeAny" w:cryptAlgorithmSid="4" w:cryptSpinCount="0" w:hash="bHfeB5MRyE33mq1V4OKiwhQ0MtU=" w:salt="fJPOerfjjumFczXeh9PoIA=="/>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9330CAFE-1C20-406B-A445-FC0CE276900B}"/>
    <w:docVar w:name="DocumentName" w:val="梁民复（2020）10号对梁河县第十八届人民代表大会第四次会议第102号建议的答复"/>
  </w:docVars>
  <w:rsids>
    <w:rsidRoot w:val="51177043"/>
    <w:rsid w:val="00234FDE"/>
    <w:rsid w:val="00635C22"/>
    <w:rsid w:val="00931ADC"/>
    <w:rsid w:val="00982B65"/>
    <w:rsid w:val="00D22AFD"/>
    <w:rsid w:val="00DC3877"/>
    <w:rsid w:val="0542489D"/>
    <w:rsid w:val="1C6C3CC1"/>
    <w:rsid w:val="31BD5025"/>
    <w:rsid w:val="31E6451F"/>
    <w:rsid w:val="3DBE1308"/>
    <w:rsid w:val="455D6118"/>
    <w:rsid w:val="51177043"/>
    <w:rsid w:val="6DAD65E7"/>
    <w:rsid w:val="737646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Char Char Char Char Char Char Char"/>
    <w:basedOn w:val="1"/>
    <w:qFormat/>
    <w:uiPriority w:val="0"/>
    <w:rPr>
      <w:rFonts w:eastAsia="仿宋_GB2312"/>
      <w:sz w:val="32"/>
      <w:szCs w:val="20"/>
    </w:rPr>
  </w:style>
  <w:style w:type="paragraph" w:customStyle="1" w:styleId="7">
    <w:name w:val="图表目录1"/>
    <w:basedOn w:val="8"/>
    <w:next w:val="8"/>
    <w:qFormat/>
    <w:uiPriority w:val="0"/>
    <w:pPr>
      <w:ind w:left="200" w:leftChars="200" w:hanging="200" w:hangingChars="200"/>
    </w:pPr>
  </w:style>
  <w:style w:type="paragraph" w:customStyle="1" w:styleId="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7169;&#26495;\&#26753;&#27665;&#21457;202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梁民发2020.wpt</Template>
  <Company>德宏州梁河县党政机关单位</Company>
  <Pages>1</Pages>
  <Words>7</Words>
  <Characters>10</Characters>
  <Lines>1</Lines>
  <Paragraphs>1</Paragraphs>
  <ScaleCrop>false</ScaleCrop>
  <LinksUpToDate>false</LinksUpToDate>
  <CharactersWithSpaces>10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2020-09-27T00:44:00Z</dcterms:created>
  <dc:creator>曹明月</dc:creator>
  <cp:lastModifiedBy>曹明月</cp:lastModifiedBy>
  <cp:lastPrinted>2020-10-15T01:40:54Z</cp:lastPrinted>
  <dcterms:modified xsi:type="dcterms:W3CDTF">2020-10-15T01:41:08Z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