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rPr>
      </w:pPr>
      <w:bookmarkStart w:id="0" w:name="_GoBack"/>
      <w:bookmarkEnd w:id="0"/>
    </w:p>
    <w:p>
      <w:pPr>
        <w:jc w:val="center"/>
        <w:rPr>
          <w:rFonts w:hint="eastAsia"/>
        </w:rPr>
      </w:pPr>
      <w:r>
        <w:rPr>
          <w:rFonts w:hint="eastAsia"/>
        </w:rPr>
        <w:pict>
          <v:shape id="_x0000_i1025" o:spt="136" type="#_x0000_t136" style="height:65.7pt;width:412.05pt;" fillcolor="#FF0000" filled="t" stroked="t" coordsize="21600,21600">
            <v:path/>
            <v:fill on="t" focussize="0,0"/>
            <v:stroke color="#FF0000"/>
            <v:imagedata o:title=""/>
            <o:lock v:ext="edit"/>
            <v:textpath on="t" fitshape="t" fitpath="t" trim="t" xscale="f" string="梁河县民政局文件" style="font-family:宋体;font-size:44pt;v-rotate-letters:f;v-same-letter-heights:f;v-text-align:center;"/>
            <w10:wrap type="none"/>
            <w10:anchorlock/>
          </v:shape>
        </w:pict>
      </w:r>
    </w:p>
    <w:p>
      <w:pPr>
        <w:rPr>
          <w:rFonts w:hint="eastAsia"/>
          <w:sz w:val="30"/>
          <w:szCs w:val="30"/>
        </w:rPr>
      </w:pPr>
    </w:p>
    <w:p>
      <w:pPr>
        <w:rPr>
          <w:rFonts w:hint="eastAsia"/>
          <w:sz w:val="30"/>
          <w:szCs w:val="30"/>
        </w:rPr>
      </w:pPr>
    </w:p>
    <w:p>
      <w:pPr>
        <w:jc w:val="center"/>
        <w:rPr>
          <w:rFonts w:eastAsia="方正仿宋_GBK"/>
          <w:sz w:val="32"/>
          <w:szCs w:val="32"/>
        </w:rPr>
      </w:pPr>
      <w:r>
        <w:rPr>
          <w:rFonts w:eastAsia="方正仿宋_GBK"/>
          <w:sz w:val="32"/>
          <w:szCs w:val="32"/>
        </w:rPr>
        <w:t>梁民</w:t>
      </w:r>
      <w:r>
        <w:rPr>
          <w:rFonts w:hint="eastAsia" w:eastAsia="方正仿宋_GBK"/>
          <w:sz w:val="32"/>
          <w:szCs w:val="32"/>
          <w:lang w:eastAsia="zh-CN"/>
        </w:rPr>
        <w:t>复</w:t>
      </w:r>
      <w:r>
        <w:rPr>
          <w:rFonts w:eastAsia="方正仿宋_GBK"/>
          <w:sz w:val="32"/>
          <w:szCs w:val="32"/>
        </w:rPr>
        <w:t>〔20</w:t>
      </w:r>
      <w:r>
        <w:rPr>
          <w:rFonts w:eastAsia="方正仿宋_GBK"/>
          <w:sz w:val="32"/>
          <w:szCs w:val="32"/>
          <w:lang w:val="en-US"/>
        </w:rPr>
        <w:t>20</w:t>
      </w:r>
      <w:r>
        <w:rPr>
          <w:rFonts w:eastAsia="方正仿宋_GBK"/>
          <w:sz w:val="32"/>
          <w:szCs w:val="32"/>
        </w:rPr>
        <w:t>〕</w:t>
      </w:r>
      <w:r>
        <w:rPr>
          <w:rFonts w:hint="eastAsia" w:eastAsia="方正仿宋_GBK"/>
          <w:sz w:val="32"/>
          <w:szCs w:val="32"/>
          <w:lang w:val="en-US" w:eastAsia="zh-CN"/>
        </w:rPr>
        <w:t>12</w:t>
      </w:r>
      <w:r>
        <w:rPr>
          <w:rFonts w:eastAsia="方正仿宋_GBK"/>
          <w:sz w:val="32"/>
          <w:szCs w:val="32"/>
        </w:rPr>
        <w:t>号</w:t>
      </w:r>
    </w:p>
    <w:tbl>
      <w:tblPr>
        <w:tblStyle w:val="5"/>
        <w:tblW w:w="8640" w:type="dxa"/>
        <w:tblInd w:w="108" w:type="dxa"/>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Layout w:type="fixed"/>
        <w:tblCellMar>
          <w:top w:w="0" w:type="dxa"/>
          <w:left w:w="108" w:type="dxa"/>
          <w:bottom w:w="0" w:type="dxa"/>
          <w:right w:w="108" w:type="dxa"/>
        </w:tblCellMar>
      </w:tblPr>
      <w:tblGrid>
        <w:gridCol w:w="8640"/>
      </w:tblGrid>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Layout w:type="fixed"/>
        </w:tblPrEx>
        <w:trPr>
          <w:trHeight w:val="475" w:hRule="atLeast"/>
        </w:trPr>
        <w:tc>
          <w:tcPr>
            <w:tcW w:w="8640" w:type="dxa"/>
            <w:tcBorders>
              <w:left w:val="nil"/>
              <w:bottom w:val="nil"/>
              <w:right w:val="nil"/>
            </w:tcBorders>
            <w:vAlign w:val="top"/>
          </w:tcPr>
          <w:p>
            <w:pPr>
              <w:rPr>
                <w:rFonts w:hint="eastAsia"/>
              </w:rPr>
            </w:pPr>
          </w:p>
        </w:tc>
      </w:tr>
    </w:tbl>
    <w:p>
      <w:pPr>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sz w:val="44"/>
          <w:szCs w:val="44"/>
        </w:rPr>
        <w:t>对梁河县第十</w:t>
      </w:r>
      <w:r>
        <w:rPr>
          <w:rFonts w:hint="eastAsia" w:ascii="方正小标宋_GBK" w:hAnsi="方正小标宋_GBK" w:eastAsia="方正小标宋_GBK" w:cs="方正小标宋_GBK"/>
          <w:b/>
          <w:sz w:val="44"/>
          <w:szCs w:val="44"/>
          <w:lang w:eastAsia="zh-CN"/>
        </w:rPr>
        <w:t>八</w:t>
      </w:r>
      <w:r>
        <w:rPr>
          <w:rFonts w:hint="eastAsia" w:ascii="方正小标宋_GBK" w:hAnsi="方正小标宋_GBK" w:eastAsia="方正小标宋_GBK" w:cs="方正小标宋_GBK"/>
          <w:b/>
          <w:sz w:val="44"/>
          <w:szCs w:val="44"/>
        </w:rPr>
        <w:t>届人民代表大会第</w:t>
      </w:r>
      <w:r>
        <w:rPr>
          <w:rFonts w:hint="eastAsia" w:ascii="方正小标宋_GBK" w:hAnsi="方正小标宋_GBK" w:eastAsia="方正小标宋_GBK" w:cs="方正小标宋_GBK"/>
          <w:b/>
          <w:sz w:val="44"/>
          <w:szCs w:val="44"/>
          <w:lang w:eastAsia="zh-CN"/>
        </w:rPr>
        <w:t>四</w:t>
      </w:r>
      <w:r>
        <w:rPr>
          <w:rFonts w:hint="eastAsia" w:ascii="方正小标宋_GBK" w:hAnsi="方正小标宋_GBK" w:eastAsia="方正小标宋_GBK" w:cs="方正小标宋_GBK"/>
          <w:b/>
          <w:sz w:val="44"/>
          <w:szCs w:val="44"/>
        </w:rPr>
        <w:t>次会议      第</w:t>
      </w:r>
      <w:r>
        <w:rPr>
          <w:rFonts w:hint="eastAsia" w:ascii="方正小标宋_GBK" w:hAnsi="方正小标宋_GBK" w:eastAsia="方正小标宋_GBK" w:cs="方正小标宋_GBK"/>
          <w:b/>
          <w:sz w:val="44"/>
          <w:szCs w:val="44"/>
          <w:lang w:val="en-US" w:eastAsia="zh-CN"/>
        </w:rPr>
        <w:t>138</w:t>
      </w:r>
      <w:r>
        <w:rPr>
          <w:rFonts w:hint="eastAsia" w:ascii="方正小标宋_GBK" w:hAnsi="方正小标宋_GBK" w:eastAsia="方正小标宋_GBK" w:cs="方正小标宋_GBK"/>
          <w:b/>
          <w:sz w:val="44"/>
          <w:szCs w:val="44"/>
        </w:rPr>
        <w:t>号建议的答复</w:t>
      </w:r>
    </w:p>
    <w:p>
      <w:pPr>
        <w:rPr>
          <w:rFonts w:hint="eastAsia" w:ascii="仿宋" w:hAnsi="仿宋" w:eastAsia="仿宋"/>
          <w:sz w:val="36"/>
          <w:szCs w:val="36"/>
        </w:rPr>
      </w:pP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段朝年</w:t>
      </w:r>
      <w:r>
        <w:rPr>
          <w:rFonts w:hint="default" w:ascii="Times New Roman" w:hAnsi="Times New Roman" w:eastAsia="仿宋_GB2312" w:cs="Times New Roman"/>
          <w:sz w:val="32"/>
          <w:szCs w:val="32"/>
        </w:rPr>
        <w:t>代表：</w:t>
      </w:r>
    </w:p>
    <w:p>
      <w:pPr>
        <w:ind w:firstLine="645"/>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你们提出的“</w:t>
      </w:r>
      <w:r>
        <w:rPr>
          <w:rFonts w:hint="default" w:ascii="Times New Roman" w:hAnsi="Times New Roman" w:eastAsia="仿宋_GB2312" w:cs="Times New Roman"/>
          <w:sz w:val="32"/>
          <w:szCs w:val="32"/>
          <w:lang w:eastAsia="zh-CN"/>
        </w:rPr>
        <w:t>关于九保安乐村村级公墓地建设</w:t>
      </w:r>
      <w:r>
        <w:rPr>
          <w:rFonts w:hint="default" w:ascii="Times New Roman" w:hAnsi="Times New Roman" w:eastAsia="仿宋_GB2312" w:cs="Times New Roman"/>
          <w:sz w:val="32"/>
          <w:szCs w:val="32"/>
        </w:rPr>
        <w:t>”的建议，已交我局办理，现将答复如下：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为规范</w:t>
      </w:r>
      <w:r>
        <w:rPr>
          <w:rFonts w:hint="default" w:ascii="Times New Roman" w:hAnsi="Times New Roman" w:eastAsia="仿宋_GB2312" w:cs="Times New Roman"/>
          <w:sz w:val="32"/>
          <w:szCs w:val="32"/>
          <w:lang w:eastAsia="zh-CN"/>
        </w:rPr>
        <w:t>梁河</w:t>
      </w:r>
      <w:r>
        <w:rPr>
          <w:rFonts w:hint="default" w:ascii="Times New Roman" w:hAnsi="Times New Roman" w:eastAsia="仿宋_GB2312" w:cs="Times New Roman"/>
          <w:sz w:val="32"/>
          <w:szCs w:val="32"/>
        </w:rPr>
        <w:t>县公益性</w:t>
      </w:r>
      <w:r>
        <w:rPr>
          <w:rFonts w:hint="default" w:ascii="Times New Roman" w:hAnsi="Times New Roman" w:eastAsia="仿宋_GB2312" w:cs="Times New Roman"/>
          <w:sz w:val="32"/>
          <w:szCs w:val="32"/>
          <w:lang w:eastAsia="zh-CN"/>
        </w:rPr>
        <w:t>骨灰</w:t>
      </w:r>
      <w:r>
        <w:rPr>
          <w:rFonts w:hint="default" w:ascii="Times New Roman" w:hAnsi="Times New Roman" w:eastAsia="仿宋_GB2312" w:cs="Times New Roman"/>
          <w:sz w:val="32"/>
          <w:szCs w:val="32"/>
        </w:rPr>
        <w:t>公墓的建设和管理，节约土地资源，保护生态环境，根据国务院《殡葬管理条例》、民政部《公墓管理暂行办法》和《云南省殡葬管理条例》、《云南省公墓管理规定》、</w:t>
      </w:r>
      <w:r>
        <w:rPr>
          <w:rFonts w:hint="default" w:ascii="Times New Roman" w:hAnsi="Times New Roman" w:eastAsia="仿宋_GB2312" w:cs="Times New Roman"/>
          <w:spacing w:val="14"/>
          <w:sz w:val="32"/>
          <w:szCs w:val="32"/>
        </w:rPr>
        <w:t>《德宏州全面深化殡葬改革实施意见》</w:t>
      </w:r>
      <w:r>
        <w:rPr>
          <w:rFonts w:hint="default" w:ascii="Times New Roman" w:hAnsi="Times New Roman" w:eastAsia="仿宋_GB2312" w:cs="Times New Roman"/>
          <w:spacing w:val="14"/>
          <w:sz w:val="32"/>
          <w:szCs w:val="32"/>
          <w:lang w:eastAsia="zh-CN"/>
        </w:rPr>
        <w:t>、《梁河县全面深化殡葬改革实施意见》、《梁河县殡葬管理实施细则》</w:t>
      </w:r>
      <w:r>
        <w:rPr>
          <w:rFonts w:hint="default" w:ascii="Times New Roman" w:hAnsi="Times New Roman" w:eastAsia="仿宋_GB2312" w:cs="Times New Roman"/>
          <w:sz w:val="32"/>
          <w:szCs w:val="32"/>
        </w:rPr>
        <w:t>等有关规定，结合我县实际，</w:t>
      </w:r>
      <w:r>
        <w:rPr>
          <w:rFonts w:hint="default" w:ascii="Times New Roman" w:hAnsi="Times New Roman" w:eastAsia="仿宋_GB2312" w:cs="Times New Roman"/>
          <w:color w:val="auto"/>
          <w:spacing w:val="14"/>
          <w:sz w:val="32"/>
          <w:szCs w:val="32"/>
          <w:lang w:val="en-US" w:eastAsia="zh-CN"/>
        </w:rPr>
        <w:t>现</w:t>
      </w:r>
      <w:r>
        <w:rPr>
          <w:rFonts w:hint="default" w:ascii="Times New Roman" w:hAnsi="Times New Roman" w:eastAsia="仿宋_GB2312" w:cs="Times New Roman"/>
          <w:sz w:val="32"/>
          <w:szCs w:val="32"/>
          <w:lang w:eastAsia="zh-CN"/>
        </w:rPr>
        <w:t>已初步纳入规划</w:t>
      </w:r>
      <w:r>
        <w:rPr>
          <w:rFonts w:hint="default" w:ascii="Times New Roman" w:hAnsi="Times New Roman" w:eastAsia="仿宋_GB2312" w:cs="Times New Roman"/>
          <w:sz w:val="32"/>
          <w:szCs w:val="32"/>
          <w:lang w:val="en-US" w:eastAsia="zh-CN"/>
        </w:rPr>
        <w:t>10个村级公益性公墓，主要是：勐宋村委会村级公益性骨灰公墓1个；天宝村委会村级公益性骨灰公墓1个；上河东村委会村级公益性骨灰公墓1个；帮歪村委会村级公益性骨灰公墓1个；卡子村委会村级公益性骨灰公墓1个；勐来村委会、三锅疆村委会联建村级公益性骨灰公墓1个；杞木寨村委会、平坝村委会联建村级公益性骨灰公墓1个；芒林村委会、芒东村委会联建村级公益性骨灰公墓1个；马茂村委会、关璋村委会联建村级公益性骨灰公墓1个；河东村委会、弄别村委会联建村级公益性骨灰公墓1个。安乐村不在此规划范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96"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auto"/>
          <w:spacing w:val="14"/>
          <w:sz w:val="32"/>
          <w:szCs w:val="32"/>
          <w:lang w:val="en-US" w:eastAsia="zh-CN"/>
        </w:rPr>
        <w:t>因你村易地搬迁、农村转入城市、坝区生活群众越来越多，本着约节省土地，合理开发利用的原则，全县已对公益性骨灰公墓进行了</w:t>
      </w:r>
      <w:r>
        <w:rPr>
          <w:rFonts w:hint="default" w:ascii="Times New Roman" w:hAnsi="Times New Roman" w:eastAsia="仿宋_GB2312" w:cs="Times New Roman"/>
          <w:color w:val="auto"/>
          <w:sz w:val="32"/>
          <w:szCs w:val="32"/>
          <w:lang w:eastAsia="zh-CN"/>
        </w:rPr>
        <w:t>合理规划和布局，由于我县经济实力较为薄弱，乡村居民收入较低，建设</w:t>
      </w:r>
      <w:r>
        <w:rPr>
          <w:rFonts w:hint="default" w:ascii="Times New Roman" w:hAnsi="Times New Roman" w:eastAsia="仿宋_GB2312" w:cs="Times New Roman"/>
          <w:color w:val="auto"/>
          <w:sz w:val="32"/>
          <w:szCs w:val="32"/>
          <w:lang w:val="en-US" w:eastAsia="zh-CN"/>
        </w:rPr>
        <w:t>1个村级公益性骨灰公墓开发成本较高，政府只能以奖励的形式给予10万元，文件又明确规定不能向村民摊派资金，不能社会资本注入，只能依托乡、村集体经济支持，单前期各项项目报建、林地、地勘等手续费用就可能高达15万元左右，在加之建设成本建成一个公墓需要的资金是难以解决的，所以，2021年你村纳入火葬区后，人员死亡火化后可就近选择进入遮岛镇中心公益性公墓、九保乡中心公益性公墓或梁河县经营性公墓安葬，</w:t>
      </w:r>
      <w:r>
        <w:rPr>
          <w:rFonts w:hint="default" w:ascii="Times New Roman" w:hAnsi="Times New Roman" w:eastAsia="仿宋_GB2312" w:cs="Times New Roman"/>
          <w:color w:val="auto"/>
          <w:sz w:val="32"/>
          <w:szCs w:val="32"/>
          <w:lang w:eastAsia="zh-CN"/>
        </w:rPr>
        <w:t>你提出的建设安乐村建设公益性公墓的建议暂不采纳。</w:t>
      </w:r>
    </w:p>
    <w:p>
      <w:pPr>
        <w:ind w:firstLine="480" w:firstLineChars="15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感谢你们对政府工作提出了宝贵的意见和建议，恳请你们一如既往的关心和支持我们的工作。</w:t>
      </w: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r>
        <w:rPr>
          <w:sz w:val="32"/>
        </w:rPr>
        <mc:AlternateContent>
          <mc:Choice Requires="wps">
            <w:drawing>
              <wp:anchor distT="0" distB="0" distL="114300" distR="114300" simplePos="0" relativeHeight="2522470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80" name="KGD_5F6FEC08$01$29$00013" descr="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5F6FEC08$01$29$00013" o:spid="_x0000_s1026" o:spt="1" alt="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" style="position:absolute;left:0pt;margin-left:-88.8pt;margin-top:-70.5pt;height:5pt;width:5pt;visibility:hidden;z-index:2522470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60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9" name="KGD_5F6FEC08$01$29$00012" descr="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5F6FEC08$01$29$00012" o:spid="_x0000_s1026" o:spt="1" alt="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" style="position:absolute;left:0pt;margin-left:-88.8pt;margin-top:-70.5pt;height:5pt;width:5pt;visibility:hidden;z-index:2522460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49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8" name="KGD_5F6FEC08$01$29$00011" descr="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5F6FEC08$01$29$00011" o:spid="_x0000_s1026" o:spt="1" alt="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" style="position:absolute;left:0pt;margin-left:-88.8pt;margin-top:-70.5pt;height:5pt;width:5pt;visibility:hidden;z-index:2522449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39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7" name="KGD_KG_Seal_1572" descr="1WCOArvr4vj5TCpTUWI4+N/qWgU6jsuirO0qU1FiOPjf6loFOo7LoqztKlNRYjj43+paBTqOy6Ks7SpTUWI4+N/qWgU6jsuirO0qU1FiOPjf6loFOo7LoqztKlNRYjj43+paBTqOy6Ks7SpTUWI4+N/qWgU6jsuirO0qU1FiOPjf6loFOo7LoqztKlNRYjj43+paBTqOy6Ks7SpTUWI4+N/qWgU6jsuirO0qU1FiOPjf6loFOo7Loqzt/2ON4J1qyzbGQVJ47PkWIOjLENrWqkbwqzn30kikaBeF0pgDRd4ap8q70F50b2A86MsQ2taqRvCrOffSSKRoFw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gkDJrDnqvdQeCiWdbOrdX4KLSM2hxD0nt83CY5PGcmM/zMZ1SCg4JwHS0bFINEU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2" o:spid="_x0000_s1026" o:spt="1" alt="1WCOArvr4vj5TCpTUWI4+N/qWgU6jsuirO0qU1FiOPjf6loFOo7LoqztKlNRYjj43+paBTqOy6Ks7SpTUWI4+N/qWgU6jsuirO0qU1FiOPjf6loFOo7LoqztKlNRYjj43+paBTqOy6Ks7SpTUWI4+N/qWgU6jsuirO0qU1FiOPjf6loFOo7LoqztKlNRYjj43+paBTqOy6Ks7SpTUWI4+N/qWgU6jsuirO0qU1FiOPjf6loFOo7Loqzt/2ON4J1qyzbGQVJ47PkWIOjLENrWqkbwqzn30kikaBeF0pgDRd4ap8q70F50b2A86MsQ2taqRvCrOffSSKRoFw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gkDJrDnqvdQeCiWdbOrdX4KLSM2hxD0nt83CY5PGcmM/zMZ1SCg4JwHS0bFINEUw==" style="position:absolute;left:0pt;margin-left:-88.8pt;margin-top:-70.5pt;height:5pt;width:5pt;visibility:hidden;z-index:2522439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29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6" name="KGD_KG_Seal_1571" descr="YO7EEW4z0RojFgIxQRkKuMZ8l4jcSSDRCxEOUCpTUWI4+N/qWgU6jsuirO0qU1FiOPjf6loFOo7LoqztKlNRYjj43+paBTqOy6Ks7SpTUWI4+N/qWgU6jsuirO0qU1FiOPjf6loFOo7LoqztKlNRYjj43+paBTqOy6Ks7SpTUWI4+N/qWgU6jsuirO0qU1FiOPjf6loFOo7LoqztKlNRYjj43+paBTqOy6Ks7SpTUWI4+N/qWgU6jsuirO0qU1FiOPjf6loFOo7LoqztsLisTLMquMzOmnck0uCYJ99duHpCUutMaKPhP9wtHa2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d9duHpCUutMaKPhP9wtHa0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1" o:spid="_x0000_s1026" o:spt="1" alt="YO7EEW4z0RojFgIxQRkKuMZ8l4jcSSDRCxEOUCpTUWI4+N/qWgU6jsuirO0qU1FiOPjf6loFOo7LoqztKlNRYjj43+paBTqOy6Ks7SpTUWI4+N/qWgU6jsuirO0qU1FiOPjf6loFOo7LoqztKlNRYjj43+paBTqOy6Ks7SpTUWI4+N/qWgU6jsuirO0qU1FiOPjf6loFOo7LoqztKlNRYjj43+paBTqOy6Ks7SpTUWI4+N/qWgU6jsuirO0qU1FiOPjf6loFOo7LoqztsLisTLMquMzOmnck0uCYJ99duHpCUutMaKPhP9wtHa2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d9duHpCUutMaKPhP9wtHa0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" style="position:absolute;left:0pt;margin-left:-88.8pt;margin-top:-70.5pt;height:5pt;width:5pt;visibility:hidden;z-index:2522429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19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5" name="KGD_KG_Seal_1570" descr="7u3DjUvy7OoLmA8HiA1RhWh1ZD2eJeuk/qTKNMoYKlNRYjj43+paBTqOy6Ks7SpTUWI4+N/qWgU6jsuirO0qU1FiOPjf6loFOo7LoqztKlNRYjj43+paBTqOy6Ks7SpTUWI4+N/qWgU6jsuirO0qU1FiOPjf6loFOo7LoqztKlNRYjj43+paBTqOy6Ks7SpTUWI4+N/qWgU6jsuirO0qU1FiOPjf6loFOo7LoqztKlNRYjj43+paBTqOy6Ks7SpTUWI4+N/qWgU6jsuirO1YGEcKYBkndrQRdDoNG6rbKtjVCCt2qQ2xTVowb0GV2N7vjRBpwzDWaH7L4BI/ygawuKxMsyq4zM6adyTS4Jgn1ASF2twgAafF9fb1dAcZW9BPTa6jd3w0pZxiPjvqdZh2vyhvA8/Zq/Zafj2h2J7ENnKUYm7PJUejO3G1q76qlb/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sLisTLMquMzOmnck0uCYJ4PGFi1JWtXhi19s3IbVfkOSu6T1x/RDjRS3IZXxFAh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0" o:spid="_x0000_s1026" o:spt="1" alt="7u3DjUvy7OoLmA8HiA1RhWh1ZD2eJeuk/qTKNMoYKlNRYjj43+paBTqOy6Ks7SpTUWI4+N/qWgU6jsuirO0qU1FiOPjf6loFOo7LoqztKlNRYjj43+paBTqOy6Ks7SpTUWI4+N/qWgU6jsuirO0qU1FiOPjf6loFOo7LoqztKlNRYjj43+paBTqOy6Ks7SpTUWI4+N/qWgU6jsuirO0qU1FiOPjf6loFOo7LoqztKlNRYjj43+paBTqOy6Ks7SpTUWI4+N/qWgU6jsuirO1YGEcKYBkndrQRdDoNG6rbKtjVCCt2qQ2xTVowb0GV2N7vjRBpwzDWaH7L4BI/ygawuKxMsyq4zM6adyTS4Jgn1ASF2twgAafF9fb1dAcZW9BPTa6jd3w0pZxiPjvqdZh2vyhvA8/Zq/Zafj2h2J7ENnKUYm7PJUejO3G1q76qlb/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sLisTLMquMzOmnck0uCYJ4PGFi1JWtXhi19s3IbVfkOSu6T1x/RDjRS3IZXxFAh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" style="position:absolute;left:0pt;margin-left:-88.8pt;margin-top:-70.5pt;height:5pt;width:5pt;visibility:hidden;z-index:2522419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08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4" name="KGD_KG_Seal_1569" descr="TI8i8aPxRa1imcFnHd9oS+JDsHXfycE2p/mFYTKLfLCwqAnXNq+d2ETXWfPDDuDj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IfrcNUYrEDn3lC8Y232SjsLisTLMquMzOmnck0uCYJyETcCP5fVUFGTw332Wh2dWl2/xxLJp4MPjgsBm2AASE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3fXbh6QlLrTGij4T/cLR2t3124ekJS60xoo+E/3C0drd9duHpCUutMaKPhP9wtHa0qU1FiOPjf6loFOo7LoqztKlNRYjj43+paBTqOy6Ks7QU6HMwksLcUlIi2tgoHqSb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9" o:spid="_x0000_s1026" o:spt="1" alt="TI8i8aPxRa1imcFnHd9oS+JDsHXfycE2p/mFYTKLfLCwqAnXNq+d2ETXWfPDDuDj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IfrcNUYrEDn3lC8Y232SjsLisTLMquMzOmnck0uCYJyETcCP5fVUFGTw332Wh2dWl2/xxLJp4MPjgsBm2AASE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3fXbh6QlLrTGij4T/cLR2t3124ekJS60xoo+E/3C0drd9duHpCUutMaKPhP9wtHa0qU1FiOPjf6loFOo7LoqztKlNRYjj43+paBTqOy6Ks7QU6HMwksLcUlIi2tgoHqSb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" style="position:absolute;left:0pt;margin-left:-88.8pt;margin-top:-70.5pt;height:5pt;width:5pt;visibility:hidden;z-index:2522408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A&#10;AAAAZHJzL1BLAQIUABQAAAAIAIdO4kDyN8qY2QAAAA8BAAAPAAAAAAAAAAEAIAAAACIAAABkcnMv&#10;ZG93bnJldi54bWxQSwECFAAUAAAACACHTuJAbR2fSJIFAADjEAAADgAAAAAAAAABACAAAAAoAQAA&#10;ZHJzL2Uyb0RvYy54bWxQSwUGAAAAAAYABgBZAQAAL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98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3" name="KGD_KG_Seal_1568" descr="RvXKJzlfQhXrYoNysKh+Ic329XFMgLhIjZIUXYWGzFmk3kGeOxWxipSEDv8UxwrMuoLfLaQzxJm+GK669gQSlmK1GkUgL7MrkQAefoMK9XtpYF5UVkdiY1n63wnBb239p0wqU1FiOPjf6loFOo7LoqztKlNRYjj43+paBTqOy6Ks7SpTUWI4+N/qWgU6jsuirO0qU1FiOPjf6loFOo7LoqztKlNRYjj43+paBTqOy6Ks7SpTUWI4+N/qWgU6jsuirO0qU1FiOPjf6loFOo7LoqztKlNRYjj43+paBTqOy6Ks7SpTUWI4+N/qWgU6jsuirO0qU1FiOPjf6loFOo7Loqzt/2ON4J1qyzbGQVJ47PkWIMjJNQfqzkUw7OHS1a1hNiw2cpRibs8lR6M7cbWrvqqVd59onVNei6nO0YX2HLbXld0ZHSCmmdVznmfoqV7HITW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7C4rEyzKrjMzpp3JNLgmCe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8" o:spid="_x0000_s1026" o:spt="1" alt="RvXKJzlfQhXrYoNysKh+Ic329XFMgLhIjZIUXYWGzFmk3kGeOxWxipSEDv8UxwrMuoLfLaQzxJm+GK669gQSlmK1GkUgL7MrkQAefoMK9XtpYF5UVkdiY1n63wnBb239p0wqU1FiOPjf6loFOo7LoqztKlNRYjj43+paBTqOy6Ks7SpTUWI4+N/qWgU6jsuirO0qU1FiOPjf6loFOo7LoqztKlNRYjj43+paBTqOy6Ks7SpTUWI4+N/qWgU6jsuirO0qU1FiOPjf6loFOo7LoqztKlNRYjj43+paBTqOy6Ks7SpTUWI4+N/qWgU6jsuirO0qU1FiOPjf6loFOo7Loqzt/2ON4J1qyzbGQVJ47PkWIMjJNQfqzkUw7OHS1a1hNiw2cpRibs8lR6M7cbWrvqqVd59onVNei6nO0YX2HLbXld0ZHSCmmdVznmfoqV7HITW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7C4rEyzKrjMzpp3JNLgmCe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" style="position:absolute;left:0pt;margin-left:-88.8pt;margin-top:-70.5pt;height:5pt;width:5pt;visibility:hidden;z-index:2522398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88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2" name="KGD_KG_Seal_1567" descr="Erqfwve4NU9/Y5qWGSpogW1CpFcWhmvXteliIwxfQv2UnVnjBGBUMj0xYClTun+Vla4GOZbrN6XL7QJhrQiPs+GykHmBqf74kO7NpZCRggu0UIarj0t/zYabF9aQzQdhF0VlY5k6PZi+LVaEz+VP83bNnioqU1FiOPjf6loFOo7LoqztKlNRYjj43+paBTqOy6Ks7SpTUWI4+N/qWgU6jsuirO0qU1FiOPjf6loFOo7LoqztKlNRYjj43+paBTqOy6Ks7SpTUWI4+N/qWgU6jsuirO0qU1FiOPjf6loFOo7LoqztKlNRYjj43+paBTqOy6Ks7SpTUWI4+N/qWgU6jsuirO0qU1FiOPjf6loFOo7LoqztsLisTLMquMzOmnck0uCYJ9QEhdrcIAGnxfX29XQHGVsdlqGTpDOwZk0wFLVGginCUKzpjht2IjJ1rvIVBmaJeDZylGJuzyVHoztxtau+qpXEXQjnkKgoIECmTCJL9MS/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NnKUYm7PJUejO3G1q76qlT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7" o:spid="_x0000_s1026" o:spt="1" alt="Erqfwve4NU9/Y5qWGSpogW1CpFcWhmvXteliIwxfQv2UnVnjBGBUMj0xYClTun+Vla4GOZbrN6XL7QJhrQiPs+GykHmBqf74kO7NpZCRggu0UIarj0t/zYabF9aQzQdhF0VlY5k6PZi+LVaEz+VP83bNnioqU1FiOPjf6loFOo7LoqztKlNRYjj43+paBTqOy6Ks7SpTUWI4+N/qWgU6jsuirO0qU1FiOPjf6loFOo7LoqztKlNRYjj43+paBTqOy6Ks7SpTUWI4+N/qWgU6jsuirO0qU1FiOPjf6loFOo7LoqztKlNRYjj43+paBTqOy6Ks7SpTUWI4+N/qWgU6jsuirO0qU1FiOPjf6loFOo7LoqztsLisTLMquMzOmnck0uCYJ9QEhdrcIAGnxfX29XQHGVsdlqGTpDOwZk0wFLVGginCUKzpjht2IjJ1rvIVBmaJeDZylGJuzyVHoztxtau+qpXEXQjnkKgoIECmTCJL9MS/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NnKUYm7PJUejO3G1q76qlT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" style="position:absolute;left:0pt;margin-left:-88.8pt;margin-top:-70.5pt;height:5pt;width:5pt;visibility:hidden;z-index:2522388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78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1" name="KGD_KG_Seal_1566" descr="wqjzEcLfZGmz8VBC17dNMwtuNxk2gOSFjqGZZG0G+iXhYow5L3L5/1voIfOhP7r1iWlOjeOWkeUqUwTLnYnCGUJmdC9R0TYsVxetmveHrk8yHLmBjYyTpvwFm4+BmNL97IC0/INiqOkjNQGTvDIh6IGClsI2wSpTUWI4+N/qWgU6jsuirO0qU1FiOPjf6loFOo7LoqztKlNRYjj43+paBTqOy6Ks7SpTUWI4+N/qWgU6jsuirO0qU1FiOPjf6loFOo7LoqztKlNRYjj43+paBTqOy6Ks7SpTUWI4+N/qWgU6jsuirO0qU1FiOPjf6loFOo7LoqztKlNRYjj43+paBTqOy6Ks7SpTUWI4+N/qWgU6jsuirO0qU1FiOPjf6loFOo7LoqztKlNRYjj43+paBTqOy6Ks7VgYRwpgGSd2tBF0Og0bqtsq2NUIK3apDbFNWjBvQZXY1ASF2twgAafF9fb1dAcZW0K3T9XkwmZRjkY2DW6JZtR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QrOmOG3YiMnWu8hUGZol4/LhyhdQhAyBXruEpmSeHU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6" o:spid="_x0000_s1026" o:spt="1" alt="wqjzEcLfZGmz8VBC17dNMwtuNxk2gOSFjqGZZG0G+iXhYow5L3L5/1voIfOhP7r1iWlOjeOWkeUqUwTLnYnCGUJmdC9R0TYsVxetmveHrk8yHLmBjYyTpvwFm4+BmNL97IC0/INiqOkjNQGTvDIh6IGClsI2wSpTUWI4+N/qWgU6jsuirO0qU1FiOPjf6loFOo7LoqztKlNRYjj43+paBTqOy6Ks7SpTUWI4+N/qWgU6jsuirO0qU1FiOPjf6loFOo7LoqztKlNRYjj43+paBTqOy6Ks7SpTUWI4+N/qWgU6jsuirO0qU1FiOPjf6loFOo7LoqztKlNRYjj43+paBTqOy6Ks7SpTUWI4+N/qWgU6jsuirO0qU1FiOPjf6loFOo7LoqztKlNRYjj43+paBTqOy6Ks7VgYRwpgGSd2tBF0Og0bqtsq2NUIK3apDbFNWjBvQZXY1ASF2twgAafF9fb1dAcZW0K3T9XkwmZRjkY2DW6JZtR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QrOmOG3YiMnWu8hUGZol4/LhyhdQhAyBXruEpmSeHU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" style="position:absolute;left:0pt;margin-left:-88.8pt;margin-top:-70.5pt;height:5pt;width:5pt;visibility:hidden;z-index:2522378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68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0" name="KGD_KG_Seal_1565" descr="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Iw7neSd/P0BBb0hL5PkStjZylGJuzyVHoztxtau+qpWl2/xxLJp4MPjgsBm2AASEKHHo/SbJrgVi0Grd6OfKZd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5" o:spid="_x0000_s1026" o:spt="1" alt="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Iw7neSd/P0BBb0hL5PkStjZylGJuzyVHoztxtau+qpWl2/xxLJp4MPjgsBm2AASEKHHo/SbJrgVi0Grd6OfKZd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" style="position:absolute;left:0pt;margin-left:-88.8pt;margin-top:-70.5pt;height:5pt;width:5pt;visibility:hidden;z-index:2522368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57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9" name="KGD_KG_Seal_1564" descr="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4" o:spid="_x0000_s1026" o:spt="1" alt="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" style="position:absolute;left:0pt;margin-left:-88.8pt;margin-top:-70.5pt;height:5pt;width:5pt;visibility:hidden;z-index:2522357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47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8" name="KGD_KG_Seal_1563" descr="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3" o:spid="_x0000_s1026" o:spt="1" alt="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" style="position:absolute;left:0pt;margin-left:-88.8pt;margin-top:-70.5pt;height:5pt;width:5pt;visibility:hidden;z-index:2522347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37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7" name="KGD_KG_Seal_1562" descr="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2" o:spid="_x0000_s1026" o:spt="1" alt="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" style="position:absolute;left:0pt;margin-left:-88.8pt;margin-top:-70.5pt;height:5pt;width:5pt;visibility:hidden;z-index:2522337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27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6" name="KGD_KG_Seal_1561" descr="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1" o:spid="_x0000_s1026" o:spt="1" alt="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" style="position:absolute;left:0pt;margin-left:-88.8pt;margin-top:-70.5pt;height:5pt;width:5pt;visibility:hidden;z-index:2522327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16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5" name="KGD_KG_Seal_1560" descr="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0" o:spid="_x0000_s1026" o:spt="1" alt="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" style="position:absolute;left:0pt;margin-left:-88.8pt;margin-top:-70.5pt;height:5pt;width:5pt;visibility:hidden;z-index:2522316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06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4" name="KGD_KG_Seal_1559" descr="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9" o:spid="_x0000_s1026" o:spt="1" alt="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" style="position:absolute;left:0pt;margin-left:-88.8pt;margin-top:-70.5pt;height:5pt;width:5pt;visibility:hidden;z-index:2522306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96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3" name="KGD_KG_Seal_1558" descr="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8" o:spid="_x0000_s1026" o:spt="1" alt="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" style="position:absolute;left:0pt;margin-left:-88.8pt;margin-top:-70.5pt;height:5pt;width:5pt;visibility:hidden;z-index:2522296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86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2" name="KGD_KG_Seal_1557" descr="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7" o:spid="_x0000_s1026" o:spt="1" alt="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" style="position:absolute;left:0pt;margin-left:-88.8pt;margin-top:-70.5pt;height:5pt;width:5pt;visibility:hidden;z-index:2522286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75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1" name="KGD_KG_Seal_1556" descr="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6" o:spid="_x0000_s1026" o:spt="1" alt="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" style="position:absolute;left:0pt;margin-left:-88.8pt;margin-top:-70.5pt;height:5pt;width:5pt;visibility:hidden;z-index:2522275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65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0" name="KGD_KG_Seal_1555" descr="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5" o:spid="_x0000_s1026" o:spt="1" alt="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" style="position:absolute;left:0pt;margin-left:-88.8pt;margin-top:-70.5pt;height:5pt;width:5pt;visibility:hidden;z-index:2522265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55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9" name="KGD_KG_Seal_1554" descr="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4" o:spid="_x0000_s1026" o:spt="1" alt="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" style="position:absolute;left:0pt;margin-left:-88.8pt;margin-top:-70.5pt;height:5pt;width:5pt;visibility:hidden;z-index:2522255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45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8" name="KGD_KG_Seal_1553" descr="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3" o:spid="_x0000_s1026" o:spt="1" alt="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" style="position:absolute;left:0pt;margin-left:-88.8pt;margin-top:-70.5pt;height:5pt;width:5pt;visibility:hidden;z-index:2522245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&#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34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7" name="KGD_KG_Seal_1552" descr="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2" o:spid="_x0000_s1026" o:spt="1" alt="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" style="position:absolute;left:0pt;margin-left:-88.8pt;margin-top:-70.5pt;height:5pt;width:5pt;visibility:hidden;z-index:2522234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24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6" name="KGD_KG_Seal_1551" descr="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1" o:spid="_x0000_s1026" o:spt="1" alt="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" style="position:absolute;left:0pt;margin-left:-88.8pt;margin-top:-70.5pt;height:5pt;width:5pt;visibility:hidden;z-index:2522224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14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5" name="KGD_KG_Seal_1550" descr="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0" o:spid="_x0000_s1026" o:spt="1" alt="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" style="position:absolute;left:0pt;margin-left:-88.8pt;margin-top:-70.5pt;height:5pt;width:5pt;visibility:hidden;z-index:2522214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04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4" name="KGD_KG_Seal_1549" descr="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9" o:spid="_x0000_s1026" o:spt="1" alt="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" style="position:absolute;left:0pt;margin-left:-88.8pt;margin-top:-70.5pt;height:5pt;width:5pt;visibility:hidden;z-index:2522204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DyN8qY2QAAAA8BAAAPAAAAAAAAAAEAIAAAACIAAABkcnMvZG93bnJldi54&#10;bWxQSwECFAAUAAAACACHTuJASt+5Rt8GAADjEAAADgAAAAAAAAABACAAAAAoAQAAZHJzL2Uyb0Rv&#10;Yy54bWxQSwUGAAAAAAYABgBZAQAAe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93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3" name="KGD_KG_Seal_1548" descr="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8" o:spid="_x0000_s1026" o:spt="1" alt="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" style="position:absolute;left:0pt;margin-left:-88.8pt;margin-top:-70.5pt;height:5pt;width:5pt;visibility:hidden;z-index:2522193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83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2" name="KGD_KG_Seal_1547" descr="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7" o:spid="_x0000_s1026" o:spt="1" alt="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" style="position:absolute;left:0pt;margin-left:-88.8pt;margin-top:-70.5pt;height:5pt;width:5pt;visibility:hidden;z-index:2522183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DyN8qY2QAAAA8BAAAPAAAAAAAAAAEAIAAAACIAAABkcnMvZG93bnJldi54&#10;bWxQSwECFAAUAAAACACHTuJA7O45k98GAADjEAAADgAAAAAAAAABACAAAAAoAQAAZHJzL2Uyb0Rv&#10;Yy54bWxQSwUGAAAAAAYABgBZAQAAe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73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1" name="KGD_KG_Seal_1546" descr="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6" o:spid="_x0000_s1026" o:spt="1" alt="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" style="position:absolute;left:0pt;margin-left:-88.8pt;margin-top:-70.5pt;height:5pt;width:5pt;visibility:hidden;z-index:2522173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63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0" name="KGD_KG_Seal_1545" descr="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5" o:spid="_x0000_s1026" o:spt="1" alt="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" style="position:absolute;left:0pt;margin-left:-88.8pt;margin-top:-70.5pt;height:5pt;width:5pt;visibility:hidden;z-index:2522163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&#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52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9" name="KGD_KG_Seal_1544" descr="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4" o:spid="_x0000_s1026" o:spt="1" alt="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" style="position:absolute;left:0pt;margin-left:-88.8pt;margin-top:-70.5pt;height:5pt;width:5pt;visibility:hidden;z-index:2522152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42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8" name="KGD_KG_Seal_1543" descr="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3" o:spid="_x0000_s1026" o:spt="1" alt="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" style="position:absolute;left:0pt;margin-left:-88.8pt;margin-top:-70.5pt;height:5pt;width:5pt;visibility:hidden;z-index:2522142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DyN8qY2QAAAA8BAAAPAAAAAAAAAAEAIAAAACIAAABkcnMvZG93bnJldi54&#10;bWxQSwECFAAUAAAACACHTuJAOu4SIN8GAADjEAAADgAAAAAAAAABACAAAAAoAQAAZHJzL2Uyb0Rv&#10;Yy54bWxQSwUGAAAAAAYABgBZAQAAe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32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7" name="KGD_KG_Seal_1542" descr="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2" o:spid="_x0000_s1026" o:spt="1" alt="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" style="position:absolute;left:0pt;margin-left:-88.8pt;margin-top:-70.5pt;height:5pt;width:5pt;visibility:hidden;z-index:2522132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22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6" name="KGD_KG_Seal_1541" descr="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1" o:spid="_x0000_s1026" o:spt="1" alt="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" style="position:absolute;left:0pt;margin-left:-88.8pt;margin-top:-70.5pt;height:5pt;width:5pt;visibility:hidden;z-index:2522122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12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5" name="KGD_KG_Seal_1540" descr="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0" o:spid="_x0000_s1026" o:spt="1" alt="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" style="position:absolute;left:0pt;margin-left:-88.8pt;margin-top:-70.5pt;height:5pt;width:5pt;visibility:hidden;z-index:2522112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01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4" name="KGD_KG_Seal_1539" descr="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9" o:spid="_x0000_s1026" o:spt="1" alt="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" style="position:absolute;left:0pt;margin-left:-88.8pt;margin-top:-70.5pt;height:5pt;width:5pt;visibility:hidden;z-index:2522101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91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3" name="KGD_KG_Seal_1538" descr="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8" o:spid="_x0000_s1026" o:spt="1" alt="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" style="position:absolute;left:0pt;margin-left:-88.8pt;margin-top:-70.5pt;height:5pt;width:5pt;visibility:hidden;z-index:2522091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81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2" name="KGD_KG_Seal_1537" descr="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7" o:spid="_x0000_s1026" o:spt="1" alt="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" style="position:absolute;left:0pt;margin-left:-88.8pt;margin-top:-70.5pt;height:5pt;width:5pt;visibility:hidden;z-index:2522081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71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1" name="KGD_KG_Seal_1536" descr="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6" o:spid="_x0000_s1026" o:spt="1" alt="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" style="position:absolute;left:0pt;margin-left:-88.8pt;margin-top:-70.5pt;height:5pt;width:5pt;visibility:hidden;z-index:2522071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60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0" name="KGD_KG_Seal_1535" descr="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5" o:spid="_x0000_s1026" o:spt="1" alt="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" style="position:absolute;left:0pt;margin-left:-88.8pt;margin-top:-70.5pt;height:5pt;width:5pt;visibility:hidden;z-index:2522060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50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9" name="KGD_KG_Seal_1534" descr="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4" o:spid="_x0000_s1026" o:spt="1" alt="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" style="position:absolute;left:0pt;margin-left:-88.8pt;margin-top:-70.5pt;height:5pt;width:5pt;visibility:hidden;z-index:2522050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40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8" name="KGD_KG_Seal_1533" descr="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3" o:spid="_x0000_s1026" o:spt="1" alt="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" style="position:absolute;left:0pt;margin-left:-88.8pt;margin-top:-70.5pt;height:5pt;width:5pt;visibility:hidden;z-index:2522040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30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7" name="KGD_KG_Seal_1532" descr="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2" o:spid="_x0000_s1026" o:spt="1" alt="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" style="position:absolute;left:0pt;margin-left:-88.8pt;margin-top:-70.5pt;height:5pt;width:5pt;visibility:hidden;z-index:2522030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19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6" name="KGD_KG_Seal_1531" descr="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1" o:spid="_x0000_s1026" o:spt="1" alt="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" style="position:absolute;left:0pt;margin-left:-88.8pt;margin-top:-70.5pt;height:5pt;width:5pt;visibility:hidden;z-index:2522019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09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5" name="KGD_KG_Seal_1530" descr="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0" o:spid="_x0000_s1026" o:spt="1" alt="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" style="position:absolute;left:0pt;margin-left:-88.8pt;margin-top:-70.5pt;height:5pt;width:5pt;visibility:hidden;z-index:2522009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99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4" name="KGD_KG_Seal_1529"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9"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" style="position:absolute;left:0pt;margin-left:-88.8pt;margin-top:-70.5pt;height:5pt;width:5pt;visibility:hidden;z-index:2521999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89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3" name="KGD_KG_Seal_1528"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8"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" style="position:absolute;left:0pt;margin-left:-88.8pt;margin-top:-70.5pt;height:5pt;width:5pt;visibility:hidden;z-index:2521989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78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2" name="KGD_KG_Seal_1527"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7"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" style="position:absolute;left:0pt;margin-left:-88.8pt;margin-top:-70.5pt;height:5pt;width:5pt;visibility:hidden;z-index:2521978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68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1" name="KGD_KG_Seal_1526"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6"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" style="position:absolute;left:0pt;margin-left:-88.8pt;margin-top:-70.5pt;height:5pt;width:5pt;visibility:hidden;z-index:2521968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8jfKmNkAAAAPAQAADwAAAAAAAAABACAAAAAiAAAAZHJz&#10;L2Rvd25yZXYueG1sUEsBAhQAFAAAAAgAh07iQKlmlOo+BgAA4xAAAA4AAAAAAAAAAQAgAAAAKAEA&#10;AGRycy9lMm9Eb2MueG1sUEsFBgAAAAAGAAYAWQEAANg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58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0" name="KGD_KG_Seal_1525"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5"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" style="position:absolute;left:0pt;margin-left:-88.8pt;margin-top:-70.5pt;height:5pt;width:5pt;visibility:hidden;z-index:2521958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48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9" name="KGD_KG_Seal_1524"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4"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" style="position:absolute;left:0pt;margin-left:-88.8pt;margin-top:-70.5pt;height:5pt;width:5pt;visibility:hidden;z-index:2521948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37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8" name="KGD_KG_Seal_1523"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3"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" style="position:absolute;left:0pt;margin-left:-88.8pt;margin-top:-70.5pt;height:5pt;width:5pt;visibility:hidden;z-index:2521937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27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7" name="KGD_KG_Seal_1522"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2"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" style="position:absolute;left:0pt;margin-left:-88.8pt;margin-top:-70.5pt;height:5pt;width:5pt;visibility:hidden;z-index:2521927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17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6" name="KGD_KG_Seal_1521"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1"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" style="position:absolute;left:0pt;margin-left:-88.8pt;margin-top:-70.5pt;height:5pt;width:5pt;visibility:hidden;z-index:2521917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07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5" name="KGD_KG_Seal_1520"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0"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" style="position:absolute;left:0pt;margin-left:-88.8pt;margin-top:-70.5pt;height:5pt;width:5pt;visibility:hidden;z-index:2521907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96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4" name="KGD_KG_Seal_1519"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9"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" style="position:absolute;left:0pt;margin-left:-88.8pt;margin-top:-70.5pt;height:5pt;width:5pt;visibility:hidden;z-index:2521896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&#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86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3" name="KGD_KG_Seal_1518"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8"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" style="position:absolute;left:0pt;margin-left:-88.8pt;margin-top:-70.5pt;height:5pt;width:5pt;visibility:hidden;z-index:2521886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76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2" name="KGD_KG_Seal_1517"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7"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" style="position:absolute;left:0pt;margin-left:-88.8pt;margin-top:-70.5pt;height:5pt;width:5pt;visibility:hidden;z-index:2521876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66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1" name="KGD_KG_Seal_1516"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6"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" style="position:absolute;left:0pt;margin-left:-88.8pt;margin-top:-70.5pt;height:5pt;width:5pt;visibility:hidden;z-index:2521866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56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0" name="KGD_KG_Seal_1515"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5"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" style="position:absolute;left:0pt;margin-left:-88.8pt;margin-top:-70.5pt;height:5pt;width:5pt;visibility:hidden;z-index:2521856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45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9" name="KGD_KG_Seal_1514"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4"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" style="position:absolute;left:0pt;margin-left:-88.8pt;margin-top:-70.5pt;height:5pt;width:5pt;visibility:hidden;z-index:2521845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&#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35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8" name="KGD_KG_Seal_1513"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3"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" style="position:absolute;left:0pt;margin-left:-88.8pt;margin-top:-70.5pt;height:5pt;width:5pt;visibility:hidden;z-index:2521835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25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7" name="KGD_KG_Seal_1512"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2"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" style="position:absolute;left:0pt;margin-left:-88.8pt;margin-top:-70.5pt;height:5pt;width:5pt;visibility:hidden;z-index:2521825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15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6" name="KGD_KG_Seal_1511"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1"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" style="position:absolute;left:0pt;margin-left:-88.8pt;margin-top:-70.5pt;height:5pt;width:5pt;visibility:hidden;z-index:2521815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04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5" name="KGD_KG_Seal_1510"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0"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" style="position:absolute;left:0pt;margin-left:-88.8pt;margin-top:-70.5pt;height:5pt;width:5pt;visibility:hidden;z-index:2521804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94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4" name="KGD_KG_Seal_1509"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9"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" style="position:absolute;left:0pt;margin-left:-88.8pt;margin-top:-70.5pt;height:5pt;width:5pt;visibility:hidden;z-index:2521794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84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3" name="KGD_KG_Seal_1508"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8"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" style="position:absolute;left:0pt;margin-left:-88.8pt;margin-top:-70.5pt;height:5pt;width:5pt;visibility:hidden;z-index:2521784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74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2" name="KGD_KG_Seal_1507"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7"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" style="position:absolute;left:0pt;margin-left:-88.8pt;margin-top:-70.5pt;height:5pt;width:5pt;visibility:hidden;z-index:2521774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63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1" name="KGD_KG_Seal_1506" descr="dUb+wfMgFMj2c5KKie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6" o:spid="_x0000_s1026" o:spt="1" alt="dUb+wfMgFMj2c5KKie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" style="position:absolute;left:0pt;margin-left:-88.8pt;margin-top:-70.5pt;height:5pt;width:5pt;visibility:hidden;z-index:2521763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53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0" name="KGD_KG_Seal_1505" descr="V1urbIDUxL2cD33G7tvPV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5" o:spid="_x0000_s1026" o:spt="1" alt="V1urbIDUxL2cD33G7tvPV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" style="position:absolute;left:0pt;margin-left:-88.8pt;margin-top:-70.5pt;height:5pt;width:5pt;visibility:hidden;z-index:2521753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43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9" name="KGD_KG_Seal_1504" descr="K0P6JEEC36Fz1oTNY84KbEN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4" o:spid="_x0000_s1026" o:spt="1" alt="K0P6JEEC36Fz1oTNY84KbEN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" style="position:absolute;left:0pt;margin-left:-88.8pt;margin-top:-70.5pt;height:5pt;width:5pt;visibility:hidden;z-index:2521743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33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8" name="KGD_KG_Seal_1503" descr="UAt0bTDHrS99Q9pI3U9V0SZ+rOg/d/8qrQ49GHnBiaZ1u6AS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3" o:spid="_x0000_s1026" o:spt="1" alt="UAt0bTDHrS99Q9pI3U9V0SZ+rOg/d/8qrQ49GHnBiaZ1u6AS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" style="position:absolute;left:0pt;margin-left:-88.8pt;margin-top:-70.5pt;height:5pt;width:5pt;visibility:hidden;z-index:2521733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22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7" name="KGD_KG_Seal_1502" descr="r7Q+tOJIKqxZYNSgGJVKwQwkyagvTNTSLk0taSw2Lvna1k+pCh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2" o:spid="_x0000_s1026" o:spt="1" alt="r7Q+tOJIKqxZYNSgGJVKwQwkyagvTNTSLk0taSw2Lvna1k+pCh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" style="position:absolute;left:0pt;margin-left:-88.8pt;margin-top:-70.5pt;height:5pt;width:5pt;visibility:hidden;z-index:2521722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12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6" name="KGD_KG_Seal_1501" descr="dp+FWwb5jP1gCTfWG25YhelsII0IQtODN6DtK4vUSA1MgoJiFHkgO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1" o:spid="_x0000_s1026" o:spt="1" alt="dp+FWwb5jP1gCTfWG25YhelsII0IQtODN6DtK4vUSA1MgoJiFHkgO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" style="position:absolute;left:0pt;margin-left:-88.8pt;margin-top:-70.5pt;height:5pt;width:5pt;visibility:hidden;z-index:2521712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02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5" name="KGD_KG_Seal_1500" descr="F2mx5RqKmFTCNtM6IIZug3nuuN/zoI+OBQuN71TyMtkgiCbfP25o2/35DJWn1J0+4P5HXbtLAvHT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0" o:spid="_x0000_s1026" o:spt="1" alt="F2mx5RqKmFTCNtM6IIZug3nuuN/zoI+OBQuN71TyMtkgiCbfP25o2/35DJWn1J0+4P5HXbtLAvHT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" style="position:absolute;left:0pt;margin-left:-88.8pt;margin-top:-70.5pt;height:5pt;width:5pt;visibility:hidden;z-index:2521702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92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4" name="KGD_KG_Seal_1499" descr="XxVVodiiTWTXxld5zMpy2LMx0H75eamgV8liW/edCUX6WH3cjcuuBH/oQESiFMLjRYQGlYbhuBLVPPcLzW1cGP83MT0Tk4xwWx4Ks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9" o:spid="_x0000_s1026" o:spt="1" alt="XxVVodiiTWTXxld5zMpy2LMx0H75eamgV8liW/edCUX6WH3cjcuuBH/oQESiFMLjRYQGlYbhuBLVPPcLzW1cGP83MT0Tk4xwWx4Ks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" style="position:absolute;left:0pt;margin-left:-88.8pt;margin-top:-70.5pt;height:5pt;width:5pt;visibility:hidden;z-index:2521692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81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3" name="KGD_KG_Seal_1498" descr="wovOb/M7liRTCFPGgcJTCYVxe0bVbGbVIgpAqmZtMnjYuuP7FypYFmIj8cBb/uksFkw3sn0mXP4sJZk6oZQ2vyURI9Hcdb3qEZ/49qn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8" o:spid="_x0000_s1026" o:spt="1" alt="wovOb/M7liRTCFPGgcJTCYVxe0bVbGbVIgpAqmZtMnjYuuP7FypYFmIj8cBb/uksFkw3sn0mXP4sJZk6oZQ2vyURI9Hcdb3qEZ/49qn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" style="position:absolute;left:0pt;margin-left:-88.8pt;margin-top:-70.5pt;height:5pt;width:5pt;visibility:hidden;z-index:2521681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71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2" name="KGD_KG_Seal_1497" descr="2b4QaRBXx0MJ18USSub6rviCJ8G6w9Kro4ag5rL74+50N2mG9gyKYea7/4/H6lSgkPegLYI/zz6jD0osz5MdM9YYej9Cjf+2kj4r4RW28+CeY6UpSkt0sjNXzWBs1/37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7" o:spid="_x0000_s1026" o:spt="1" alt="2b4QaRBXx0MJ18USSub6rviCJ8G6w9Kro4ag5rL74+50N2mG9gyKYea7/4/H6lSgkPegLYI/zz6jD0osz5MdM9YYej9Cjf+2kj4r4RW28+CeY6UpSkt0sjNXzWBs1/37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" style="position:absolute;left:0pt;margin-left:-88.8pt;margin-top:-70.5pt;height:5pt;width:5pt;visibility:hidden;z-index:2521671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61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1" name="KGD_KG_Seal_1496" descr="vfvJ6Rh5oSqfK+dQXLPC+w7NHJ+P9Bk3D7OUXdPokKj5q1gww62xguxYYJXsROgwpQGltDgYx7FWgxu7tnEwZE2QYZh10VzvuWeCzQOw2QwSXpyicabLI0oj2xWua32a5S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6" o:spid="_x0000_s1026" o:spt="1" alt="vfvJ6Rh5oSqfK+dQXLPC+w7NHJ+P9Bk3D7OUXdPokKj5q1gww62xguxYYJXsROgwpQGltDgYx7FWgxu7tnEwZE2QYZh10VzvuWeCzQOw2QwSXpyicabLI0oj2xWua32a5S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" style="position:absolute;left:0pt;margin-left:-88.8pt;margin-top:-70.5pt;height:5pt;width:5pt;visibility:hidden;z-index:2521661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51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0" name="KGD_KG_Seal_1495" descr="0jnE3ZWKD18mm5Qrs/bugR3UtaXbZJ2dn1JeCbwsgmavh+eG05Y9C3kaOL1zLjC3Iq2iuYC8okPD5G21JK9wcIgjrIeWGuHb+xYPyOpNhv60hsh2j2jJm8iKxRYXMAImlc6et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5" o:spid="_x0000_s1026" o:spt="1" alt="0jnE3ZWKD18mm5Qrs/bugR3UtaXbZJ2dn1JeCbwsgmavh+eG05Y9C3kaOL1zLjC3Iq2iuYC8okPD5G21JK9wcIgjrIeWGuHb+xYPyOpNhv60hsh2j2jJm8iKxRYXMAImlc6et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" style="position:absolute;left:0pt;margin-left:-88.8pt;margin-top:-70.5pt;height:5pt;width:5pt;visibility:hidden;z-index:2521651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40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9" name="KGD_KG_Seal_1494" descr="ERZvAVK/q1HUkgYl87rJ5ESkUT0ZBt+Kjbk3crfeSaMSf3KTi+L9a5NVSRNhf0R3GMaX0CRKedrrT4PIGeP/sU2JHmikeGFxgGG4aokleg+abYZBOUH7TMenAvtyJ3phRNi7b65cnKvaddPuPUGEYzJC1YINy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4" o:spid="_x0000_s1026" o:spt="1" alt="ERZvAVK/q1HUkgYl87rJ5ESkUT0ZBt+Kjbk3crfeSaMSf3KTi+L9a5NVSRNhf0R3GMaX0CRKedrrT4PIGeP/sU2JHmikeGFxgGG4aokleg+abYZBOUH7TMenAvtyJ3phRNi7b65cnKvaddPuPUGEYzJC1YINy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" style="position:absolute;left:0pt;margin-left:-88.8pt;margin-top:-70.5pt;height:5pt;width:5pt;visibility:hidden;z-index:2521640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30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8" name="KGD_KG_Seal_1493" descr="DKCmIWMvx1k2ukCIQ5TZeWHR7BUvO/aZKlNRYjj43+paBTqOy6Ks7ePYuzLPMEQzSeVtIL8j9nG+3UsL5gtUMYyMjl/iTDDYXNBgb+17ubXWd07jOtoozmy4p58wp8Ts4gGuvYLK36mPj4mcIawqw4RaTSU8Iu8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3" o:spid="_x0000_s1026" o:spt="1" alt="DKCmIWMvx1k2ukCIQ5TZeWHR7BUvO/aZKlNRYjj43+paBTqOy6Ks7ePYuzLPMEQzSeVtIL8j9nG+3UsL5gtUMYyMjl/iTDDYXNBgb+17ubXWd07jOtoozmy4p58wp8Ts4gGuvYLK36mPj4mcIawqw4RaTSU8Iu8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" style="position:absolute;left:0pt;margin-left:-88.8pt;margin-top:-70.5pt;height:5pt;width:5pt;visibility:hidden;z-index:2521630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20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7" name="KGD_KG_Seal_1492" descr="PFGPoYb1qN69ke0QfzKC+HF4RQIFCVUCtgANCqhyZ2aqr12MIeyDYqeZKlNRYjj43+paBTqOy6Ks7WYpMtZfeuRQfUQ3UtSJEVIxZ8/9Ilr4l7bQG6lbNTbYdlVM9XiKhqJGyNWAOjQZ77buJ6QInRmR5DXk/ZMX3+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2" o:spid="_x0000_s1026" o:spt="1" alt="PFGPoYb1qN69ke0QfzKC+HF4RQIFCVUCtgANCqhyZ2aqr12MIeyDYqeZKlNRYjj43+paBTqOy6Ks7WYpMtZfeuRQfUQ3UtSJEVIxZ8/9Ilr4l7bQG6lbNTbYdlVM9XiKhqJGyNWAOjQZ77buJ6QInRmR5DXk/ZMX3+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" style="position:absolute;left:0pt;margin-left:-88.8pt;margin-top:-70.5pt;height:5pt;width:5pt;visibility:hidden;z-index:2521620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10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6" name="KGD_KG_Seal_1491" descr="/7Gt8G+t1iyzxITCjovHNb45SgEmI4Nh8gHsuSpTUWI4+N/qWgU6jsuirO0qU1FiOPjf6loFOo7LoqztqMXr1nCRCUscV6+9rDnPSm/CMTz3JAc0skzHuI2e5auLrc/aVtMq8PT2sKUmnbVr0mvsGYyHq9IEE5xTUhEOWi0AsVRiRbByDmOt6TFMSwY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1" o:spid="_x0000_s1026" o:spt="1" alt="/7Gt8G+t1iyzxITCjovHNb45SgEmI4Nh8gHsuSpTUWI4+N/qWgU6jsuirO0qU1FiOPjf6loFOo7LoqztqMXr1nCRCUscV6+9rDnPSm/CMTz3JAc0skzHuI2e5auLrc/aVtMq8PT2sKUmnbVr0mvsGYyHq9IEE5xTUhEOWi0AsVRiRbByDmOt6TFMSwY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" style="position:absolute;left:0pt;margin-left:-88.8pt;margin-top:-70.5pt;height:5pt;width:5pt;visibility:hidden;z-index:2521610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00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5" name="KGD_KG_Seal_1490" descr="ya6WgDPd0LaqJ8X/u9vqStEDe7GCEMjdNjaVKKPRKlNRYjj43+paBTqOy6Ks7SpTUWI4+N/qWgU6jsuirO0qU1FiOPjf6loFOo7LoqztsQoQbh4NrOkN6mol3ebtxMELGK689mjVp74+42igAdFBW3E5RiLqJotXBXlROx8BKBhA4c9BMzGNCH7qJOt4zU1eh/k/B9ODT1CJ+Pw+a1k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0" o:spid="_x0000_s1026" o:spt="1" alt="ya6WgDPd0LaqJ8X/u9vqStEDe7GCEMjdNjaVKKPRKlNRYjj43+paBTqOy6Ks7SpTUWI4+N/qWgU6jsuirO0qU1FiOPjf6loFOo7LoqztsQoQbh4NrOkN6mol3ebtxMELGK689mjVp74+42igAdFBW3E5RiLqJotXBXlROx8BKBhA4c9BMzGNCH7qJOt4zU1eh/k/B9ODT1CJ+Pw+a1k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" style="position:absolute;left:0pt;margin-left:-88.8pt;margin-top:-70.5pt;height:5pt;width:5pt;visibility:hidden;z-index:2521600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89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4" name="KGD_KG_Seal_1489" descr="BUdvwpLh0ajZDrQM/G7RHQTf2/iW89vAWIhAS2mPP9IqU1FiOPjf6loFOo7LoqztKlNRYjj43+paBTqOy6Ks7SpTUWI4+N/qWgU6jsuirO2yUzUZ0TU0FsGm0dv/dZTi1yE5lP1iwx2NcttTvJrciCr7zZ9R4D5tx67BnVSYVJ9GU6PWkU/4biYU2YVishg9EBk0pXZrLhxQJ63z7OdKI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9" o:spid="_x0000_s1026" o:spt="1" alt="BUdvwpLh0ajZDrQM/G7RHQTf2/iW89vAWIhAS2mPP9IqU1FiOPjf6loFOo7LoqztKlNRYjj43+paBTqOy6Ks7SpTUWI4+N/qWgU6jsuirO2yUzUZ0TU0FsGm0dv/dZTi1yE5lP1iwx2NcttTvJrciCr7zZ9R4D5tx67BnVSYVJ9GU6PWkU/4biYU2YVishg9EBk0pXZrLhxQJ63z7OdKI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" style="position:absolute;left:0pt;margin-left:-88.8pt;margin-top:-70.5pt;height:5pt;width:5pt;visibility:hidden;z-index:2521589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79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3" name="KGD_KG_Seal_1488" descr="i5M7H0+8p0bjqSQMWpBD23ZPeanQbd/9oYv659htmEww/CpTUWI4+N/qWgU6jsuirO0qU1FiOPjf6loFOo7LoqztiudoLqxnvKP5Eyzny3lKA1I2klTaNWbhE47g5ZpV7a1RaiQjPQmRkw3MBYGu1v3PfqHggJXn0SeHBnrfLw/iAJpxAgRZFBqUxXl+mEHMHqayrZYTKbG1GsptivvkXFcH7Oj8ARRrCt3EUfQocBoFI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8" o:spid="_x0000_s1026" o:spt="1" alt="i5M7H0+8p0bjqSQMWpBD23ZPeanQbd/9oYv659htmEww/CpTUWI4+N/qWgU6jsuirO0qU1FiOPjf6loFOo7LoqztiudoLqxnvKP5Eyzny3lKA1I2klTaNWbhE47g5ZpV7a1RaiQjPQmRkw3MBYGu1v3PfqHggJXn0SeHBnrfLw/iAJpxAgRZFBqUxXl+mEHMHqayrZYTKbG1GsptivvkXFcH7Oj8ARRrCt3EUfQocBoFI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" style="position:absolute;left:0pt;margin-left:-88.8pt;margin-top:-70.5pt;height:5pt;width:5pt;visibility:hidden;z-index:2521579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69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2" name="KGD_KG_Seal_1487" descr="PM+T8CpTUWI4+N/qWgU6jsuirO0qU1FiOPjf6loFOo7LoqztKlNRYjj43+paBTqOy6Ks7SpTUWI4+N/qWgU6jsuirO1ALn4V0hR9a0M6lFJu2T1+e6qAB9tZL8tV8IpgLJ+G319iRS0UllV9V6KOXd+FmhnNUBK/3vNzv8ES4rtOV/RnEH9mzIKNQkT3d2G1aZIeljQBEAb9MQjnMcND132sCsq/sxrAhIM+QXXB1hFoKdo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7" o:spid="_x0000_s1026" o:spt="1" alt="PM+T8CpTUWI4+N/qWgU6jsuirO0qU1FiOPjf6loFOo7LoqztKlNRYjj43+paBTqOy6Ks7SpTUWI4+N/qWgU6jsuirO1ALn4V0hR9a0M6lFJu2T1+e6qAB9tZL8tV8IpgLJ+G319iRS0UllV9V6KOXd+FmhnNUBK/3vNzv8ES4rtOV/RnEH9mzIKNQkT3d2G1aZIeljQBEAb9MQjnMcND132sCsq/sxrAhIM+QXXB1hFoKdo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" style="position:absolute;left:0pt;margin-left:-88.8pt;margin-top:-70.5pt;height:5pt;width:5pt;visibility:hidden;z-index:2521569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59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1" name="KGD_KG_Seal_1486" descr="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6" o:spid="_x0000_s1026" o:spt="1" alt="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" style="position:absolute;left:0pt;margin-left:-88.8pt;margin-top:-70.5pt;height:5pt;width:5pt;visibility:hidden;z-index:2521559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48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0" name="KGD_KG_Seal_1485" descr="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5" o:spid="_x0000_s1026" o:spt="1" alt="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" style="position:absolute;left:0pt;margin-left:-88.8pt;margin-top:-70.5pt;height:5pt;width:5pt;visibility:hidden;z-index:2521548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38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9" name="KGD_KG_Seal_1484" descr="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4" o:spid="_x0000_s1026" o:spt="1" alt="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" style="position:absolute;left:0pt;margin-left:-88.8pt;margin-top:-70.5pt;height:5pt;width:5pt;visibility:hidden;z-index:2521538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28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8" name="KGD_KG_Seal_1483" descr="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3" o:spid="_x0000_s1026" o:spt="1" alt="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" style="position:absolute;left:0pt;margin-left:-88.8pt;margin-top:-70.5pt;height:5pt;width:5pt;visibility:hidden;z-index:2521528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18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7" name="KGD_KG_Seal_1482" descr="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2" o:spid="_x0000_s1026" o:spt="1" alt="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" style="position:absolute;left:0pt;margin-left:-88.8pt;margin-top:-70.5pt;height:5pt;width:5pt;visibility:hidden;z-index:2521518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07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6" name="KGD_KG_Seal_1481" descr="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1" o:spid="_x0000_s1026" o:spt="1" alt="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" style="position:absolute;left:0pt;margin-left:-88.8pt;margin-top:-70.5pt;height:5pt;width:5pt;visibility:hidden;z-index:2521507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97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5" name="KGD_KG_Seal_1480" descr="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0" o:spid="_x0000_s1026" o:spt="1" alt="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" style="position:absolute;left:0pt;margin-left:-88.8pt;margin-top:-70.5pt;height:5pt;width:5pt;visibility:hidden;z-index:2521497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87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4" name="KGD_KG_Seal_1479" descr="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9" o:spid="_x0000_s1026" o:spt="1" alt="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" style="position:absolute;left:0pt;margin-left:-88.8pt;margin-top:-70.5pt;height:5pt;width:5pt;visibility:hidden;z-index:2521487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77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3" name="KGD_KG_Seal_1478" descr="Oo7LoqztYlqegpwQNFL2sRxZRwE0iSeQMdzgjWCdWmJe1ufzCj82jXIzfVoP7wllwPTivwcDiEi6ZPTVNvVLIUqjCtW1TGp7JGfAxWgBLpcGCSeAEw7Ieyg6ZX79xntdADVZMKaFPM9zb+n0r+5p8nYbskHvUcqI1Kuc8iZEXfRO4gdG2B0y5k7O0LpVs2vhAI37unkLa/id4o+gyB3QgxVL9V+VYk1i/imvpp6jzZNkO2GvYs5AhixCXLdwn3GM4sqd/yJiCV7upPSSyz0Ii3lwd+9LOB2BaeV1DrhSl2Zg3GlyM95ROeWT/BKOan2iiAvo7Ih98zTC3wTh3We1Og+D1Nx/zy6BeViKlSbxAvzbPm5L2lxn94W40q7XvSloLFF4MjHRYvP66sVn98B4MFVWbqqfmZf2SAgCxFkpmzfTXLmRuE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8" o:spid="_x0000_s1026" o:spt="1" alt="Oo7LoqztYlqegpwQNFL2sRxZRwE0iSeQMdzgjWCdWmJe1ufzCj82jXIzfVoP7wllwPTivwcDiEi6ZPTVNvVLIUqjCtW1TGp7JGfAxWgBLpcGCSeAEw7Ieyg6ZX79xntdADVZMKaFPM9zb+n0r+5p8nYbskHvUcqI1Kuc8iZEXfRO4gdG2B0y5k7O0LpVs2vhAI37unkLa/id4o+gyB3QgxVL9V+VYk1i/imvpp6jzZNkO2GvYs5AhixCXLdwn3GM4sqd/yJiCV7upPSSyz0Ii3lwd+9LOB2BaeV1DrhSl2Zg3GlyM95ROeWT/BKOan2iiAvo7Ih98zTC3wTh3We1Og+D1Nx/zy6BeViKlSbxAvzbPm5L2lxn94W40q7XvSloLFF4MjHRYvP66sVn98B4MFVWbqqfmZf2SAgCxFkpmzfTXLmRuE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" style="position:absolute;left:0pt;margin-left:-88.8pt;margin-top:-70.5pt;height:5pt;width:5pt;visibility:hidden;z-index:2521477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66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2" name="KGD_KG_Seal_1477" descr="WgU6jsuirO3rsJP8aTh/m62nrsJRegD+068EYp42sHplhBI0ptf7Q/1i9Ohh5bh73HOg5ZTaHrEyWSS08Ifh90nQvcEQzqrXOXHluMy1/Yp/U8YFbS5dsE8YjWzlLZudZK0c1rDaDpIR+jbsFC4VYCv1pVQkpuDyHoJmLZvXCRgJBqDlFdFgpeIIT4z6thaLXMn7Q+8bGvI7o1rmfPggomT8JHAWf12jGI9Gw9qaKYlYy2FCwMY2PoWx4u+WAvnZfj+2yGnDxtZplaOdAM/eJ2XbjuLwdXlTHoIDc6mJ/dtK6xE1fWhwHIs7jfWif4SPG0a5/nd2/neswM7ZWjLEGm1i3T1CHgi/8hD4zNJ3Ewpr2skoZDE74YaC0a7dAF9JRoKZgJgjvXWxCeF/MqyDh5bk2Tl2LUAjahU9o4HWsF5ZBfKKAdsAn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yl7LngC2WMexrI34oDyrE6cjb/NGxsBvDvt0vboaukwOCwXctRnJ0HYBXw4W7WeQgnkzDTSBm+kKQMBpFJ1KNsQ2getEAQdKr/v1vbgu4Ed/5Dxc4BjBuQ7hvkF79ItuqyOqhGTBSOcJtNkXvRbi7kY24HvoAcCDcbTiJFLLDMMqU1FiOPjf6loFOo7Loqzt+p9++sK8iNDG4upwpkN9gjZylGJuzyVHoztxtau+qpX48MeEMMbiiNI4qH3LPzlg3124ekJS60xoo+E/3C0drY89rDuMCBGrgHT68SYGzIa04qQL1KUekg2A0HXDNT+M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7" o:spid="_x0000_s1026" o:spt="1" alt="WgU6jsuirO3rsJP8aTh/m62nrsJRegD+068EYp42sHplhBI0ptf7Q/1i9Ohh5bh73HOg5ZTaHrEyWSS08Ifh90nQvcEQzqrXOXHluMy1/Yp/U8YFbS5dsE8YjWzlLZudZK0c1rDaDpIR+jbsFC4VYCv1pVQkpuDyHoJmLZvXCRgJBqDlFdFgpeIIT4z6thaLXMn7Q+8bGvI7o1rmfPggomT8JHAWf12jGI9Gw9qaKYlYy2FCwMY2PoWx4u+WAvnZfj+2yGnDxtZplaOdAM/eJ2XbjuLwdXlTHoIDc6mJ/dtK6xE1fWhwHIs7jfWif4SPG0a5/nd2/neswM7ZWjLEGm1i3T1CHgi/8hD4zNJ3Ewpr2skoZDE74YaC0a7dAF9JRoKZgJgjvXWxCeF/MqyDh5bk2Tl2LUAjahU9o4HWsF5ZBfKKAdsAn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" style="position:absolute;left:0pt;margin-left:-88.8pt;margin-top:-70.5pt;height:5pt;width:5pt;visibility:hidden;z-index:2521466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56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1" name="KGD_KG_Seal_1476" descr="3+paBTqOy6Ks7SpTUWI4+N/qWgU6jsuirO1iadLs9ZMegRYD9reOReNTWMxVEKccruNsNy6pz61BeITRKpEYeJ4eOMeJVLTFTdSW52OCqFJOTPrMu6VWQX4NYocWzjRY95ptC1e6rkOowD6Ita+TY3i+MBuCc+JDbCvCUb8b+IcHXRXjv0j2HsSMjim0ndjr0Cv5jkrsad3hjq+d0dFdIIkfk8egAg66x+vlc0YZaO2Wdpd0LG1AZYhPSlchsJ+u1tvysoFt4/EUUm2lufnaXAsRJrOxcy2IWCIhf+SxlXIyGlPnycjs072s4V7JvylBvBfPoczk7RPRECjZ7TbKMdYHPdO49BDgObxAz88StL+bo/IFUk126AcXJ/APWV7UnqXbn0/ofJFq3xN8+8RdG1BTQzJJZsnhOBQm8l2t61kJRZbCQENw2+H6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rnaMPrU/c+eoTe7IW54SOlYYuRESOr6m1wmQaJEnCcQbC9/q/aAvoEpds4oe1SSYicH6KLwxFwc7V9x4d1YdRcTFgSS7tb+4Btdz+bxRDhMrEv993bO+RFX13vUqFt9odU0O5o8nY0Tq2Pbd/16Tebbf+2NB3YuKm8cMbC8ryswFLW59VfBJM5rhz3mDrhnukxOFkNUkKGqb8phD86DDkWTT5H96iVo0bgL64FKrCh+4MVPTYm3rWU4X1ZgwCwMz8leuDMuTpFJvhgJsvKOmBdbms5IrR8aZLvIuLlxfZH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BToczCSwtxSUiLa2CgepJt7vjRBpwzDWaH7L4BI/ygbI0dVprW1At6lYPQlpcveEy0rXeJbZqZ9FWJz+AxcNembPftTBuYEsIe3DHFoAUXdaHFMLlh4I9invTPI+dNh6UVLHLKUNi5CpF5HLhU2EbIfkjMRduo8HW9GvE2Pm9rw8TBmV+R71L5vsccipeR6kTloDLoWLqiLvNluKd5v1LQFG6dbInfE38BwDEr2W+tkqU1FiOPjf6loFOo7LoqztKlNRYjj43+paBTqOy6Ks7SpTUWI4+N/qWgU6jsuirO0qU1FiOPjf6loFOo7LoqztKlNRYjj43+paBTqOy6Ks7fUHc6nk1mPhP5hA561vOsbdGR0gppnVc55n6KlexyE1jj63cwvspp5GidIgSxcJg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jxFjSP2Lff1MzQhBleXkLjp/+JixFELbcLDUMRxk09wmW1B0xUX1gllvHBK2DY2mx5Gws+rBikLRCUZuBbjtAlokICCwrJVIr8k76CrN+dr4qxPtfEzIscPvyVGtkBGfljxKqu/9coWI8eLyOMGPSqHRab+JhPW6dJIsGnBuEmipTUWI4+N/qWgU6jsuirO0qU1FiOPjf6loFOo7LoqztTywsdxYbq3mko7mj60vw9NBPTa6jd3w0pZxiPjvqdZiwuKxMsyq4zM6adyTS4JgnZckFyIBBPJ4Y740W4UVIxt9duHpCUutMaKPhP9wtHa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6" o:spid="_x0000_s1026" o:spt="1" alt="3+paBTqOy6Ks7SpTUWI4+N/qWgU6jsuirO1iadLs9ZMegRYD9reOReNTWMxVEKccruNsNy6pz61BeITRKpEYeJ4eOMeJVLTFTdSW52OCqFJOTPrMu6VWQX4NYocWzjRY95ptC1e6rkOowD6Ita+TY3i+MBuCc+JDbCvCUb8b+IcHXRXjv0j2HsSMjim0ndjr0Cv5jkrsad3hjq+d0dFdIIkfk8egAg66x+vlc0YZaO2Wdpd0LG1AZYhPSlchsJ+u1tvysoFt4/EUUm2lufnaXAsRJrOxcy2IWCIhf+SxlXIyGlPnycjs072s4V7JvylBvBfPoczk7RPRECjZ7TbKMdYHPdO49BDgObxAz88StL+bo/IFUk126AcXJ/APWV7UnqXbn0/ofJFq3xN8+8RdG1BTQzJJZsnhOBQm8l2t61kJRZbCQENw2+H6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rnaMPrU/c+eoTe7IW54SOlYYuRESOr6m1wmQaJEnCcQbC9/q/aAvoEpds4oe1SSYicH6KLwxFwc7V9x4d1YdRcTFgSS7tb+4Btdz+bxRDhMrEv993bO+RFX13vUqFt9odU0O5o8nY0Tq2Pbd/16Tebbf+2NB3YuKm8cMbC8ryswFLW59VfBJM5rhz3mDrhnukxOFkNUkKGqb8phD86DDkWTT5H96iVo0bgL64FKrCh+4MVPTYm3rWU4X1ZgwCwMz8leuDMuTpFJvhgJsvKOmBdbms5IrR8aZLvIuLlxfZH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BToczCSwtxSUiLa2CgepJt7vjRBpwzDWaH7L4BI/ygbI0dVprW1At6lYPQlpcveEy0rXeJbZqZ9FWJz+AxcNembPftTBuYEsIe3DHFoAUXdaHFMLlh4I9invTPI+dNh6UVLHLKUNi5CpF5HLhU2EbIfkjMRduo8HW9GvE2Pm9rw8TBmV+R71L5vsccipeR6kTloDLoWLqiLvNluKd5v1LQFG6dbInfE38BwDEr2W+tkqU1FiOPjf6loFOo7LoqztKlNRYjj43+paBTqOy6Ks7SpTUWI4+N/qWgU6jsuirO0qU1FiOPjf6loFOo7LoqztKlNRYjj43+paBTqOy6Ks7fUHc6nk1mPhP5hA561vOsbdGR0gppnVc55n6KlexyE1jj63cwvspp5GidIgSxcJg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" style="position:absolute;left:0pt;margin-left:-88.8pt;margin-top:-70.5pt;height:5pt;width:5pt;visibility:hidden;z-index:2521456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46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0" name="KGD_KG_Seal_1475" descr="OPjf6loFOo7LoqztKlNRYjj43+paBTqOy6Ks7bUFiGwnpvdaVShPqO8wJrv/zfybt5+NwoO3lgBmvMEoPoSoy/s+EsSmCl4xYEJigJPVFI+l/ve0+3gcUCE2SButP+Cw7yo/HXo2w0XgyOaNpdo45zWzZdVFfaAOF0/Qz7DitDCpku91I5vNxCLvnZd8Yrfj0tf/qF7vJp4GCiVK46ZGR+JEgfdnTkgv5OVL3XXWZyAeatqShSMiEksIZPTVUxuMUtJGlYrllHzTgupgaPJo8JfY+r/C5XSMxjqa2LdlMvx8A0t8jMEZfMhER/xOk98Vo5iVA+S/B+wGnmMAqHczGBs/9YUEpvRPw13Ulp1AAkbtUik9gjHHCbrVptNGJgN1rrhfYhQppUkb3DGj95FdcdAItcOUMr+L2YBY20Zvpw/81KZ3tioCyYZ10WCkc9dKWgDJN6lUjCtpWUB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ZHq3W5xMIqJ46bqqZWPjH0OjRAlUBAQzC7PgQt6+6SP+tPrBIclFd/QIAEhMRGwdFYDoCFx9xhkPdSHYKJtzoftkNuZwl2tQzcDAE7/nOEukAwoFH4ybNE5PPEpDbNR692EfenmDtfgMdT/aZmH/XW9t/yFuEpe00tTaa/0+XWytt7VeRMwZ1QXFe8+EDib5yKMZMfWS4k9fkwdwBjxieLz9fKl1pM5MZt6TO7g40xsiUBD178FcbP73cpGWjUoMsYWPhQd2WTtT8WbCTEJT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oIfrcNUYrEDn3lC8Y232Sjjj63cwvspp5GidIgSxcJgSpTUWI4+N/qWgU6jsuirO3WiFb5T+ZgtaWkv8fQoQexLCIF+K7U6WoY+zmrm52U4RVzEaMW3yZhUHYz+Aog7zbpNUpG9sZoVPqReshn17lsl35t3xJjKhXJOz2KjjsVOiBU8KbRQ9NMJZDmSYwRNDusMVrm9fz5N4ymmMJnpKVBTK0JK89lcAEDyRvmS8T++ipTUWI4+N/qWgU6jsuirO0qU1FiOPjf6loFOo7LoqztKlNRYjj43+paBTqOy6Ks7SpTUWI4+N/qWgU6jsuirO0qU1FiOPjf6loFOo7LoqztseRYdA1XZ/HetQR0k0dLAlCs6Y4bdiIyda7yFQZmiXi/4dx2NDHvpLNAPyKshcgY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5" o:spid="_x0000_s1026" o:spt="1" alt="OPjf6loFOo7LoqztKlNRYjj43+paBTqOy6Ks7bUFiGwnpvdaVShPqO8wJrv/zfybt5+NwoO3lgBmvMEoPoSoy/s+EsSmCl4xYEJigJPVFI+l/ve0+3gcUCE2SButP+Cw7yo/HXo2w0XgyOaNpdo45zWzZdVFfaAOF0/Qz7DitDCpku91I5vNxCLvnZd8Yrfj0tf/qF7vJp4GCiVK46ZGR+JEgfdnTkgv5OVL3XXWZyAeatqShSMiEksIZPTVUxuMUtJGlYrllHzTgupgaPJo8JfY+r/C5XSMxjqa2LdlMvx8A0t8jMEZfMhER/xOk98Vo5iVA+S/B+wGnmMAqHczGBs/9YUEpvRPw13Ulp1AAkbtUik9gjHHCbrVptNGJgN1rrhfYhQppUkb3DGj95FdcdAItcOUMr+L2YBY20Zvpw/81KZ3tioCyYZ10WCkc9dKWgDJN6lUjCtpWUB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ZHq3W5xMIqJ46bqqZWPjH0OjRAlUBAQzC7PgQt6+6SP+tPrBIclFd/QIAEhMRGwdFYDoCFx9xhkPdSHYKJtzoftkNuZwl2tQzcDAE7/nOEukAwoFH4ybNE5PPEpDbNR692EfenmDtfgMdT/aZmH/XW9t/yFuEpe00tTaa/0+XWytt7VeRMwZ1QXFe8+EDib5yKMZMfWS4k9fkwdwBjxieLz9fKl1pM5MZt6TO7g40xsiUBD178FcbP73cpGWjUoMsYWPhQd2WTtT8WbCTEJT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oIfrcNUYrEDn3lC8Y232Sjjj63cwvspp5GidIgSxcJgSpTUWI4+N/qWgU6jsuirO3WiFb5T+ZgtaWkv8fQoQexLCIF+K7U6WoY+zmrm52U4RVzEaMW3yZhUHYz+Aog7zbpNUpG9sZoVPqReshn17lsl35t3xJjKhXJOz2KjjsVOiBU8KbRQ9NMJZDmSYwRNDusMVrm9fz5N4ymmMJnpKVBTK0JK89lcAEDyRvmS8T++ipTUWI4+N/qWgU6jsuirO0qU1FiOPjf6loFOo7LoqztKlNRYjj43+paBTqOy6Ks7SpTUWI4+N/qWgU6jsuirO0qU1FiOPjf6loFOo7LoqztseRYdA1XZ/HetQR0k0dLAlCs6Y4bdiIyda7yFQZmiXi/4dx2NDHvpLNAPyKshcgY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" style="position:absolute;left:0pt;margin-left:-88.8pt;margin-top:-70.5pt;height:5pt;width:5pt;visibility:hidden;z-index:2521446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36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9" name="KGD_KG_Seal_1474" descr="UWI4+N/qWgU6jsuirO0qU1FiOPjf6loFOo7LoqztKlNRYjj43+paBTqOy6Ks7WwIW38IKOc9kfPWCnjsyhRbpBBlBATGIKSWGgzJi7Mf+tXJ3GVNTgXAFOk3K4GCnM5cOgnIqNVUDDdTtsy8MbKqgwLzl/+eKlNRQoSsOSKsw2F7KSxswc71uk7c8vKTLEEa4g/E2SqZc5wp/Z9jAHOsePG16t1iuwaSsJ6BVpYrU27waz4qnIgBa5eHde5qGZc32euEmftCtD/OTcdtjD6aPya3mDc2JKBVNJ2mi5zBmYyEVGc9tZ8HHJ75EhFmHBIOP1JwrfrA6iOS+/FuzbbMEDU0xPlAF4c4T/QNxvDCTjaT08SgMvEjECPsGDrpE45HD/jOi3Iy3dppa2Lw7oa58c9Xy84gCzx9O1MJVwAC9f1BfpE30HxvaImr05HPhw3sAaOrGo4QjtDXuKM4s/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gjv95X1SSeWTfZcH7MuyAHL/k7jEyREDg8BrPeSIaWfc6rpdfUsEuBBaAaLsNjN/G2T7EUi9Lm+gORmxCAhGXlzK3tvvGOaCcOUMLCG/r4+wQWHQgMWXmtge6mScD24r/TJr257u+ee3RaqRBzuo5sLH16FDOmVpIaUFolqe7luqPCjKyLNBsxt5bt3afNOQZKyki4FPJVKGABMGsbbldQHR/owaQOs8S/+LQZQCrNnVovU0WhW+KfrHTeP2sOWp8rwhIFXbD+eAiqwMbGIrRxqR/cAD0bopsGb5PCOHDS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8jJNQfqzkUw7OHS1a1hNiy/4dx2NDHvpLNAPyKshcgYKlNRYjj43+paBTqOy6Ks7bg836ZbX9TICB2LB8AsMBEn1jzoR9jV7hglxoNmNCn2t1QwyC6Hm2Zj7/YjnkNzg/j4L2lsLyWNAewQYrcfKcrD3FaYW5vuVEc3rJto9BbjWxaYk4PA5a+wVNDHrJS1XNbaUWNWhAt22cW9zFrefbk7fCsXoVbuuWMfXYTOrWa/Vx81sTTccwFGBHXB9k38AipTUWI4+N/qWgU6jsuirO0qU1FiOPjf6loFOo7LoqztKlNRYjj43+paBTqOy6Ks7SpTUWI4+N/qWgU6jsuirO0qU1FiOPjf6loFOo7LoqztsLisTLMquMzOmnck0uCYJ9QEhdrcIAGnxfX29XQHGVsyHmE87IQ+QqKdtsek5Cbu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Nm9BBG3IY1ahMmENOsRAl1SOEC9/jwrVPiLMFFLy231OPnMtXo4FqAxrdDPQfEdoQBhrsBQiAfrhslI2MIoEqbrgkU8STSmDT5D7Tsy4jc/VsEnxZen17LQckBBt1RU8NQHXxk89keilV9YCUL3tQbp7A1VTtOeBVTz09+tfkYtUtAd+vmZFYkanT+pT3khZKlNRYjj43+paBTqOy6Ks7SpTUWI4+N/qWgU6jsuirO36n376wryI0Mbi6nCmQ32Cri8gN+BrCgoKTfBBE1B3cxJ2Qbjst5gWn1x8Ama9mGDhkk1oqGKGNtZYbhq2W5Hi0qkMlgjYfe+PDjtqkcefGTIeYTzshD5Cop22x6TkJu4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4" o:spid="_x0000_s1026" o:spt="1" alt="UWI4+N/qWgU6jsuirO0qU1FiOPjf6loFOo7LoqztKlNRYjj43+paBTqOy6Ks7WwIW38IKOc9kfPWCnjsyhRbpBBlBATGIKSWGgzJi7Mf+tXJ3GVNTgXAFOk3K4GCnM5cOgnIqNVUDDdTtsy8MbKqgwLzl/+eKlNRQoSsOSKsw2F7KSxswc71uk7c8vKTLEEa4g/E2SqZc5wp/Z9jAHOsePG16t1iuwaSsJ6BVpYrU27waz4qnIgBa5eHde5qGZc32euEmftCtD/OTcdtjD6aPya3mDc2JKBVNJ2mi5zBmYyEVGc9tZ8HHJ75EhFmHBIOP1JwrfrA6iOS+/FuzbbMEDU0xPlAF4c4T/QNxvDCTjaT08SgMvEjECPsGDrpE45HD/jOi3Iy3dppa2Lw7oa58c9Xy84gCzx9O1MJVwAC9f1BfpE30HxvaImr05HPhw3sAaOrGo4QjtDXuKM4s/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gjv95X1SSeWTfZcH7MuyAHL/k7jEyREDg8BrPeSIaWfc6rpdfUsEuBBaAaLsNjN/G2T7EUi9Lm+gORmxCAhGXlzK3tvvGOaCcOUMLCG/r4+wQWHQgMWXmtge6mScD24r/TJr257u+ee3RaqRBzuo5sLH16FDOmVpIaUFolqe7luqPCjKyLNBsxt5bt3afNOQZKyki4FPJVKGABMGsbbldQHR/owaQOs8S/+LQZQCrNnVovU0WhW+KfrHTeP2sOWp8rwhIFXbD+eAiqwMbGIrRxqR/cAD0bopsGb5PCOHDS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8jJNQfqzkUw7OHS1a1hNiy/4dx2NDHvpLNAPyKshcgYKlNRYjj43+paBTqOy6Ks7bg836ZbX9TICB2LB8AsMBEn1jzoR9jV7hglxoNmNCn2t1QwyC6Hm2Zj7/YjnkNzg/j4L2lsLyWNAewQYrcfKcrD3FaYW5vuVEc3rJto9BbjWxaYk4PA5a+wVNDHrJS1XNbaUWNWhAt22cW9zFrefbk7fCsXoVbuuWMfXYTOrWa/Vx81sTTccwFGBHXB9k38AipTUWI4+N/qWgU6jsuirO0qU1FiOPjf6loFOo7LoqztKlNRYjj43+paBTqOy6Ks7SpTUWI4+N/qWgU6jsuirO0qU1FiOPjf6loFOo7LoqztsLisTLMquMzOmnck0uCYJ9QEhdrcIAGnxfX29XQHGVsyHmE87IQ+QqKdtsek5Cbu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Nm9BBG3IY1ahMmENOsRAl1SOEC9/jwrVPiLMFFLy231OPnMtXo4FqAxrdDPQfEdoQBhrsBQiAfrhslI2MIoEqbrgkU8STSmDT5D7Tsy4jc/VsEnxZen17LQckBBt1RU8NQHXxk89keilV9YCUL3tQbp7A1VTtOeBVTz09+tfkYtUtAd+vmZFYkanT+pT3khZKlNRYjj43+paBTqOy6Ks7SpTUWI4+N/qWgU6jsuirO36n376wryI0Mbi6nCmQ32Cri8gN+BrCgoKTfBBE1B3cxJ2Qbjst5gWn1x8Ama9mGDhkk1oqGKGNtZYbhq2W5Hi0qkMlgjYfe+PDjtqkcefGTIeYTzshD5Cop22x6TkJu4qU1FiOPjf6loFOo7LoqztKlNRYjj43+paBTqOy6Ks7SpTUWI4+N/qWgU6jsuirO0qU1FiOPjf6loFOo7LoqztKlNRYjj43+paBTqOy6Ks7SpTUWI4+N/qWgU6jsuirO0qU1Fi" style="position:absolute;left:0pt;margin-left:-88.8pt;margin-top:-70.5pt;height:5pt;width:5pt;visibility:hidden;z-index:2521436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25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8" name="KGD_KG_Seal_1473" descr="KlNRYjj43+paBTqOy6Ks7SpTUWI4+N/qWgU6jsuirO0qU1FiOPjf6loFOo7Loqzt+hwKkjGDqTQ0tm1V8SaXlhV9PgurM5aW4WjnwQwa/V6tRqlOaG+yejMu/kQ8UCnI4m+uS2B6MNWN9vYFPS9QqUDFbF5tztuDb50cO6JktWvvLIhsbHB0DvdXnf/wNyBE/YUe+zrgSDizVGgXxkQ8Yi/AtaVtH8VVpc0o9NJ+LmqAbdYHvrvUPfDU23R9qQxlBToczCSwtxSUiLa2CgepJt7vjRBpwzDWaH7L4BI/ygbcIN2SZMVUWQlSI7A6+rAgG71aIT1/fcwUtc5P/bfcwwlGU56zAHgrN+lOtcb0J5Bgmh3IY3CU2ofzHrXxHO+EUQscc+zodUhFBU1yzJRaGJ1Co/dXNFOGU3me4BeML8Vt0Cb5bxMABTsxocIUREsZd0CLT5grXkn5GFgZ/ZWJM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FRdsY3aVQdtl5TgFExhrtqFMazfT/yQF7qlappLeEqeEw8RBk5e60mvwL46rKORHuh97se38CNAeQLBTreTDAevX88g0I5O8mMiqPtd8TSKlNRYjj43+paBTqOy6Ks7YiyEVeZnltLkF0rSHhQlntdCJhbk++ImVF4zvwuBxnjFZv+iKIAqvbZcircY0tMhvLkNRq060YVf0N/xVxzlFy7Md7b7ngjX2MI2ELNj4nJTgrYweqq0mXkypy4NxqsPdq6rjYtPC2o31aUBq2dACfwLorqxRUIVUdQNxvxTe5pXy0Ozdh5L50CRrStHwbGqfm57PP3ILqID+PsEl+vJXo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BToczCSwtxSUiLa2CgepJtQEhdrcIAGnxfX29XQHGVsyHmE87IQ+QqKdtsek5CbuKlNRYjj43+paBTqOy6Ks7WO9eOWG3XSm3KTRmt5j5f2mlIjDS48gQM80gujvI8yX7sLjGDNUR+BVdGHnvaaj4pH9du9PMPegxbMfolSzsAF7GTlGz1GAAQ0aFWv7SbR/RXmIkQnUOFviGnAHn95lqAIbzhQjpF2EoJeIlqNyuEKzanvnAKdB271kJf/MF9iPgezFTK1Cmp7Hc4BRh0mbfSpTUWI4+N/qWgU6jsuirO0qU1FiOPjf6loFOo7LoqztKlNRYjj43+paBTqOy6Ks7SpTUWI4+N/qWgU6jsuirO1YGEcKYBkndrQRdDoNG6rbCH63DVGKxA595QvGNt9ko44+t3ML7KaeRonSIEsXCYE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X0G9Shtz+96BGs8zQuVu4Vgvg42SYOvmpL0LHkSHjRFkKAaG9QbDWiqkPDOTjBFtHn9i/RqZRZ0trLvSRM3rpk3fzaz1IBzVeCtoCsdqrP08UuvFaG8kGECJ83zmuwMntW6WL2hmg+8vgDF6K2wZ+63hNhnd/Vw63oYUOyE6rfv4lQ3eCTo1Q0hkIhi7dfw8qU1FiOPjf6loFOo7LoqztKlNRYjj43+paBTqOy6Ks7SpTUWI4+N/qWgU6jsuirO1PLCx3FhureaSjuaPrS/D03124ekJS60xoo+E/3C0drYi49/YSv2chRCQyYpGkuSB8m4osabrwnUBFkfigsVPPjj63cwvspp5GidIgSxcJg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3" o:spid="_x0000_s1026" o:spt="1" alt="KlNRYjj43+paBTqOy6Ks7SpTUWI4+N/qWgU6jsuirO0qU1FiOPjf6loFOo7Loqzt+hwKkjGDqTQ0tm1V8SaXlhV9PgurM5aW4WjnwQwa/V6tRqlOaG+yejMu/kQ8UCnI4m+uS2B6MNWN9vYFPS9QqUDFbF5tztuDb50cO6JktWvvLIhsbHB0DvdXnf/wNyBE/YUe+zrgSDizVGgXxkQ8Yi/AtaVtH8VVpc0o9NJ+LmqAbdYHvrvUPfDU23R9qQxlBToczCSwtxSUiLa2CgepJt7vjRBpwzDWaH7L4BI/ygbcIN2SZMVUWQlSI7A6+rAgG71aIT1/fcwUtc5P/bfcwwlGU56zAHgrN+lOtcb0J5Bgmh3IY3CU2ofzHrXxHO+EUQscc+zodUhFBU1yzJRaGJ1Co/dXNFOGU3me4BeML8Vt0Cb5bxMABTsxocIUREsZd0CLT5grXkn5GFgZ/ZWJM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FRdsY3aVQdtl5TgFExhrtqFMazfT/yQF7qlappLeEqeEw8RBk5e60mvwL46rKORHuh97se38CNAeQLBTreTDAevX88g0I5O8mMiqPtd8TSKlNRYjj43+paBTqOy6Ks7YiyEVeZnltLkF0rSHhQlntdCJhbk++ImVF4zvwuBxnjFZv+iKIAqvbZcircY0tMhvLkNRq060YVf0N/xVxzlFy7Md7b7ngjX2MI2ELNj4nJTgrYweqq0mXkypy4NxqsPdq6rjYtPC2o31aUBq2dACfwLorqxRUIVUdQNxvxTe5pXy0Ozdh5L50CRrStHwbGqfm57PP3ILqID+PsEl+vJXo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BToczCSwtxSUiLa2CgepJtQEhdrcIAGnxfX29XQHGVsyHmE87IQ+QqKdtsek5CbuKlNRYjj43+paBTqOy6Ks7WO9eOWG3XSm3KTRmt5j5f2mlIjDS48gQM80gujvI8yX7sLjGDNUR+BVdGHnvaaj4pH9du9PMPegxbMfolSzsAF7GTlGz1GAAQ0aFWv7SbR/RXmIkQnUOFviGnAHn95lqAIbzhQjpF2EoJeIlqNyuEKzanvnAKdB271kJf/MF9iPgezFTK1Cmp7Hc4BRh0mbfSpTUWI4+N/qWgU6jsuirO0qU1FiOPjf6loFOo7LoqztKlNRYjj43+paBTqOy6Ks7SpTUWI4+N/qWgU6jsuirO1YGEcKYBkndrQRdDoNG6rbCH63DVGKxA595QvGNt9ko44+t3ML7KaeRonSIEsXCYE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X0G9Shtz+96BGs8zQuVu4Vgvg42SYOvmpL0LHkSHjRFkKAaG9QbDWiqkPDOTjBFtHn9i/RqZRZ0trLvSRM3rpk3fzaz1IBzVeCtoCsdqrP08UuvFaG8kGECJ83zmuwMntW6WL2hmg+8vgDF6K2wZ+63hNhnd/Vw63oYUOyE6rfv4lQ3eCTo1Q0hkIhi7dfw8qU1FiOPjf6loFOo7LoqztKlNRYjj43+paBTqOy6Ks7SpTUWI4+N/qWgU6jsuirO1PLCx3FhureaSjuaPrS/D03124ekJS60xoo+E/3C0drYi49/YSv2chRCQyYpGkuSB8m4osabrwnUBFkfigsVPPjj63cwvspp5GidIgSxcJgSpTUWI4+N/qWgU6jsuirO0qU1FiOPjf6loFOo7LoqztKlNRYjj43+paBTqOy6Ks7SpTUWI4+N/qWgU6jsuirO0qU1FiOPjf6loFOo7LoqztKlNRYjj43+paBTqOy6Ks7SpT" style="position:absolute;left:0pt;margin-left:-88.8pt;margin-top:-70.5pt;height:5pt;width:5pt;visibility:hidden;z-index:2521425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15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7" name="KGD_KG_Seal_1472" descr="rO0qU1FiOPjf6loFOo7LoqztKlNRYjj43+paBTqOy6Ks7SpTUWI4+N/qWgU6jsuirO1mQlCpdQT4FaluRklKCXd0b0rZSOZYfxHPqwyN4fKpXKqo4LAgfXRgykvjMGgBuwzmpuLUGYdt7RZyNUmXI9YlkMu6afwP6zCh9rfsduWxdxpUIGVwK58YgFjkC9y9CqnFKpqweOIiCt+NGr8PIBvAFSSYvtyJhoB3C/xjGzjYdMrT6Cf91BZo4xtOmFce/Cg2cpRibs8lR6M7cbWrvqqVtOKkC9SlHpINgNB1wzU/jIdV0uyGxJuD1bkYtplN2qWbBciRc3GG9LLrPpNdyeAuZf3gck0VhDTirlp66W7AgtRFqpI+ZkhvN2UfJ4/qgGIDa8fTMYeGRzt0OJt2097kjCHcq3m+sTG/rh038ieHNY63Hcmc9Ig+8eqoABhmGqQ98P8iDPLrBbd/RmMri+EuYn+Xr2MqaSx9e7E6EwIpT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2GuCnmZsz7ZdzYMXISqzOUrVvOQEVApBD89T6aK0GO5kpTjsVACXXTC4WpFr7389WPde3ZvUtEA4d3B3vkPyiMbFcx6jmU30ekSU14fJ3ArmzZ6V0LMOsls9emrbv4lmo7KV6hqK/zm59JvV2xwbzw1mYPyRT2sz7Ti0KZxnzt9SpTUWI4+N/qWgU6jsuirO0qU1FiOPjf6loFOo7LoqztKlNRYjj43+paBTqOy6Ks7bWxR79c89gPXGUTjwYL0OiwuKxMsyq4zM6adyTS4JgnsLisTLMquMzOmnck0uCYJ1KD72UAxciHS1l6PGlZ2fuWEGAjSL/fGon0hTcHLPGx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2" o:spid="_x0000_s1026" o:spt="1" alt="rO0qU1FiOPjf6loFOo7LoqztKlNRYjj43+paBTqOy6Ks7SpTUWI4+N/qWgU6jsuirO1mQlCpdQT4FaluRklKCXd0b0rZSOZYfxHPqwyN4fKpXKqo4LAgfXRgykvjMGgBuwzmpuLUGYdt7RZyNUmXI9YlkMu6afwP6zCh9rfsduWxdxpUIGVwK58YgFjkC9y9CqnFKpqweOIiCt+NGr8PIBvAFSSYvtyJhoB3C/xjGzjYdMrT6Cf91BZo4xtOmFce/Cg2cpRibs8lR6M7cbWrvqqVtOKkC9SlHpINgNB1wzU/jIdV0uyGxJuD1bkYtplN2qWbBciRc3GG9LLrPpNdyeAuZf3gck0VhDTirlp66W7AgtRFqpI+ZkhvN2UfJ4/qgGIDa8fTMYeGRzt0OJt2097kjCHcq3m+sTG/rh038ieHNY63Hcmc9Ig+8eqoABhmGqQ98P8iDPLrBbd/RmMri+EuYn+Xr2MqaSx9e7E6EwIpT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2GuCnmZsz7ZdzYMXISqzOUrVvOQEVApBD89T6aK0GO5kpTjsVACXXTC4WpFr7389WPde3ZvUtEA4d3B3vkPyiMbFcx6jmU30ekSU14fJ3ArmzZ6V0LMOsls9emrbv4lmo7KV6hqK/zm59JvV2xwbzw1mYPyRT2sz7Ti0KZxnzt9SpTUWI4+N/qWgU6jsuirO0qU1FiOPjf6loFOo7LoqztKlNRYjj43+paBTqOy6Ks7bWxR79c89gPXGUTjwYL0OiwuKxMsyq4zM6adyTS4JgnsLisTLMquMzOmnck0uCYJ1KD72UAxciHS1l6PGlZ2fuWEGAjSL/fGon0hTcHLPGxKlNRYjj43+paBTqOy6Ks7SpTUWI4+N/qWgU6jsuirO0qU1FiOPjf6loFOo7LoqztKlNRYjj43+paBTqOy6Ks7SpTUWI4+N/qWgU6jsuirO0qU1FiOPjf6loFOo7Loqzt" style="position:absolute;left:0pt;margin-left:-88.8pt;margin-top:-70.5pt;height:5pt;width:5pt;visibility:hidden;z-index:2521415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05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6" name="KGD_KG_Seal_1471" descr="y6Ks7SpTUWI4+N/qWgU6jsuirO0qU1FiOPjf6loFOo7LoqztKlNRYjj43+paBTqOy6Ks7SpTUWI4+N/qWgU6jsuirO1UCSjaHvlloiK1/9C18KVaQhg3OhPTNfwR54WFHqaAQILGXrrBKSQMi796qGp/xFfT69DQQeb+MIvEaMulflABTSLy0bryKdqV4T5/JtGv8UjpD1UQ+smzoppBATxjZQXKn7xIbYgbxFw54MdTDWeLffqOKqnh3FiGMv3mdXjqr99duHpCUutMaKPhP9wtHa3fXbh6QlLrTGij4T/cLR2tFeX1pdopT7UUKTxTk+mcKsxuCPrshn3CRJlrdtdx6lZRxcQQZUUhqQq44yuJLOyVjjeJTK2O3QrZLdVn8gcj524Na/6uELTnAT9T9rtS76XdvJn1Ct2GEnYEJk25PqYymtz7LL3cOIyBLe2xq0+jOTqe9UowKtDwhxi05oWK4J4VYTtr5UVQFg6Y7tja9cAL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1" o:spid="_x0000_s1026" o:spt="1" alt="y6Ks7SpTUWI4+N/qWgU6jsuirO0qU1FiOPjf6loFOo7LoqztKlNRYjj43+paBTqOy6Ks7SpTUWI4+N/qWgU6jsuirO1UCSjaHvlloiK1/9C18KVaQhg3OhPTNfwR54WFHqaAQILGXrrBKSQMi796qGp/xFfT69DQQeb+MIvEaMulflABTSLy0bryKdqV4T5/JtGv8UjpD1UQ+smzoppBATxjZQXKn7xIbYgbxFw54MdTDWeLffqOKqnh3FiGMv3mdXjqr99duHpCUutMaKPhP9wtHa3fXbh6QlLrTGij4T/cLR2tFeX1pdopT7UUKTxTk+mcKsxuCPrshn3CRJlrdtdx6lZRxcQQZUUhqQq44yuJLOyVjjeJTK2O3QrZLdVn8gcj524Na/6uELTnAT9T9rtS76XdvJn1Ct2GEnYEJk25PqYymtz7LL3cOIyBLe2xq0+jOTqe9UowKtDwhxi05oWK4J4VYTtr5UVQFg6Y7tja9cAL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" style="position:absolute;left:0pt;margin-left:-88.8pt;margin-top:-70.5pt;height:5pt;width:5pt;visibility:hidden;z-index:2521405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95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5" name="KGD_KG_Seal_1470" descr="Oo7LoqztKlNRYjj43+paBTqOy6Ks7SpTUWI4+N/qWgU6jsuirO0qU1FiOPjf6loFOo7LoqztKlNRYjj43+paBTqOy6Ks7WqW5J2M3FsmfC8N9nf1EVEJFz6vNpcxtv+pETemA6xD9nLKxu3Ii03nYopi/gc/y4ekNs+/lESBdr3l78UO2dfWZDQAGpzaRJ35yl9XtMSnjk6wo/MolBuiGnmBPjvN+GAwB3ABtdgjQcBcEcjuEyDIJIuj9NTJFm32a0wIPJleBToczCSwtxSUiLa2CgepJrC4rEyzKrjMzpp3JNLgmCdvSByNx5Qfgzn15yyxs30xGJBUAlDZm6ZfRvDuwdWvXLqsThawxlJ9hH3eAwEnJEi0Pj3tHkvvU5Bo28K8fN+PWkmGaul2ZGJhABNGyUXj3IzCUOlee8bcVXQMxBZJV36c5xeUugoFMSht3KFHwtVqtwZaLXCqCoXm33hSumCJjUoIcCKZe3n4zjJ1f+mCP2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0" o:spid="_x0000_s1026" o:spt="1" alt="Oo7LoqztKlNRYjj43+paBTqOy6Ks7SpTUWI4+N/qWgU6jsuirO0qU1FiOPjf6loFOo7LoqztKlNRYjj43+paBTqOy6Ks7WqW5J2M3FsmfC8N9nf1EVEJFz6vNpcxtv+pETemA6xD9nLKxu3Ii03nYopi/gc/y4ekNs+/lESBdr3l78UO2dfWZDQAGpzaRJ35yl9XtMSnjk6wo/MolBuiGnmBPjvN+GAwB3ABtdgjQcBcEcjuEyDIJIuj9NTJFm32a0wIPJleBToczCSwtxSUiLa2CgepJrC4rEyzKrjMzpp3JNLgmCdvSByNx5Qfgzn15yyxs30xGJBUAlDZm6ZfRvDuwdWvXLqsThawxlJ9hH3eAwEnJEi0Pj3tHkvvU5Bo28K8fN+PWkmGaul2ZGJhABNGyUXj3IzCUOlee8bcVXQMxBZJV36c5xeUugoFMSht3KFHwtVqtwZaLXCqCoXm33hSumCJjUoIcCKZe3n4zjJ1f+mCP2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" style="position:absolute;left:0pt;margin-left:-88.8pt;margin-top:-70.5pt;height:5pt;width:5pt;visibility:hidden;z-index:2521395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84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4" name="KGD_KG_Seal_1469" descr="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9" o:spid="_x0000_s1026" o:spt="1" alt="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" style="position:absolute;left:0pt;margin-left:-88.8pt;margin-top:-70.5pt;height:5pt;width:5pt;visibility:hidden;z-index:2521384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74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3" name="KGD_KG_Seal_1468" descr="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8" o:spid="_x0000_s1026" o:spt="1" alt="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" style="position:absolute;left:0pt;margin-left:-88.8pt;margin-top:-70.5pt;height:5pt;width:5pt;visibility:hidden;z-index:2521374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64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2" name="KGD_KG_Seal_1467" descr="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7" o:spid="_x0000_s1026" o:spt="1" alt="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" style="position:absolute;left:0pt;margin-left:-88.8pt;margin-top:-70.5pt;height:5pt;width:5pt;visibility:hidden;z-index:2521364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54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1" name="KGD_KG_Seal_1466" descr="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6" o:spid="_x0000_s1026" o:spt="1" alt="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" style="position:absolute;left:0pt;margin-left:-88.8pt;margin-top:-70.5pt;height:5pt;width:5pt;visibility:hidden;z-index:2521354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&#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44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0" name="KGD_KG_Seal_1465" descr="KlNRYjj43+paBTqOy6Ks7SpTUWI4+N/qWgU6jsuirO0qU1FiOPjf6loFOo7LoqztKlNRYjj43+paBTqOy6Ks7SpTUWI4+N/qWgU6jsuirO0qU1FiOPjf6loFOo7LoqztKlNRYjj43+paBTqOy6Ks7SpTUWI4+N/qWgU6jsuirO34m/RxO0XmyxRjdKJcJMDmNaNAyM2dE1Fc4jZZYihACnU5HQLt45MfcnPuaO+C9asR1rkjsMJ5XRrMl8pgphg3jo286D6UPWDeIRd1oxu+LtZdCk/nZxyH3IgOZMU8SwNaQlZ57H7bSDaVxH80A8iZJoSDOE5iri5EMMwEM9KLP/UFWdhdpJx4nhCh68nSsAnHitAariUF3cTvNXJp0DZdGxYnjdSlnt647VaPt1gfsCm6krJHcCbgaXOxPVIRKU7iqpdIuFHw/ksBpgOUHf9pwsftx0q4nzgL03FOLd2e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5" o:spid="_x0000_s1026" o:spt="1" alt="KlNRYjj43+paBTqOy6Ks7SpTUWI4+N/qWgU6jsuirO0qU1FiOPjf6loFOo7LoqztKlNRYjj43+paBTqOy6Ks7SpTUWI4+N/qWgU6jsuirO0qU1FiOPjf6loFOo7LoqztKlNRYjj43+paBTqOy6Ks7SpTUWI4+N/qWgU6jsuirO34m/RxO0XmyxRjdKJcJMDmNaNAyM2dE1Fc4jZZYihACnU5HQLt45MfcnPuaO+C9asR1rkjsMJ5XRrMl8pgphg3jo286D6UPWDeIRd1oxu+LtZdCk/nZxyH3IgOZMU8SwNaQlZ57H7bSDaVxH80A8iZJoSDOE5iri5EMMwEM9KLP/UFWdhdpJx4nhCh68nSsAnHitAariUF3cTvNXJp0DZdGxYnjdSlnt647VaPt1gfsCm6krJHcCbgaXOxPVIRKU7iqpdIuFHw/ksBpgOUHf9pwsftx0q4nzgL03FOLd2e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" style="position:absolute;left:0pt;margin-left:-88.8pt;margin-top:-70.5pt;height:5pt;width:5pt;visibility:hidden;z-index:2521344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33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9" name="KGD_KG_Seal_1464" descr="rO0qU1FiOPjf6loFOo7LoqztKlNRYjj43+paBTqOy6Ks7SpTUWI4+N/qWgU6jsuirO0qU1FiOPjf6loFOo7LoqztKlNRYjj43+paBTqOy6Ks7SpTUWI4+N/qWgU6jsuirO0qU1FiOPjf6loFOo7LoqztKlNRYjj43+paBTqOy6Ks7eLri0ln0/0kPB8OdMZyC9yZm81vRbty6dv0w/qs1CxbWYv409ar3mwOSZ80m/8xK/QMFpzcMxECgESuuslE3azUJGH0guc3KmP3kbNe5Np3bh0yYYAjqw1AisYdc8VVoGuBAUKbSB6BDpxsiMlaD/ko0Pz4dYBELCCUWXyikqkJE8jLyaDWMOQGQQiTVx8GsnePfntm6KRXJhfP6XjxlExKE3EbbnUhGadYmIq1VNZSYlb8nFiN8CfKbKGve5TpzXqE4d0FF8RimaSZMT47s9e3rLILC42Sud7J6Bjqrc1IEE2lG3weQ4ZnHBfKbUAY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4" o:spid="_x0000_s1026" o:spt="1" alt="rO0qU1FiOPjf6loFOo7LoqztKlNRYjj43+paBTqOy6Ks7SpTUWI4+N/qWgU6jsuirO0qU1FiOPjf6loFOo7LoqztKlNRYjj43+paBTqOy6Ks7SpTUWI4+N/qWgU6jsuirO0qU1FiOPjf6loFOo7LoqztKlNRYjj43+paBTqOy6Ks7eLri0ln0/0kPB8OdMZyC9yZm81vRbty6dv0w/qs1CxbWYv409ar3mwOSZ80m/8xK/QMFpzcMxECgESuuslE3azUJGH0guc3KmP3kbNe5Np3bh0yYYAjqw1AisYdc8VVoGuBAUKbSB6BDpxsiMlaD/ko0Pz4dYBELCCUWXyikqkJE8jLyaDWMOQGQQiTVx8GsnePfntm6KRXJhfP6XjxlExKE3EbbnUhGadYmIq1VNZSYlb8nFiN8CfKbKGve5TpzXqE4d0FF8RimaSZMT47s9e3rLILC42Sud7J6Bjqrc1IEE2lG3weQ4ZnHBfKbUAY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" style="position:absolute;left:0pt;margin-left:-88.8pt;margin-top:-70.5pt;height:5pt;width:5pt;visibility:hidden;z-index:2521333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23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8" name="KGD_KG_Seal_1463" descr="y6Ks7SpTUWI4+N/qWgU6jsuirO0qU1FiOPjf6loFOo7LoqztKlNRYjj43+paBTqOy6Ks7SpTUWI4+N/qWgU6jsuirO0qU1FiOPjf6loFOo7LoqztKlNRYjj43+paBTqOy6Ks7SpTUWI4+N/qWgU6jsuirO0qU1FiOPjf6loFOo7Loqztlv5jKDPgUP4yDOYsb/vsueRWa7prbnXNAa6yX5qiHUM8AbrtwY9FHiuGVnh4gDkjiqzTDfuK3/SXuYHteFSM4F75kGVDGJNbsc9iOBNVZjnc6uu8hv7qzFSpRipCHv8IXU1KI+jAx0hphl4LfuXMme60DmMXIwRh/1s4C3UMpesKvcd6I0liDjPduJEkUhafeRKBl/GkUob8g1FFNBiMmN0xDojqBR6nGWPs9QlmyQQEXzCaAhklIvSrX7E5w/8BemoZKaP4r5Z/496OpMb16JCDHMrBRuNenlcgwWggythEzzQRN/ulZXhtHitm+kQj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3" o:spid="_x0000_s1026" o:spt="1" alt="y6Ks7SpTUWI4+N/qWgU6jsuirO0qU1FiOPjf6loFOo7LoqztKlNRYjj43+paBTqOy6Ks7SpTUWI4+N/qWgU6jsuirO0qU1FiOPjf6loFOo7LoqztKlNRYjj43+paBTqOy6Ks7SpTUWI4+N/qWgU6jsuirO0qU1FiOPjf6loFOo7Loqztlv5jKDPgUP4yDOYsb/vsueRWa7prbnXNAa6yX5qiHUM8AbrtwY9FHiuGVnh4gDkjiqzTDfuK3/SXuYHteFSM4F75kGVDGJNbsc9iOBNVZjnc6uu8hv7qzFSpRipCHv8IXU1KI+jAx0hphl4LfuXMme60DmMXIwRh/1s4C3UMpesKvcd6I0liDjPduJEkUhafeRKBl/GkUob8g1FFNBiMmN0xDojqBR6nGWPs9QlmyQQEXzCaAhklIvSrX7E5w/8BemoZKaP4r5Z/496OpMb16JCDHMrBRuNenlcgwWggythEzzQRN/ulZXhtHitm+kQj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" style="position:absolute;left:0pt;margin-left:-88.8pt;margin-top:-70.5pt;height:5pt;width:5pt;visibility:hidden;z-index:2521323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13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7" name="KGD_KG_Seal_1462" descr="Oo7LoqztKlNRYjj43+paBTqOy6Ks7SpTUWI4+N/qWgU6jsuirO0qU1FiOPjf6loFOo7LoqztKlNRYjj43+paBTqOy6Ks7SpTUWI4+N/qWgU6jsuirO0qU1FiOPjf6loFOo7LoqztKlNRYjj43+paBTqOy6Ks7SpTUWI4+N/qWgU6jsuirO0qU1FiOPjf6loFOo7LoqztA6Td5WzPoyJIEDt+suBbv+S6lavQozbVfO6SSV4civpUoun+SzszRdDs0sHKYgF+Xtsphqpq2MG19+134HIZa4nM6jr/HRVChzmSx1qyZHHgU3YMqP5YKWjpLAcX59HcEYhga82sHsLeN6r1ekgMzeWgqFslvkuhJcqmOeBKJfAuU2YZzY7f4n961rtGZGleEDQQUsz38ZDBpHVpNrXiPqbqQq122+FDw2WR0bc/dBWctQGRPwluebiI3YlrYKeDSunI9PfbH+evFlLhIMmV9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2" o:spid="_x0000_s1026" o:spt="1" alt="Oo7LoqztKlNRYjj43+paBTqOy6Ks7SpTUWI4+N/qWgU6jsuirO0qU1FiOPjf6loFOo7LoqztKlNRYjj43+paBTqOy6Ks7SpTUWI4+N/qWgU6jsuirO0qU1FiOPjf6loFOo7LoqztKlNRYjj43+paBTqOy6Ks7SpTUWI4+N/qWgU6jsuirO0qU1FiOPjf6loFOo7LoqztA6Td5WzPoyJIEDt+suBbv+S6lavQozbVfO6SSV4civpUoun+SzszRdDs0sHKYgF+Xtsphqpq2MG19+134HIZa4nM6jr/HRVChzmSx1qyZHHgU3YMqP5YKWjpLAcX59HcEYhga82sHsLeN6r1ekgMzeWgqFslvkuhJcqmOeBKJfAuU2YZzY7f4n961rtGZGleEDQQUsz38ZDBpHVpNrXiPqbqQq122+FDw2WR0bc/dBWctQGRPwluebiI3YlrYKeDSunI9PfbH+evFlLhIMmV9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" style="position:absolute;left:0pt;margin-left:-88.8pt;margin-top:-70.5pt;height:5pt;width:5pt;visibility:hidden;z-index:2521313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03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6" name="KGD_KG_Seal_1461" descr="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Wn3RCxnry4pIuTdXztxU4saPaK0L0RNJcbUeBqTmBOsqU1FiOPjf6loFOo7LoqztKlNRYjj43+paBTqOy6Ks7SpTUWI4+N/qWgU6jsuirO0qU1FiOPjf6loFOo7LoqztKlNRYjj43+paBTqOy6Ks7Wrd54GkruBdZvt/gLH1xUdS4M6xypwaY+pa3Fi1k3eFhRiIukZP/ZnIQsZ0rX0Idc/Xz866HuLBxcZUnLI+nZVUzDP+L9guOJ/ZssGbnBSl7fKGh8yr53XuzxscToNFO/CO/c7TROrLVzOnzdvHasTU9eDN2OR7Lzt5mvgTBPgD3124ekJS60xoo+E/3C0drd9duHpCUutMaKPhP9wtHa0ocej9JsmuBWLQat3o58plsLisTLMquMzOmnck0uCYJ9QEhdrcIAGnxfX29XQHGVueqRSceNfXThxbhkNtXLf2v+HcdjQx76SzQD8irIXIGN9duHpCUutMaKPhP9wtHa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1" o:spid="_x0000_s1026" o:spt="1" alt="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" style="position:absolute;left:0pt;margin-left:-88.8pt;margin-top:-70.5pt;height:5pt;width:5pt;visibility:hidden;z-index:2521303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92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5" name="KGD_KG_Seal_1460" descr="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0" o:spid="_x0000_s1026" o:spt="1" alt="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" style="position:absolute;left:0pt;margin-left:-88.8pt;margin-top:-70.5pt;height:5pt;width:5pt;visibility:hidden;z-index:2521292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82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4" name="KGD_KG_Seal_1459" descr="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9" o:spid="_x0000_s1026" o:spt="1" alt="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" style="position:absolute;left:0pt;margin-left:-88.8pt;margin-top:-70.5pt;height:5pt;width:5pt;visibility:hidden;z-index:2521282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72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3" name="KGD_KG_Seal_1458" descr="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TywsdxYbq3mko7mj60vw9GnZgvButZrVYJerQwzQU5wqU1FiOPjf6loFOo7LoqztKlNRYjj43+paBTqOy6Ks7SpTUWI4+N/qWgU6jsuirO0qU1FiOPjf6loFOo7LoqztKlNRYjj43+paBTqOy6Ks7fS8g+OknLCeYjO705mXyqijhnbqM3B8IQb9rh7PWYIbYnmyQSTA7N4Yd2AMPMe3vEba2IyHZy8lITtcdV1pyaDNGtwSvIc4IdOn0RuCpErsDsuHolTLnJqyEs2LqG4ja225pBHhlTK/Lrl4E97r4iTpC67BnQwcXrI+3S6yO2qOKlNRYjj43+paBTqOy6Ks7SpTUWI4+N/qWgU6jsuirO3/Y43gnWrLNsZBUnjs+RYg3124ekJS60xoo+E/3C0drd9duHpCUutMaKPhP9wtHa2PPaw7jAgRq4B0+vEmBsyGNnKUYm7PJUejO3G1q76qlbC4rEyzKrjMzpp3JNLgmCc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8" o:spid="_x0000_s1026" o:spt="1" alt="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" style="position:absolute;left:0pt;margin-left:-88.8pt;margin-top:-70.5pt;height:5pt;width:5pt;visibility:hidden;z-index:2521272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62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2" name="KGD_KG_Seal_1457" descr="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7" o:spid="_x0000_s1026" o:spt="1" alt="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" style="position:absolute;left:0pt;margin-left:-88.8pt;margin-top:-70.5pt;height:5pt;width:5pt;visibility:hidden;z-index:2521262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51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1" name="KGD_KG_Seal_1456" descr="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6" o:spid="_x0000_s1026" o:spt="1" alt="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" style="position:absolute;left:0pt;margin-left:-88.8pt;margin-top:-70.5pt;height:5pt;width:5pt;visibility:hidden;z-index:2521251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41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0" name="KGD_KG_Seal_1455" descr="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bC4rEyzKrjMzpp3JNLgmCcqU1FiOPjf6loFOo7LoqztKlNRYjj43+paBTqOy6Ks7SpTUWI4+N/qWgU6jsuirO0qU1FiOPjf6loFOo7LoqztKlNRYjj43+paBTqOy6Ks7SpTUWI4+N/qWgU6jsuirO36stUXNOH5xq7I+ux09UHWzz8s/tfKO4nBl0Hd1W3Z16ZWyM6AtghLgBxyzfzfWOaj9XQcGPitfnNcZIXPeXotYFxC/gcjYuS8s/6OdBTm7kRAgdPiRBtvZI51Vm4UhAnA+doM7P5jyvmBzsKOLajtKlNRYjj43+paBTqOy6Ks7SpTUWI4+N/qWgU6jsuirO0qU1FiOPjf6loFOo7Loqzt7Gx9S+a88MvYBzhHLM4XAjZylGJuzyVHoztxtau+qpUq2NUIK3apDbFNWjBvQZXY1ASF2twgAafF9fb1dAcZW56pFJx419dOHFuGQ21ct/Y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5" o:spid="_x0000_s1026" o:spt="1" alt="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" style="position:absolute;left:0pt;margin-left:-88.8pt;margin-top:-70.5pt;height:5pt;width:5pt;visibility:hidden;z-index:2521241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31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9" name="KGD_KG_Seal_1454" descr="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WBhHCmAZJ3a0EXQ6DRuq2yffFjr7cmGqXZ55Xs9JjtAqU1FiOPjf6loFOo7LoqztKlNRYjj43+paBTqOy6Ks7SpTUWI4+N/qWgU6jsuirO0qU1FiOPjf6loFOo7LoqztKlNRYjj43+paBTqOy6Ks7TPBwDKjLu7uLbW2diKZyZuGIJVTRWUgi7eWbekBm9mPBm6hkXnod1XUHdTFKAzWLuVMz6ANs2F4IYuYjXxzObmPZjE0GvnUwYp/65YUZnihUmMtjxj949t64O8omF9b0nnVAjFThKWmEfR0SJriYbi0QtXoEmFsWsEa2lHn4k3/KlNRYjj43+paBTqOy6Ks7SpTUWI4+N/qWgU6jsuirO0qU1FiOPjf6loFOo7Loqzt3124ekJS60xoo+E/3C0drejLENrWqkbwqzn30kikaBcIfrcNUYrEDn3lC8Y232Sj4yLIh+IWPDds6oeuTLUgYcO1nmf7AS/rGnTH3xZLlDw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4"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" style="position:absolute;left:0pt;margin-left:-88.8pt;margin-top:-70.5pt;height:5pt;width:5pt;visibility:hidden;z-index:2521231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21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8" name="KGD_KG_Seal_1453" descr="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3"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" style="position:absolute;left:0pt;margin-left:-88.8pt;margin-top:-70.5pt;height:5pt;width:5pt;visibility:hidden;z-index:2521221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10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7" name="KGD_KG_Seal_1452" descr="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2"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" style="position:absolute;left:0pt;margin-left:-88.8pt;margin-top:-70.5pt;height:5pt;width:5pt;visibility:hidden;z-index:2521210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&#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00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6" name="KGD_KG_Seal_1451" descr="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1" o:spid="_x0000_s1026" o:spt="1" alt="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21200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90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5" name="KGD_KG_Seal_1450" descr="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0"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21190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80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4" name="KGD_KG_Seal_1449" descr="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9"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" style="position:absolute;left:0pt;margin-left:-88.8pt;margin-top:-70.5pt;height:5pt;width:5pt;visibility:hidden;z-index:2521180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69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3" name="KGD_KG_Seal_1448" descr="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8"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" style="position:absolute;left:0pt;margin-left:-88.8pt;margin-top:-70.5pt;height:5pt;width:5pt;visibility:hidden;z-index:2521169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59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2" name="KGD_KG_Seal_1447"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7"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" style="position:absolute;left:0pt;margin-left:-88.8pt;margin-top:-70.5pt;height:5pt;width:5pt;visibility:hidden;z-index:2521159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49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1" name="KGD_KG_Seal_1446" descr="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6" o:spid="_x0000_s1026" o:spt="1" alt="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" style="position:absolute;left:0pt;margin-left:-88.8pt;margin-top:-70.5pt;height:5pt;width:5pt;visibility:hidden;z-index:2521149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39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0" name="KGD_KG_Seal_1445" descr="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5" o:spid="_x0000_s1026" o:spt="1" alt="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" style="position:absolute;left:0pt;margin-left:-88.8pt;margin-top:-70.5pt;height:5pt;width:5pt;visibility:hidden;z-index:2521139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&#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28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9" name="KGD_KG_Seal_1444" descr="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4"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" style="position:absolute;left:0pt;margin-left:-88.8pt;margin-top:-70.5pt;height:5pt;width:5pt;visibility:hidden;z-index:2521128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18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8" name="KGD_KG_Seal_1443" descr="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3"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" style="position:absolute;left:0pt;margin-left:-88.8pt;margin-top:-70.5pt;height:5pt;width:5pt;visibility:hidden;z-index:2521118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08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7" name="KGD_KG_Seal_1442" descr="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2" o:spid="_x0000_s1026" o:spt="1" al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" style="position:absolute;left:0pt;margin-left:-88.8pt;margin-top:-70.5pt;height:5pt;width:5pt;visibility:hidden;z-index:2521108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98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6" name="KGD_KG_Seal_1441" descr="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1"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" style="position:absolute;left:0pt;margin-left:-88.8pt;margin-top:-70.5pt;height:5pt;width:5pt;visibility:hidden;z-index:2521098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88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5" name="KGD_KG_Seal_1440" descr="Ha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0" o:spid="_x0000_s1026" o:spt="1" alt="Ha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" style="position:absolute;left:0pt;margin-left:-88.8pt;margin-top:-70.5pt;height:5pt;width:5pt;visibility:hidden;z-index:2521088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77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4" name="KGD_KG_Seal_1439" descr="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9" o:spid="_x0000_s1026" o:spt="1" alt="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" style="position:absolute;left:0pt;margin-left:-88.8pt;margin-top:-70.5pt;height:5pt;width:5pt;visibility:hidden;z-index:2521077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67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3" name="KGD_KG_Seal_1438" descr="XsLIlGl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8" o:spid="_x0000_s1026" o:spt="1" alt="XsLIlGl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" style="position:absolute;left:0pt;margin-left:-88.8pt;margin-top:-70.5pt;height:5pt;width:5pt;visibility:hidden;z-index:2521067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57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2" name="KGD_KG_Seal_1437" descr="ifSFNwcs8bG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7" o:spid="_x0000_s1026" o:spt="1" alt="ifSFNwcs8bG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" style="position:absolute;left:0pt;margin-left:-88.8pt;margin-top:-70.5pt;height:5pt;width:5pt;visibility:hidden;z-index:2521057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47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1" name="KGD_KG_Seal_1436" descr="kVmd6V3kANa+8Q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6" o:spid="_x0000_s1026" o:spt="1" alt="kVmd6V3kANa+8Q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" style="position:absolute;left:0pt;margin-left:-88.8pt;margin-top:-70.5pt;height:5pt;width:5pt;visibility:hidden;z-index:2521047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36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0" name="KGD_KG_Seal_1435" descr="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5" o:spid="_x0000_s1026" o:spt="1" alt="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" style="position:absolute;left:0pt;margin-left:-88.8pt;margin-top:-70.5pt;height:5pt;width:5pt;visibility:hidden;z-index:2521036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26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9" name="KGD_KG_Seal_1434" descr="jRBpwzDWaH7L4BI/ygawuKxMsyq4zM6adyTS4Jgn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4" o:spid="_x0000_s1026" o:spt="1" alt="jRBpwzDWaH7L4BI/ygawuKxMsyq4zM6adyTS4Jgn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" style="position:absolute;left:0pt;margin-left:-88.8pt;margin-top:-70.5pt;height:5pt;width:5pt;visibility:hidden;z-index:2521026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16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8" name="KGD_KG_Seal_1433" descr="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3" o:spid="_x0000_s1026" o:spt="1" alt="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" style="position:absolute;left:0pt;margin-left:-88.8pt;margin-top:-70.5pt;height:5pt;width:5pt;visibility:hidden;z-index:2521016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06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7" name="KGD_KG_Seal_1432" descr="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2" o:spid="_x0000_s1026" o:spt="1" alt="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" style="position:absolute;left:0pt;margin-left:-88.8pt;margin-top:-70.5pt;height:5pt;width:5pt;visibility:hidden;z-index:2521006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95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6" name="KGD_KG_Seal_1431" descr="bVy39k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1" o:spid="_x0000_s1026" o:spt="1" alt="bVy39k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" style="position:absolute;left:0pt;margin-left:-88.8pt;margin-top:-70.5pt;height:5pt;width:5pt;visibility:hidden;z-index:2520995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85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5" name="KGD_KG_Seal_1430" descr="h65MtSBh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0" o:spid="_x0000_s1026" o:spt="1" alt="h65MtSBh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" style="position:absolute;left:0pt;margin-left:-88.8pt;margin-top:-70.5pt;height:5pt;width:5pt;visibility:hidden;z-index:2520985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75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4" name="KGD_KG_Seal_1429" descr="Q1bfdx6kfbV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9" o:spid="_x0000_s1026" o:spt="1" alt="Q1bfdx6kfbV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" style="position:absolute;left:0pt;margin-left:-88.8pt;margin-top:-70.5pt;height:5pt;width:5pt;visibility:hidden;z-index:2520975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65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3" name="KGD_KG_Seal_1428" descr="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8" o:spid="_x0000_s1026" o:spt="1" alt="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" style="position:absolute;left:0pt;margin-left:-88.8pt;margin-top:-70.5pt;height:5pt;width:5pt;visibility:hidden;z-index:2520965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54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2" name="KGD_KG_Seal_1427" descr="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7" o:spid="_x0000_s1026" o:spt="1" alt="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" style="position:absolute;left:0pt;margin-left:-88.8pt;margin-top:-70.5pt;height:5pt;width:5pt;visibility:hidden;z-index:2520954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44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1" name="KGD_KG_Seal_1426" descr="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6" o:spid="_x0000_s1026" o:spt="1" alt="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" style="position:absolute;left:0pt;margin-left:-88.8pt;margin-top:-70.5pt;height:5pt;width:5pt;visibility:hidden;z-index:2520944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34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0" name="KGD_KG_Seal_1425" descr="pm3f8QW3kF2K38hgpx6HuN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5" o:spid="_x0000_s1026" o:spt="1" alt="pm3f8QW3kF2K38hgpx6HuN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" style="position:absolute;left:0pt;margin-left:-88.8pt;margin-top:-70.5pt;height:5pt;width:5pt;visibility:hidden;z-index:2520934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24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9" name="KGD_KG_Seal_1424" descr="fbVautzTiJ/j8PBIVd/bl+4xd59onVNei6nO0YX2HLbXl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4" o:spid="_x0000_s1026" o:spt="1" alt="fbVautzTiJ/j8PBIVd/bl+4xd59onVNei6nO0YX2HLbXl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" style="position:absolute;left:0pt;margin-left:-88.8pt;margin-top:-70.5pt;height:5pt;width:5pt;visibility:hidden;z-index:2520924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13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8" name="KGD_KG_Seal_1423" descr="60vw9J6pFJx419dOHFuGQ21ct/ZafdELGevLiki5N1fO3FTiadmC8G61mtVgl6tDDNBTnC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3" o:spid="_x0000_s1026" o:spt="1" alt="60vw9J6pFJx419dOHFuGQ21ct/ZafdELGevLiki5N1fO3FTiadmC8G61mtVgl6tDDNBTnC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" style="position:absolute;left:0pt;margin-left:-88.8pt;margin-top:-70.5pt;height:5pt;width:5pt;visibility:hidden;z-index:2520913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03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7" name="KGD_KG_Seal_1422" descr="E48GC9Do4yLIh+IWPDds6oeuTLUgYUHUz/45P+6CJ6SDHWlrllkhE3Aj+X1VBRk8N99lodn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2" o:spid="_x0000_s1026" o:spt="1" alt="E48GC9Do4yLIh+IWPDds6oeuTLUgYUHUz/45P+6CJ6SDHWlrllkhE3Aj+X1VBRk8N99lodn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" style="position:absolute;left:0pt;margin-left:-88.8pt;margin-top:-70.5pt;height:5pt;width:5pt;visibility:hidden;z-index:2520903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93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6" name="KGD_KG_Seal_1421" descr="xuLqcKZDfYIs7u15MCdHK0NW33cepH21Wrrc04if4/DwSFXf25fuMXefaJ1TXoupztGF9hy215U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1" o:spid="_x0000_s1026" o:spt="1" alt="xuLqcKZDfYIs7u15MCdHK0NW33cepH21Wrrc04if4/DwSFXf25fuMXefaJ1TXoupztGF9hy215U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" style="position:absolute;left:0pt;margin-left:-88.8pt;margin-top:-70.5pt;height:5pt;width:5pt;visibility:hidden;z-index:2520893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83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5" name="KGD_KG_Seal_1420" descr="3+paBTqOy6Ks7SpTUWI4+N/qWgU6jsuirO2wuKxMsyq4zM6adyTS4JgnsLisTLMquMzOmnck0uCYJypBQ6IeNiT30At9Ca19/cffXbh6QlLrTGij4T/cLR2t3124ekJS60xoo+E/3C0drSpTUWI4+N/qWgU6jsuirO0qU1FiOPjf6loFOo7LoqztKlNRYjj43+paBTqOy6Ks7SpTUWI4+N/qWgU6jsuirO0qU1FiOPjf6loFOo7LoqztKlNRYjj43+paBTqOy6Ks7SpTUWI4+N/qWgU6jsuirO0qU1FiOPjf6loFOo7LoqztKlNRYjj43+paBTqOy6Ks7SpTUWI4+N/qWgU6jsuirO3sbH1L5rzwy9gHOEcszhcC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0" o:spid="_x0000_s1026" o:spt="1" alt="3+paBTqOy6Ks7SpTUWI4+N/qWgU6jsuirO2wuKxMsyq4zM6adyTS4JgnsLisTLMquMzOmnck0uCYJypBQ6IeNiT30At9Ca19/cffXbh6QlLrTGij4T/cLR2t3124ekJS60xoo+E/3C0drSpTUWI4+N/qWgU6jsuirO0qU1FiOPjf6loFOo7LoqztKlNRYjj43+paBTqOy6Ks7SpTUWI4+N/qWgU6jsuirO0qU1FiOPjf6loFOo7LoqztKlNRYjj43+paBTqOy6Ks7SpTUWI4+N/qWgU6jsuirO0qU1FiOPjf6loFOo7LoqztKlNRYjj43+paBTqOy6Ks7SpTUWI4+N/qWgU6jsuirO3sbH1L5rzwy9gHOEcszhcC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" style="position:absolute;left:0pt;margin-left:-88.8pt;margin-top:-70.5pt;height:5pt;width:5pt;visibility:hidden;z-index:2520883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72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4" name="KGD_KG_Seal_1419" descr="7IQ+QqKdtsek5CbuKlNRYjj43+paBTqOy6Ks7VgYRwpgGSd2tBF0Og0bqts2cpRibs8lR6M7cbWrvqqVNnKUYm7PJUejO3G1q76qlQU6HMwksLcUlIi2tgoHqSawuKxMsyq4zM6adyTS4Jgn3u+NEGnDMNZofsvgEj/KBipTUWI4+N/qWgU6jsuirO0qU1FiOPjf6loFOo7LoqztKlNRYjj43+paBTqOy6Ks7SpTUWI4+N/qWgU6jsuirO0qU1FiOPjf6loFOo7LoqztKlNRYjj43+paBTqOy6Ks7SpTUWI4+N/qWgU6jsuirO0qU1FiOPjf6loFOo7LoqztKlNRYjj43+paBTqOy6Ks7SpTUWI4+N/qWgU6jsuirO3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9" o:spid="_x0000_s1026" o:spt="1" alt="7IQ+QqKdtsek5CbuKlNRYjj43+paBTqOy6Ks7VgYRwpgGSd2tBF0Og0bqts2cpRibs8lR6M7cbWrvqqVNnKUYm7PJUejO3G1q76qlQU6HMwksLcUlIi2tgoHqSawuKxMsyq4zM6adyTS4Jgn3u+NEGnDMNZofsvgEj/KBipTUWI4+N/qWgU6jsuirO0qU1FiOPjf6loFOo7LoqztKlNRYjj43+paBTqOy6Ks7SpTUWI4+N/qWgU6jsuirO0qU1FiOPjf6loFOo7LoqztKlNRYjj43+paBTqOy6Ks7SpTUWI4+N/qWgU6jsuirO0qU1FiOPjf6loFOo7LoqztKlNRYjj43+paBTqOy6Ks7SpTUWI4+N/qWgU6jsuirO3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" style="position:absolute;left:0pt;margin-left:-88.8pt;margin-top:-70.5pt;height:5pt;width:5pt;visibility:hidden;z-index:2520872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62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3" name="KGD_KG_Seal_1418" descr="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8" o:spid="_x0000_s1026" o:spt="1" alt="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" style="position:absolute;left:0pt;margin-left:-88.8pt;margin-top:-70.5pt;height:5pt;width:5pt;visibility:hidden;z-index:2520862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52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2" name="KGD_KG_Seal_1417" descr="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7" o:spid="_x0000_s1026" o:spt="1" alt="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" style="position:absolute;left:0pt;margin-left:-88.8pt;margin-top:-70.5pt;height:5pt;width:5pt;visibility:hidden;z-index:2520852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42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1" name="KGD_KG_Seal_1416" descr="+QIjTSSjNnVJhCbS/OD1C20eKlNRYjj43+paBTqOy6Ks7SpTUWI4+N/qWgU6jsuirO1YGEcKYBkndrQRdDoNG6rbpm3f8QW3kF2K38hgpx6HuEHUz/45P+6CJ6SDHWlrllmwuKxMsyq4zM6adyTS4JgneOkZQLBgGsSW6xfuNOoLQipTUWI4+N/qWgU6jsuirO0qU1FiOPjf6loFOo7LoqztKlNRYjj43+paBTqOy6Ks7SpTUWI4+N/qWgU6jsuirO0qU1FiOPjf6loFOo7LoqztKlNRYjj43+paBTqOy6Ks7SpTUWI4+N/qWgU6jsuirO0qU1FiOPjf6loFOo7LoqztKlNRYjj43+paBTqOy6Ks7SpTUWI4+N/qWgU6jsuirO0qU1FiOPjf6loFOo7Loqzt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6" o:spid="_x0000_s1026" o:spt="1" alt="+QIjTSSjNnVJhCbS/OD1C20eKlNRYjj43+paBTqOy6Ks7SpTUWI4+N/qWgU6jsuirO1YGEcKYBkndrQRdDoNG6rbpm3f8QW3kF2K38hgpx6HuEHUz/45P+6CJ6SDHWlrllmwuKxMsyq4zM6adyTS4JgneOkZQLBgGsSW6xfuNOoLQipTUWI4+N/qWgU6jsuirO0qU1FiOPjf6loFOo7LoqztKlNRYjj43+paBTqOy6Ks7SpTUWI4+N/qWgU6jsuirO0qU1FiOPjf6loFOo7LoqztKlNRYjj43+paBTqOy6Ks7SpTUWI4+N/qWgU6jsuirO0qU1FiOPjf6loFOo7LoqztKlNRYjj43+paBTqOy6Ks7SpTUWI4+N/qWgU6jsuirO0qU1FiOPjf6loFOo7Loqzt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" style="position:absolute;left:0pt;margin-left:-88.8pt;margin-top:-70.5pt;height:5pt;width:5pt;visibility:hidden;z-index:2520842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32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0" name="KGD_KG_Seal_1415" descr="oxGw2/4AQPtBEJyeBlpzH+J/AiQqU1FiOPjf6loFOo7LoqztKlNRYjj43+paBTqOy6Ks7f9jjeCdass2xkFSeOz5FiC/2Ibi4/9EvVleE1ghBbUzWrrc04if4/DwSFXf25fuMTZylGJuzyVHoztxtau+qpX48MeEMMbiiNI4qH3LPzlgw7WeZ/sBL+sadMffFkuUPCpTUWI4+N/qWgU6jsuirO0qU1FiOPjf6loFOo7LoqztKlNRYjj43+paBTqOy6Ks7SpTUWI4+N/qWgU6jsuirO0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5" o:spid="_x0000_s1026" o:spt="1" alt="oxGw2/4AQPtBEJyeBlpzH+J/AiQqU1FiOPjf6loFOo7LoqztKlNRYjj43+paBTqOy6Ks7f9jjeCdass2xkFSeOz5FiC/2Ibi4/9EvVleE1ghBbUzWrrc04if4/DwSFXf25fuMTZylGJuzyVHoztxtau+qpX48MeEMMbiiNI4qH3LPzlgw7WeZ/sBL+sadMffFkuUPCpTUWI4+N/qWgU6jsuirO0qU1FiOPjf6loFOo7LoqztKlNRYjj43+paBTqOy6Ks7SpTUWI4+N/qWgU6jsuirO0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" style="position:absolute;left:0pt;margin-left:-88.8pt;margin-top:-70.5pt;height:5pt;width:5pt;visibility:hidden;z-index:2520832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21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9" name="KGD_KG_Seal_1414" descr="Fpm6OzAT6r+CWdHvCPxLBURxWJGF3ipTUWI4+N/qWgU6jsuirO0qU1FiOPjf6loFOo7LoqztKlNRYjj43+paBTqOy6Ks7bC4rEyzKrjMzpp3JNLgmCc2cpRibs8lR6M7cbWrvqqVTywsdxYbq3mko7mj60vw9NBPTa6jd3w0pZxiPjvqdZgqQUOiHjYk99ALfQmtff3HKlNRYjj43+paBTqOy6Ks7SpTUWI4+N/qWgU6jsuirO0qU1FiOPjf6loFOo7Loqzt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4" o:spid="_x0000_s1026" o:spt="1" alt="Fpm6OzAT6r+CWdHvCPxLBURxWJGF3ipTUWI4+N/qWgU6jsuirO0qU1FiOPjf6loFOo7LoqztKlNRYjj43+paBTqOy6Ks7bC4rEyzKrjMzpp3JNLgmCc2cpRibs8lR6M7cbWrvqqVTywsdxYbq3mko7mj60vw9NBPTa6jd3w0pZxiPjvqdZgqQUOiHjYk99ALfQmtff3HKlNRYjj43+paBTqOy6Ks7SpTUWI4+N/qWgU6jsuirO0qU1FiOPjf6loFOo7Loqzt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" style="position:absolute;left:0pt;margin-left:-88.8pt;margin-top:-70.5pt;height:5pt;width:5pt;visibility:hidden;z-index:2520821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11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8" name="KGD_KG_Seal_1413" descr="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3" o:spid="_x0000_s1026" o:spt="1" alt="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" style="position:absolute;left:0pt;margin-left:-88.8pt;margin-top:-70.5pt;height:5pt;width:5pt;visibility:hidden;z-index:2520811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01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7" name="KGD_KG_Seal_1412" descr="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2" o:spid="_x0000_s1026" o:spt="1" alt="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" style="position:absolute;left:0pt;margin-left:-88.8pt;margin-top:-70.5pt;height:5pt;width:5pt;visibility:hidden;z-index:2520801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91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6" name="KGD_KG_Seal_1411" descr="7rPFZw8Y/ERkSNMGOyR6zlRQjUfUW6UNcWkw37WfqhZMeIxkMMOKRsmrE8EqU1FiOPjf6loFOo7LoqztKlNRYjj43+paBTqOy6Ks7SpTUWI4+N/qWgU6jsuirO0qU1FiOPjf6loFOo7LoqztTywsdxYbq3mko7mj60vw9MjJNQfqzkUw7OHS1a1hNiy/4dx2NDHvpLNAPyKshcgYKlNRYjj43+paBTqOy6Ks7SpTUWI4+N/qWgU6jsuirO0qU1FiOPjf6loFOo7LoqztKlNRYjj43+paBTqOy6Ks7SpTUWI4+N/qWgU6jsuirO0qU1FiOPjf6loFOo7LoqztKlNRYjj43+paBTqOy6Ks7SpTUWI4+N/qWgU6jsuirO0qU1FiOPjf6loFOo7LoqztKlNRYjj43+paBTqOy6Ks7exsfUvmvPDL2Ac4RyzOFwI/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1" o:spid="_x0000_s1026" o:spt="1" alt="7rPFZw8Y/ERkSNMGOyR6zlRQjUfUW6UNcWkw37WfqhZMeIxkMMOKRsmrE8EqU1FiOPjf6loFOo7LoqztKlNRYjj43+paBTqOy6Ks7SpTUWI4+N/qWgU6jsuirO0qU1FiOPjf6loFOo7LoqztTywsdxYbq3mko7mj60vw9MjJNQfqzkUw7OHS1a1hNiy/4dx2NDHvpLNAPyKshcgYKlNRYjj43+paBTqOy6Ks7SpTUWI4+N/qWgU6jsuirO0qU1FiOPjf6loFOo7LoqztKlNRYjj43+paBTqOy6Ks7SpTUWI4+N/qWgU6jsuirO0qU1FiOPjf6loFOo7LoqztKlNRYjj43+paBTqOy6Ks7SpTUWI4+N/qWgU6jsuirO0qU1FiOPjf6loFOo7LoqztKlNRYjj43+paBTqOy6Ks7exsfUvmvPDL2Ac4RyzOFwI/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" style="position:absolute;left:0pt;margin-left:-88.8pt;margin-top:-70.5pt;height:5pt;width:5pt;visibility:hidden;z-index:2520791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80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5" name="KGD_KG_Seal_1410" descr="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cjDud5J38/QEFvSEvk+RK2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0" o:spid="_x0000_s1026" o:spt="1" alt="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cjDud5J38/QEFvSEvk+RK2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" style="position:absolute;left:0pt;margin-left:-88.8pt;margin-top:-70.5pt;height:5pt;width:5pt;visibility:hidden;z-index:2520780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70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4" name="KGD_KG_Seal_1409" descr="J4L4gQ6uy+IykZw1CiMsAnsn2RuSlD5eIZIYdY7VynppURAdEViHweYTrRGjrPCAKlNRYjj43+paBTqOy6Ks7SpTUWI4+N/qWgU6jsuirO0qU1FiOPjf6loFOo7LoqztKlNRYjj43+paBTqOy6Ks7fqffvrCvIjQxuLqcKZDfYI2cpRibs8lR6M7cbWrvqqVtOKkC9SlHpINgNB1wzU/jCpTUWI4+N/qWgU6jsuirO0qU1FiOPjf6loFOo7LoqztKlNRYjj43+paBTqOy6Ks7SpTUWI4+N/qWgU6jsuirO0qU1FiOPjf6loFOo7LoqztKlNRYjj43+paBTqOy6Ks7SpTUWI4+N/qWgU6jsuirO0qU1FiOPjf6loFOo7LoqztKlNRYjj43+paBTqOy6Ks7SpTUWI4+N/qWgU6jsuirO21sUe/XPPYD1xlE48GC9DoGzE52GfHx3iSQMBrNfh24rTipAvUpR6SDYDQdcM1P4w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9" o:spid="_x0000_s1026" o:spt="1" alt="J4L4gQ6uy+IykZw1CiMsAnsn2RuSlD5eIZIYdY7VynppURAdEViHweYTrRGjrPCAKlNRYjj43+paBTqOy6Ks7SpTUWI4+N/qWgU6jsuirO0qU1FiOPjf6loFOo7LoqztKlNRYjj43+paBTqOy6Ks7fqffvrCvIjQxuLqcKZDfYI2cpRibs8lR6M7cbWrvqqVtOKkC9SlHpINgNB1wzU/jCpTUWI4+N/qWgU6jsuirO0qU1FiOPjf6loFOo7LoqztKlNRYjj43+paBTqOy6Ks7SpTUWI4+N/qWgU6jsuirO0qU1FiOPjf6loFOo7LoqztKlNRYjj43+paBTqOy6Ks7SpTUWI4+N/qWgU6jsuirO0qU1FiOPjf6loFOo7LoqztKlNRYjj43+paBTqOy6Ks7SpTUWI4+N/qWgU6jsuirO21sUe/XPPYD1xlE48GC9DoGzE52GfHx3iSQMBrNfh24rTipAvUpR6SDYDQdcM1P4w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" style="position:absolute;left:0pt;margin-left:-88.8pt;margin-top:-70.5pt;height:5pt;width:5pt;visibility:hidden;z-index:2520770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60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3" name="KGD_KG_Seal_1408" descr="ane0fFJwCrCsKKdQn1HjaNypCvR4B3sGwlqyb3G1lgqgASYoFQXy+MU2d3q0GZYwS1w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fqffvrCvIjQxuLqcKZDfYI/BpCcp3wAH+C4pQlUvihI3124ekJS60xoo+E/3C0dr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8" o:spid="_x0000_s1026" o:spt="1" alt="ane0fFJwCrCsKKdQn1HjaNypCvR4B3sGwlqyb3G1lgqgASYoFQXy+MU2d3q0GZYwS1w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fqffvrCvIjQxuLqcKZDfYI/BpCcp3wAH+C4pQlUvihI3124ekJS60xoo+E/3C0dr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" style="position:absolute;left:0pt;margin-left:-88.8pt;margin-top:-70.5pt;height:5pt;width:5pt;visibility:hidden;z-index:2520760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50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2" name="KGD_KG_Seal_1407" descr="MRAN7T9ySRDaw5MUX9dcywl8vsc7vOPz5Ceri39bJGf/thG0sFTJAMclK44DWg17fhII74NSo/OJGtcsCPNHBnX/R7g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7" o:spid="_x0000_s1026" o:spt="1" alt="MRAN7T9ySRDaw5MUX9dcywl8vsc7vOPz5Ceri39bJGf/thG0sFTJAMclK44DWg17fhII74NSo/OJGtcsCPNHBnX/R7g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" style="position:absolute;left:0pt;margin-left:-88.8pt;margin-top:-70.5pt;height:5pt;width:5pt;visibility:hidden;z-index:2520750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39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1" name="KGD_KG_Seal_1406" descr="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6" o:spid="_x0000_s1026" o:spt="1" alt="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" style="position:absolute;left:0pt;margin-left:-88.8pt;margin-top:-70.5pt;height:5pt;width:5pt;visibility:hidden;z-index:2520739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29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0" name="KGD_KG_Seal_1405" descr="q7TuGM0XIKpYJXW6fj/yb3V8KIu0HAJ2ST2RdUoEnmOuat2xDdpNlChgqpPZKHXC4fHoRTqHnPCz28fIoA8LsrOKn/V+Ooo+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5MkhGnZVHKSG1xEcd7ZlJYzQ8x7RTtogV9BI6xlA7+i0GDICSSItcxxXr2n5z7cvbRLN5uJc6QWWOFaN6QivbLvFV6iyJET7iZf2ztLZQZjRwczGq5toO1X70p2gDaTqnJ5O8aI39zbnSKFOPI9ZgqU1FiOPjf6loFOo7LoqztKlNRYjj43+paBTqOy6Ks7SpTUWI4+N/qWgU6jsuirO0FOhzMJLC3FJSItrYKB6kmkKR7UVjJ+Dy4TeqZ0GtCripTUWI4+N/qWgU6jsuirO21sUe/XPPYD1xlE48GC9DoGzE52GfHx3iSQMBrNfh24qEyWFpLH74F3S9iicGgvYsFaE9hVv8PvTmFQHZjT7JiKlNRYjj43+paBTqOy6Ks7SpTUWI4+N/qWgU6jsuirO0qU1FiOPjf6loFOo7LoqztKlNRYjj43+paBTqOy6Ks7WcqT+/3uhAl/b2Hh+s6/riGa2mkdiiLWUw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5" o:spid="_x0000_s1026" o:spt="1" alt="q7TuGM0XIKpYJXW6fj/yb3V8KIu0HAJ2ST2RdUoEnmOuat2xDdpNlChgqpPZKHXC4fHoRTqHnPCz28fIoA8LsrOKn/V+Ooo+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5MkhGnZVHKSG1xEcd7ZlJYzQ8x7RTtogV9BI6xlA7+i0GDICSSItcxxXr2n5z7cvbRLN5uJc6QWWOFaN6QivbLvFV6iyJET7iZf2ztLZQZjRwczGq5toO1X70p2gDaTqnJ5O8aI39zbnSKFOPI9ZgqU1FiOPjf6loFOo7LoqztKlNRYjj43+paBTqOy6Ks7SpTUWI4+N/qWgU6jsuirO0FOhzMJLC3FJSItrYKB6kmkKR7UVjJ+Dy4TeqZ0GtCripTUWI4+N/qWgU6jsuirO21sUe/XPPYD1xlE48GC9DoGzE52GfHx3iSQMBrNfh24qEyWFpLH74F3S9iicGgvYsFaE9hVv8PvTmFQHZjT7JiKlNRYjj43+paBTqOy6Ks7SpTUWI4+N/qWgU6jsuirO0qU1FiOPjf6loFOo7LoqztKlNRYjj43+paBTqOy6Ks7WcqT+/3uhAl/b2Hh+s6/riGa2mkdiiLWUw4" style="position:absolute;left:0pt;margin-left:-88.8pt;margin-top:-70.5pt;height:5pt;width:5pt;visibility:hidden;z-index:2520729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19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9" name="KGD_KG_Seal_1404" descr="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QedlvGm0Tsjhl7WnnbAMMVnmKrdNe6hzD+OonTaumpcoghgiJ2JJJOQ/eibdkrnLqZTekmVodmn9bvS9AZ6vEH9IgFMJE9w7O2ZVLOoH+62Wa3tNXQ5uDuHQ1qST/afghOTNnFYfF5+EJoZXNfVGcCpTUWI4+N/qWgU6jsuirO0qU1FiOPjf6loFOo7LoqztKlNRYjj43+paBTqOy6Ks7exsfUvmvPDL2Ac4RyzOFwL48MeEMMbiiNI4qH3LPzlgdWh/lZGc3xKYxu7D6y7xivqffvrCvIjQxuLqcKZDfYI/BpCcp3wAH+C4pQlUvihIiLj39hK/ZyFEJDJikaS5ILTipAvUpR6SDYDQdcM1P4wqU1FiOPjf6loFOo7LoqztKlNRYjj43+paBTqOy6Ks7SpTUWI4+N/qWgU6jsuirO0qU1FiOPjf6loFOo7LoqzttBThIuPrP07AspfkgNgRwIf/tUPv01f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4" o:spid="_x0000_s1026" o:spt="1" alt="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QedlvGm0Tsjhl7WnnbAMMVnmKrdNe6hzD+OonTaumpcoghgiJ2JJJOQ/eibdkrnLqZTekmVodmn9bvS9AZ6vEH9IgFMJE9w7O2ZVLOoH+62Wa3tNXQ5uDuHQ1qST/afghOTNnFYfF5+EJoZXNfVGcCpTUWI4+N/qWgU6jsuirO0qU1FiOPjf6loFOo7LoqztKlNRYjj43+paBTqOy6Ks7exsfUvmvPDL2Ac4RyzOFwL48MeEMMbiiNI4qH3LPzlgdWh/lZGc3xKYxu7D6y7xivqffvrCvIjQxuLqcKZDfYI/BpCcp3wAH+C4pQlUvihIiLj39hK/ZyFEJDJikaS5ILTipAvUpR6SDYDQdcM1P4wqU1FiOPjf6loFOo7LoqztKlNRYjj43+paBTqOy6Ks7SpTUWI4+N/qWgU6jsuirO0qU1FiOPjf6loFOo7LoqzttBThIuPrP07AspfkgNgRwIf/tUPv01fj" style="position:absolute;left:0pt;margin-left:-88.8pt;margin-top:-70.5pt;height:5pt;width:5pt;visibility:hidden;z-index:2520719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09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8" name="KGD_KG_Seal_1403" descr="B/ECuY80V9ivWW0bPCvbU9NlBiJVNVjBckyXQKUGRh9TOED/95JNoiBslL7vrmzwupJMHwAHaVhkYzFFwiUAsqCC7qJ34YZn9BU45y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IHNrEohoNDda0HPOFoXxr9f58DRIo5YfwbDOf+eC7N4QzUOm6jHLe68CdUoh9uQjmewErnBXQUuti0NSXT6OZ/FIdcHEynR3izYInrtrBkd88abKIiUMWv7pZF73ys8KlNRYjj43+paBTqOy6Ks7SpTUWI4+N/qWgU6jsuirO0qU1FiOPjf6loFOo7LoqztKlNRYjj43+paBTqOy6Ks7dBPTa6jd3w0pZxiPjvqdZjzNtA9WNK89zb5glRp911sKlNRYjj43+paBTqOy6Ks7U8sLHcWG6t5pKO5o+tL8PRp2YLwbrWa1WCXq0MM0FOcrre+FPVXufHD5nbRUFLIGypTUWI4+N/qWgU6jsuirO0qU1FiOPjf6loFOo7LoqztKlNRYjj43+paBTqOy6Ks7fqffvrCvIjQxuLqcKZDfYJb/0Rm1loIaotzTXGWM5sFJ2pnwGy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3" o:spid="_x0000_s1026" o:spt="1" alt="B/ECuY80V9ivWW0bPCvbU9NlBiJVNVjBckyXQKUGRh9TOED/95JNoiBslL7vrmzwupJMHwAHaVhkYzFFwiUAsqCC7qJ34YZn9BU45y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IHNrEohoNDda0HPOFoXxr9f58DRIo5YfwbDOf+eC7N4QzUOm6jHLe68CdUoh9uQjmewErnBXQUuti0NSXT6OZ/FIdcHEynR3izYInrtrBkd88abKIiUMWv7pZF73ys8KlNRYjj43+paBTqOy6Ks7SpTUWI4+N/qWgU6jsuirO0qU1FiOPjf6loFOo7LoqztKlNRYjj43+paBTqOy6Ks7dBPTa6jd3w0pZxiPjvqdZjzNtA9WNK89zb5glRp911sKlNRYjj43+paBTqOy6Ks7U8sLHcWG6t5pKO5o+tL8PRp2YLwbrWa1WCXq0MM0FOcrre+FPVXufHD5nbRUFLIGypTUWI4+N/qWgU6jsuirO0qU1FiOPjf6loFOo7LoqztKlNRYjj43+paBTqOy6Ks7fqffvrCvIjQxuLqcKZDfYJb/0Rm1loIaotzTXGWM5sFJ2pnwGyO" style="position:absolute;left:0pt;margin-left:-88.8pt;margin-top:-70.5pt;height:5pt;width:5pt;visibility:hidden;z-index:2520709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98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7" name="KGD_KG_Seal_1402" descr="ngyq2fJ3JgMAmVysRNFF7dh94SYskoTzDk7MGmzJPMBHVVU3SX7J/0wxor01ENWTcA1EVceL+msC+LNA2GCOA6CZobaEmCnX8MuCELZ2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JIZfAYfmoiWTK+mtCfBKmXjVh2Tw0pwsnK3DsfFt6UdSqVzmgUHdJDgqe1IlYdJApZ8U3TFBjA57ZO7aB7rifucgiDFHo4Pttg+ZHDOMmheZAuE3DHw611wi8dxuHk+hnaNpyXTd2NGpoHxhTQwP7KlNRYjj43+paBTqOy6Ks7SpTUWI4+N/qWgU6jsuirO0qU1FiOPjf6loFOo7LoqztKlNRYjj43+paBTqOy6Ks7f9Z0zVmQYZNF1/hIbPG0nQqU1FiOPjf6loFOo7LoqzttbFHv1zz2A9cZROPBgvQ6BsxOdhnx8d4kkDAazX4duK8C8pHOzC/6c1Zl4Mp3e1v3u+NEGnDMNZofsvgEj/KBipTUWI4+N/qWgU6jsuirO0qU1FiOPjf6loFOo7LoqztKlNRYjj43+paBTqOy6Ks7Rr6FWyMTmwDk2e3oFc2DdzHufZ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2" o:spid="_x0000_s1026" o:spt="1" alt="ngyq2fJ3JgMAmVysRNFF7dh94SYskoTzDk7MGmzJPMBHVVU3SX7J/0wxor01ENWTcA1EVceL+msC+LNA2GCOA6CZobaEmCnX8MuCELZ2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JIZfAYfmoiWTK+mtCfBKmXjVh2Tw0pwsnK3DsfFt6UdSqVzmgUHdJDgqe1IlYdJApZ8U3TFBjA57ZO7aB7rifucgiDFHo4Pttg+ZHDOMmheZAuE3DHw611wi8dxuHk+hnaNpyXTd2NGpoHxhTQwP7KlNRYjj43+paBTqOy6Ks7SpTUWI4+N/qWgU6jsuirO0qU1FiOPjf6loFOo7LoqztKlNRYjj43+paBTqOy6Ks7f9Z0zVmQYZNF1/hIbPG0nQqU1FiOPjf6loFOo7LoqzttbFHv1zz2A9cZROPBgvQ6BsxOdhnx8d4kkDAazX4duK8C8pHOzC/6c1Zl4Mp3e1v3u+NEGnDMNZofsvgEj/KBipTUWI4+N/qWgU6jsuirO0qU1FiOPjf6loFOo7LoqztKlNRYjj43+paBTqOy6Ks7Rr6FWyMTmwDk2e3oFc2DdzHufZF" style="position:absolute;left:0pt;margin-left:-88.8pt;margin-top:-70.5pt;height:5pt;width:5pt;visibility:hidden;z-index:2520698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88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6" name="KGD_KG_Seal_1401" descr="xRH1gxqWawCCXnOkF9l+SfRrhJLvUvsrhabB11s88EvIVLrgFD3C2dQMbxBdM1J6gIz9fUpLxpuIRjU0pT7ZgzkzYcdTkgR1DMDK7I3S8v9l2VFalrtSkefaA1ftiTm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HNu1XA6y5Jgm5RwQ82Qt7weaMNBHr3+SN06YAHK9mi/9bSR2qh8XqyRF4zK/FslIJ/p/qyylgLQXgrxmevgqa/lA2+1WCQI10uzcPqy5kC/wzoOlu397oVEh1L0mggB8qU1FiOPjf6loFOo7LoqztKlNRYjj43+paBTqOy6Ks7SpTUWI4+N/qWgU6jsuirO0qU1FiOPjf6loFOo7Loqzt/2ON4J1qyzbGQVJ47PkWIKHDnIUYFUMxG2zbsC291hRUmTJ1PaWhoCAjzDxrqRNkdhDyv8Ca7QNA1RBRu/QrEIWnQg3fw0v154XUCUvKD9604qQL1KUekg2A0HXDNT+MKlNRYjj43+paBTqOy6Ks7SpTUWI4+N/qWgU6jsuirO0qU1FiOPjf6loFOo7Loqzt4rvERi/D4WaMeN2u849fAK+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1" o:spid="_x0000_s1026" o:spt="1" alt="xRH1gxqWawCCXnOkF9l+SfRrhJLvUvsrhabB11s88EvIVLrgFD3C2dQMbxBdM1J6gIz9fUpLxpuIRjU0pT7ZgzkzYcdTkgR1DMDK7I3S8v9l2VFalrtSkefaA1ftiTm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HNu1XA6y5Jgm5RwQ82Qt7weaMNBHr3+SN06YAHK9mi/9bSR2qh8XqyRF4zK/FslIJ/p/qyylgLQXgrxmevgqa/lA2+1WCQI10uzcPqy5kC/wzoOlu397oVEh1L0mggB8qU1FiOPjf6loFOo7LoqztKlNRYjj43+paBTqOy6Ks7SpTUWI4+N/qWgU6jsuirO0qU1FiOPjf6loFOo7Loqzt/2ON4J1qyzbGQVJ47PkWIKHDnIUYFUMxG2zbsC291hRUmTJ1PaWhoCAjzDxrqRNkdhDyv8Ca7QNA1RBRu/QrEIWnQg3fw0v154XUCUvKD9604qQL1KUekg2A0HXDNT+MKlNRYjj43+paBTqOy6Ks7SpTUWI4+N/qWgU6jsuirO0qU1FiOPjf6loFOo7Loqzt4rvERi/D4WaMeN2u849fAK+w" style="position:absolute;left:0pt;margin-left:-88.8pt;margin-top:-70.5pt;height:5pt;width:5pt;visibility:hidden;z-index:2520688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78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5" name="KGD_KG_Seal_1400" descr="rO20jvgtfQs5aCOrXYT5jpYwKSvwJ+9M1NPnY460bO+jBLkrxmCDvcgvX817AdKi/MfKB/1d8i2E9GVeu5ZHgGC96vnapVichsjKn2cLJdL0PpX7iYEpNj7NcScmmXb+RfMqU1FiOPjf6loFOo7LoqztN2qvGDzII5VwAQhp1tlNVelp3l05CAGO+TK/ofyRYl2F6kpdktOT/19M4p8vRofgRM80ETf7pWV4bR4rZvpEIypTUWI4+N/qWgU6jsuirO0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0" o:spid="_x0000_s1026" o:spt="1" alt="rO20jvgtfQs5aCOrXYT5jpYwKSvwJ+9M1NPnY460bO+jBLkrxmCDvcgvX817AdKi/MfKB/1d8i2E9GVeu5ZHgGC96vnapVichsjKn2cLJdL0PpX7iYEpNj7NcScmmXb+RfMqU1FiOPjf6loFOo7LoqztN2qvGDzII5VwAQhp1tlNVelp3l05CAGO+TK/ofyRYl2F6kpdktOT/19M4p8vRofgRM80ETf7pWV4bR4rZvpEIypTUWI4+N/qWgU6jsuirO0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" style="position:absolute;left:0pt;margin-left:-88.8pt;margin-top:-70.5pt;height:5pt;width:5pt;visibility:hidden;z-index:2520678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68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4" name="KGD_KG_Seal_1399" descr="y6Ks7TO1GRcvgfrJRDfDzWwpJNOM4LbAPvM2zxpiaeMOD2Q+9SBJ8CXERvno+Txvlk0krSSLtcCVTrODgoTkR2xI7VmLm3W70rHc7fYmKt7HJD6RGU1GhWjLwZWcOC3VY55O0GM2NvosmAiIdRwLvs9kCPifAJupLwlqiSmWwTATMFEQoqdTk2rdT0D/XHHCMP4g7eW2ZaEdQbqjKo264Daz55WRK2hLR3GBvfmZr8PuDE6s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9" o:spid="_x0000_s1026" o:spt="1" alt="y6Ks7TO1GRcvgfrJRDfDzWwpJNOM4LbAPvM2zxpiaeMOD2Q+9SBJ8CXERvno+Txvlk0krSSLtcCVTrODgoTkR2xI7VmLm3W70rHc7fYmKt7HJD6RGU1GhWjLwZWcOC3VY55O0GM2NvosmAiIdRwLvs9kCPifAJupLwlqiSmWwTATMFEQoqdTk2rdT0D/XHHCMP4g7eW2ZaEdQbqjKo264Daz55WRK2hLR3GBvfmZr8PuDE6s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" style="position:absolute;left:0pt;margin-left:-88.8pt;margin-top:-70.5pt;height:5pt;width:5pt;visibility:hidden;z-index:2520668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57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3" name="KGD_KG_Seal_1398" descr="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8" o:spid="_x0000_s1026" o:spt="1" alt="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" style="position:absolute;left:0pt;margin-left:-88.8pt;margin-top:-70.5pt;height:5pt;width:5pt;visibility:hidden;z-index:2520657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47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2" name="KGD_KG_Seal_1397" descr="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7" o:spid="_x0000_s1026" o:spt="1" alt="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" style="position:absolute;left:0pt;margin-left:-88.8pt;margin-top:-70.5pt;height:5pt;width:5pt;visibility:hidden;z-index:2520647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37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1" name="KGD_KG_Seal_1396" descr="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6" o:spid="_x0000_s1026" o:spt="1" alt="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" style="position:absolute;left:0pt;margin-left:-88.8pt;margin-top:-70.5pt;height:5pt;width:5pt;visibility:hidden;z-index:2520637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27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0" name="KGD_KG_Seal_1395" descr="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5" o:spid="_x0000_s1026" o:spt="1" alt="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" style="position:absolute;left:0pt;margin-left:-88.8pt;margin-top:-70.5pt;height:5pt;width:5pt;visibility:hidden;z-index:2520627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16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9" name="KGD_KG_Seal_1394" descr="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4" o:spid="_x0000_s1026" o:spt="1" alt="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" style="position:absolute;left:0pt;margin-left:-88.8pt;margin-top:-70.5pt;height:5pt;width:5pt;visibility:hidden;z-index:2520616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06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8" name="KGD_KG_Seal_1393" descr="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3" o:spid="_x0000_s1026" o:spt="1" alt="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" style="position:absolute;left:0pt;margin-left:-88.8pt;margin-top:-70.5pt;height:5pt;width:5pt;visibility:hidden;z-index:2520606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96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7" name="KGD_KG_Seal_1392" descr="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2" o:spid="_x0000_s1026" o:spt="1" alt="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" style="position:absolute;left:0pt;margin-left:-88.8pt;margin-top:-70.5pt;height:5pt;width:5pt;visibility:hidden;z-index:2520596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86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6" name="KGD_KG_Seal_1391" descr="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1" o:spid="_x0000_s1026" o:spt="1" alt="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" style="position:absolute;left:0pt;margin-left:-88.8pt;margin-top:-70.5pt;height:5pt;width:5pt;visibility:hidden;z-index:2520586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76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5" name="KGD_KG_Seal_1390" descr="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0" o:spid="_x0000_s1026" o:spt="1" alt="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" style="position:absolute;left:0pt;margin-left:-88.8pt;margin-top:-70.5pt;height:5pt;width:5pt;visibility:hidden;z-index:2520576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65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4" name="KGD_KG_Seal_1389" descr="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9" o:spid="_x0000_s1026" o:spt="1" alt="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" style="position:absolute;left:0pt;margin-left:-88.8pt;margin-top:-70.5pt;height:5pt;width:5pt;visibility:hidden;z-index:2520565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55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3" name="KGD_KG_Seal_1388" descr="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8" o:spid="_x0000_s1026" o:spt="1" alt="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" style="position:absolute;left:0pt;margin-left:-88.8pt;margin-top:-70.5pt;height:5pt;width:5pt;visibility:hidden;z-index:2520555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45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2" name="KGD_KG_Seal_1387" descr="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7" o:spid="_x0000_s1026" o:spt="1" alt="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" style="position:absolute;left:0pt;margin-left:-88.8pt;margin-top:-70.5pt;height:5pt;width:5pt;visibility:hidden;z-index:2520545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35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1" name="KGD_KG_Seal_1386" descr="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6" o:spid="_x0000_s1026" o:spt="1" alt="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" style="position:absolute;left:0pt;margin-left:-88.8pt;margin-top:-70.5pt;height:5pt;width:5pt;visibility:hidden;z-index:2520535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24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0" name="KGD_KG_Seal_1385" descr="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5" o:spid="_x0000_s1026" o:spt="1" alt="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" style="position:absolute;left:0pt;margin-left:-88.8pt;margin-top:-70.5pt;height:5pt;width:5pt;visibility:hidden;z-index:2520524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14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9" name="KGD_KG_Seal_1384" descr="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4" o:spid="_x0000_s1026" o:spt="1" alt="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" style="position:absolute;left:0pt;margin-left:-88.8pt;margin-top:-70.5pt;height:5pt;width:5pt;visibility:hidden;z-index:2520514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04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8" name="KGD_KG_Seal_1383" descr="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3" o:spid="_x0000_s1026" o:spt="1" alt="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" style="position:absolute;left:0pt;margin-left:-88.8pt;margin-top:-70.5pt;height:5pt;width:5pt;visibility:hidden;z-index:2520504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94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7" name="KGD_KG_Seal_1382" descr="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2" o:spid="_x0000_s1026" o:spt="1" alt="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" style="position:absolute;left:0pt;margin-left:-88.8pt;margin-top:-70.5pt;height:5pt;width:5pt;visibility:hidden;z-index:2520494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83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6" name="KGD_KG_Seal_1381" descr="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1" o:spid="_x0000_s1026" o:spt="1" alt="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" style="position:absolute;left:0pt;margin-left:-88.8pt;margin-top:-70.5pt;height:5pt;width:5pt;visibility:hidden;z-index:2520483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73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5" name="KGD_KG_Seal_1380" descr="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0" o:spid="_x0000_s1026" o:spt="1" alt="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" style="position:absolute;left:0pt;margin-left:-88.8pt;margin-top:-70.5pt;height:5pt;width:5pt;visibility:hidden;z-index:2520473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63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4" name="KGD_KG_Seal_1379" descr="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ntWuhPB86n8l3T31xuRfVJVu7XIpCVUKzY1rLZycBybVX4Lm8MnC5Bsv2GpO0RJnCFTmHM8210bplOhlfSzOuhmKWumF+JG2m7fh0/JKI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9" o:spid="_x0000_s1026" o:spt="1" alt="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ntWuhPB86n8l3T31xuRfVJVu7XIpCVUKzY1rLZycBybVX4Lm8MnC5Bsv2GpO0RJnCFTmHM8210bplOhlfSzOuhmKWumF+JG2m7fh0/JKI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" style="position:absolute;left:0pt;margin-left:-88.8pt;margin-top:-70.5pt;height:5pt;width:5pt;visibility:hidden;z-index:2520463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53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3" name="KGD_KG_Seal_1378" descr="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eTsgvFo8VW6L3JaP4JjtlT9ekFrouYOi/4wvGj9y3ngXmJwggDtyjklwcdaCcYACdqKD+RfVYaGTVL7d5WuO6GJTV6fOy/+e5VNqPRzchN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8" o:spid="_x0000_s1026" o:spt="1" alt="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eTsgvFo8VW6L3JaP4JjtlT9ekFrouYOi/4wvGj9y3ngXmJwggDtyjklwcdaCcYACdqKD+RfVYaGTVL7d5WuO6GJTV6fOy/+e5VNqPRzchN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" style="position:absolute;left:0pt;margin-left:-88.8pt;margin-top:-70.5pt;height:5pt;width:5pt;visibility:hidden;z-index:2520453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42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2" name="KGD_KG_Seal_1377" descr="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Iv6F496krg1ChC+LLaq8S/4dx2NDHvpLNAPyKshcgYci/oXj3qSuDUKEL4stqrxL/h3HY0Me+ks0A/IqyFyBgqU1FiOPjf6loFOo7LoqztKlNRYjj43+paBTqOy6Ks7bi/2C8rEIVu8XeN3YAQk7LWZSkUcXZMl9zFEdiTFfpH6ifx3Gaod6G7mzBZrBt8I/mEj8Vi54bVW21O2OjGBePf/Rvp724Yn/z8o2hgQcUkNDW0qfrRu4wAIPj8aQ9Znr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7" o:spid="_x0000_s1026" o:spt="1" alt="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Iv6F496krg1ChC+LLaq8S/4dx2NDHvpLNAPyKshcgYci/oXj3qSuDUKEL4stqrxL/h3HY0Me+ks0A/IqyFyBgqU1FiOPjf6loFOo7LoqztKlNRYjj43+paBTqOy6Ks7bi/2C8rEIVu8XeN3YAQk7LWZSkUcXZMl9zFEdiTFfpH6ifx3Gaod6G7mzBZrBt8I/mEj8Vi54bVW21O2OjGBePf/Rvp724Yn/z8o2hgQcUkNDW0qfrRu4wAIPj8aQ9Znr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" style="position:absolute;left:0pt;margin-left:-88.8pt;margin-top:-70.5pt;height:5pt;width:5pt;visibility:hidden;z-index:2520442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32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1" name="KGD_KG_Seal_1376" descr="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G4gR0aGDHaJ3CnveMArYle1ASF2twgAafF9fb1dAcZW7iBHRoYMdoncKe94wCtiV7fXbh6QlLrTGij4T/cLR2tKlNRYjj43+paBTqOy6Ks7b9GcaJm2JD9oX5s3qYmp0UziHmRhK8bxbSxexShIrTm1g5lTG4uTeYgr5FJI9hDQfKFo1CRPE0IKnZUu3AlKAQwmLLBYOKmKuvnTAwJOlDKNnKUYm7PJUejO3G1q76qlT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6" o:spid="_x0000_s1026" o:spt="1" alt="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G4gR0aGDHaJ3CnveMArYle1ASF2twgAafF9fb1dAcZW7iBHRoYMdoncKe94wCtiV7fXbh6QlLrTGij4T/cLR2tKlNRYjj43+paBTqOy6Ks7b9GcaJm2JD9oX5s3qYmp0UziHmRhK8bxbSxexShIrTm1g5lTG4uTeYgr5FJI9hDQfKFo1CRPE0IKnZUu3AlKAQwmLLBYOKmKuvnTAwJOlDKNnKUYm7PJUejO3G1q76qlT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" style="position:absolute;left:0pt;margin-left:-88.8pt;margin-top:-70.5pt;height:5pt;width:5pt;visibility:hidden;z-index:2520432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&#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22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0" name="KGD_KG_Seal_1375" descr="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fJuKLGm68J1ARZH4oLFTz6ERPeZyiZRkVg+TrN7Vf40IfrcNUYrEDn3lC8Y232SjoRE95nKJlGRWD5Os3tV/jSrY1QgrdqkNsU1aMG9Bldje740QacMw1mh+y+ASP8oGK8UKB8JycWinrZZj/Av7lj3OHa1pO0tOR9pT8Cf8T0WwSm+Tc361FrlbSiTGWklfMxY58u7scMAalkVUstWTY7yP5i0Qclpr4CfNKRFeOk/hBmTm0f0QSPNFFX4CFS/r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5" o:spid="_x0000_s1026" o:spt="1" alt="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fJuKLGm68J1ARZH4oLFTz6ERPeZyiZRkVg+TrN7Vf40IfrcNUYrEDn3lC8Y232SjoRE95nKJlGRWD5Os3tV/jSrY1QgrdqkNsU1aMG9Bldje740QacMw1mh+y+ASP8oGK8UKB8JycWinrZZj/Av7lj3OHa1pO0tOR9pT8Cf8T0WwSm+Tc361FrlbSiTGWklfMxY58u7scMAalkVUstWTY7yP5i0Qclpr4CfNKRFeOk/hBmTm0f0QSPNFFX4CFS/r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" style="position:absolute;left:0pt;margin-left:-88.8pt;margin-top:-70.5pt;height:5pt;width:5pt;visibility:hidden;z-index:2520422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12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9" name="KGD_KG_Seal_1374" descr="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L+hePepK4NQoQviy2qvElhBgI0i/3xqJ9IU3ByzxscjJNQfqzkUw7OHS1a1hNiy/4dx2NDHvpLNAPyKshcgY6MsQ2taqRvCrOffSSKRoF7TipAvUpR6SDYDQdcM1P4yudow+tT9z56hN7shbnhI6ET6B2ef5roX1IywG0cEPEL9UerTC8uFCB+bsYMEcJju1g2m4Q/Zasf7q2wJ+V2un0mXjSJ65mw9jkgbMwKW4nEYZ7s2iCE0+z5ji20AizL8iFrNc6fLVDCY1zkUSgLLO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4" o:spid="_x0000_s1026" o:spt="1" alt="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L+hePepK4NQoQviy2qvElhBgI0i/3xqJ9IU3ByzxscjJNQfqzkUw7OHS1a1hNiy/4dx2NDHvpLNAPyKshcgY6MsQ2taqRvCrOffSSKRoF7TipAvUpR6SDYDQdcM1P4yudow+tT9z56hN7shbnhI6ET6B2ef5roX1IywG0cEPEL9UerTC8uFCB+bsYMEcJju1g2m4Q/Zasf7q2wJ+V2un0mXjSJ65mw9jkgbMwKW4nEYZ7s2iCE0+z5ji20AizL8iFrNc6fLVDCY1zkUSgLLO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" style="position:absolute;left:0pt;margin-left:-88.8pt;margin-top:-70.5pt;height:5pt;width:5pt;visibility:hidden;z-index:2520412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01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8" name="KGD_KG_Seal_1373" descr="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PDHhDDG4ojSOKh9yz85YG1QaLjYTwPjOapTGZx0jV4dlqGTpDOwZk0wFLVGginCHZahk6QzsGZNMBS1RoIpwnIJE00dH3rSBvi8XKjgTcW1LWB3gzn6+u237IdIhZezrre+FPVXufHD5nbRUFLIGzZylGJuzyVHoztxtau+qpWPq1HAIXb8OrPaY2mGasbHucYiybBJnzFFOfcwh4ZX4O1B7Wp1KrdTBqDSRVdPh6VzPXok3bWytIuYe9jm+1q4bM6L+zPzgDpF/DYKDurG86MNuCHj+9cUO1BGSXVN4HA2cpRibs8lR6M7cbWrvqqV9NPaub67uNiJwjz9Mr2u3TZylGJuzyVHoztxtau+qp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3" o:spid="_x0000_s1026" o:spt="1" alt="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PDHhDDG4ojSOKh9yz85YG1QaLjYTwPjOapTGZx0jV4dlqGTpDOwZk0wFLVGginCHZahk6QzsGZNMBS1RoIpwnIJE00dH3rSBvi8XKjgTcW1LWB3gzn6+u237IdIhZezrre+FPVXufHD5nbRUFLIGzZylGJuzyVHoztxtau+qpWPq1HAIXb8OrPaY2mGasbHucYiybBJnzFFOfcwh4ZX4O1B7Wp1KrdTBqDSRVdPh6VzPXok3bWytIuYe9jm+1q4bM6L+zPzgDpF/DYKDurG86MNuCHj+9cUO1BGSXVN4HA2cpRibs8lR6M7cbWrvqqV9NPaub67uNiJwjz9Mr2u3TZylGJuzyVHoztxtau+qp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" style="position:absolute;left:0pt;margin-left:-88.8pt;margin-top:-70.5pt;height:5pt;width:5pt;visibility:hidden;z-index:2520401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91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7" name="KGD_KG_Seal_1372" descr="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2" o:spid="_x0000_s1026" o:spt="1" alt="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" style="position:absolute;left:0pt;margin-left:-88.8pt;margin-top:-70.5pt;height:5pt;width:5pt;visibility:hidden;z-index:2520391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81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6" name="KGD_KG_Seal_1371" descr="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d46RlAsGAaxJbrF+406gtCv+HcdjQx76SzQD8irIXIGMjJNQfqzkUw7OHS1a1hNiyWEGAjSL/fGon0hTcHLPGxbyTxw/GUo5nxgpjp0Q/zGIi49/YSv2chRCQyYpGkuSDs4NqGFdC4HtPe7O6t5CtIfbzTyouSsd87TNRXYY8m2ekcGZxolgiArsuBUwlHAIwieO31QCq8pxizMp6yceraH3ljDHMRWZUbmYVZqxlF7m9lreCFsndnH4s4h+wb7uhMuUDu+YgZs+63X4Vj30zAWZOJ2w/9IFx1nTH8gaXHVP9jjeCdass2xkFSeOz5FiC/2Ibi4/9EvVleE1ghBbUzZckFyIBBPJ4Y740W4UVIx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1" o:spid="_x0000_s1026" o:spt="1" alt="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d46RlAsGAaxJbrF+406gtCv+HcdjQx76SzQD8irIXIGMjJNQfqzkUw7OHS1a1hNiyWEGAjSL/fGon0hTcHLPGxbyTxw/GUo5nxgpjp0Q/zGIi49/YSv2chRCQyYpGkuSDs4NqGFdC4HtPe7O6t5CtIfbzTyouSsd87TNRXYY8m2ekcGZxolgiArsuBUwlHAIwieO31QCq8pxizMp6yceraH3ljDHMRWZUbmYVZqxlF7m9lreCFsndnH4s4h+wb7uhMuUDu+YgZs+63X4Vj30zAWZOJ2w/9IFx1nTH8gaXHVP9jjeCdass2xkFSeOz5FiC/2Ibi4/9EvVleE1ghBbUzZckFyIBBPJ4Y740W4UVIx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" style="position:absolute;left:0pt;margin-left:-88.8pt;margin-top:-70.5pt;height:5pt;width:5pt;visibility:hidden;z-index:2520381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71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5" name="KGD_KG_Seal_1370" descr="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fjwx4QwxuKI0jiofcs/OWDfXbh6QlLrTGij4T/cLR2tuIEdGhgx2idwp73jAK2JXresfgJO5pFZneld5ADWvvEA8Ee3VrPZd4OzTUhVSAlf9NPaub67uNiJwjz9Mr2u3a63vhT1V7nxw+Z20VBSyBt2q1Cbyooi0gy2QxOQ9XgDCQ5AGmSAg3xwFL9bD2f+pgTZ+Fppa/K2rBT83Q+CQx7MxlMtHpQa3PfAbJylqQ8Y22JSqi/6Nui8rdxTjS3RVeGNcbes8LyIu17z7lf3bGiRjmHrP1kszjdvB3i1dt38KlNRYjj43+paBTqOy6Ks7bC4rEyzKrjMzpp3JNLgmCc2cpRibs8lR6M7cbWrvqqV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0" o:spid="_x0000_s1026" o:spt="1" alt="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fjwx4QwxuKI0jiofcs/OWDfXbh6QlLrTGij4T/cLR2tuIEdGhgx2idwp73jAK2JXresfgJO5pFZneld5ADWvvEA8Ee3VrPZd4OzTUhVSAlf9NPaub67uNiJwjz9Mr2u3a63vhT1V7nxw+Z20VBSyBt2q1Cbyooi0gy2QxOQ9XgDCQ5AGmSAg3xwFL9bD2f+pgTZ+Fppa/K2rBT83Q+CQx7MxlMtHpQa3PfAbJylqQ8Y22JSqi/6Nui8rdxTjS3RVeGNcbes8LyIu17z7lf3bGiRjmHrP1kszjdvB3i1dt38KlNRYjj43+paBTqOy6Ks7bC4rEyzKrjMzpp3JNLgmCc2cpRibs8lR6M7cbWrvqqV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" style="position:absolute;left:0pt;margin-left:-88.8pt;margin-top:-70.5pt;height:5pt;width:5pt;visibility:hidden;z-index:2520371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60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4" name="KGD_KG_Seal_1369" descr="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9" o:spid="_x0000_s1026" o:spt="1" alt="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" style="position:absolute;left:0pt;margin-left:-88.8pt;margin-top:-70.5pt;height:5pt;width:5pt;visibility:hidden;z-index:2520360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50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3" name="KGD_KG_Seal_1368" descr="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8" o:spid="_x0000_s1026" o:spt="1" alt="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" style="position:absolute;left:0pt;margin-left:-88.8pt;margin-top:-70.5pt;height:5pt;width:5pt;visibility:hidden;z-index:2520350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40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2" name="KGD_KG_Seal_1367" descr="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7" o:spid="_x0000_s1026" o:spt="1" alt="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" style="position:absolute;left:0pt;margin-left:-88.8pt;margin-top:-70.5pt;height:5pt;width:5pt;visibility:hidden;z-index:2520340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30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1" name="KGD_KG_Seal_1366" descr="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6" o:spid="_x0000_s1026" o:spt="1" alt="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" style="position:absolute;left:0pt;margin-left:-88.8pt;margin-top:-70.5pt;height:5pt;width:5pt;visibility:hidden;z-index:2520330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20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0" name="KGD_KG_Seal_1365" descr="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5" o:spid="_x0000_s1026" o:spt="1" alt="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" style="position:absolute;left:0pt;margin-left:-88.8pt;margin-top:-70.5pt;height:5pt;width:5pt;visibility:hidden;z-index:2520320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09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9" name="KGD_KG_Seal_1364" descr="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4" o:spid="_x0000_s1026" o:spt="1" alt="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" style="position:absolute;left:0pt;margin-left:-88.8pt;margin-top:-70.5pt;height:5pt;width:5pt;visibility:hidden;z-index:2520309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99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8" name="KGD_KG_Seal_1363" descr="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3" o:spid="_x0000_s1026" o:spt="1" alt="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" style="position:absolute;left:0pt;margin-left:-88.8pt;margin-top:-70.5pt;height:5pt;width:5pt;visibility:hidden;z-index:2520299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89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7" name="KGD_KG_Seal_1362" descr="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2" o:spid="_x0000_s1026" o:spt="1" alt="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" style="position:absolute;left:0pt;margin-left:-88.8pt;margin-top:-70.5pt;height:5pt;width:5pt;visibility:hidden;z-index:2520289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79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6" name="KGD_KG_Seal_1361" descr="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1" o:spid="_x0000_s1026" o:spt="1" alt="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" style="position:absolute;left:0pt;margin-left:-88.8pt;margin-top:-70.5pt;height:5pt;width:5pt;visibility:hidden;z-index:2520279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68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5" name="KGD_KG_Seal_1360" descr="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0" o:spid="_x0000_s1026" o:spt="1" alt="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" style="position:absolute;left:0pt;margin-left:-88.8pt;margin-top:-70.5pt;height:5pt;width:5pt;visibility:hidden;z-index:2520268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58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4" name="KGD_KG_Seal_1359" descr="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9" o:spid="_x0000_s1026" o:spt="1" alt="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" style="position:absolute;left:0pt;margin-left:-88.8pt;margin-top:-70.5pt;height:5pt;width:5pt;visibility:hidden;z-index:2520258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48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3" name="KGD_KG_Seal_1358" descr="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8" o:spid="_x0000_s1026" o:spt="1" alt="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" style="position:absolute;left:0pt;margin-left:-88.8pt;margin-top:-70.5pt;height:5pt;width:5pt;visibility:hidden;z-index:2520248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38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2" name="KGD_KG_Seal_1357" descr="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7" o:spid="_x0000_s1026" o:spt="1" alt="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" style="position:absolute;left:0pt;margin-left:-88.8pt;margin-top:-70.5pt;height:5pt;width:5pt;visibility:hidden;z-index:2520238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27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1" name="KGD_KG_Seal_1356" descr="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6" o:spid="_x0000_s1026" o:spt="1" alt="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" style="position:absolute;left:0pt;margin-left:-88.8pt;margin-top:-70.5pt;height:5pt;width:5pt;visibility:hidden;z-index:2520227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&#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17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0" name="KGD_KG_Seal_1355" descr="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5" o:spid="_x0000_s1026" o:spt="1" alt="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" style="position:absolute;left:0pt;margin-left:-88.8pt;margin-top:-70.5pt;height:5pt;width:5pt;visibility:hidden;z-index:2520217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07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9" name="KGD_KG_Seal_1354" descr="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4" o:spid="_x0000_s1026" o:spt="1" alt="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" style="position:absolute;left:0pt;margin-left:-88.8pt;margin-top:-70.5pt;height:5pt;width:5pt;visibility:hidden;z-index:2520207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97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8" name="KGD_KG_Seal_1353" descr="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3" o:spid="_x0000_s1026" o:spt="1" alt="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" style="position:absolute;left:0pt;margin-left:-88.8pt;margin-top:-70.5pt;height:5pt;width:5pt;visibility:hidden;z-index:2520197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86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7" name="KGD_KG_Seal_1352" descr="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2" o:spid="_x0000_s1026" o:spt="1" alt="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" style="position:absolute;left:0pt;margin-left:-88.8pt;margin-top:-70.5pt;height:5pt;width:5pt;visibility:hidden;z-index:2520186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76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6" name="KGD_KG_Seal_1351" descr="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1" o:spid="_x0000_s1026" o:spt="1" alt="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" style="position:absolute;left:0pt;margin-left:-88.8pt;margin-top:-70.5pt;height:5pt;width:5pt;visibility:hidden;z-index:2520176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66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5" name="KGD_KG_Seal_1350" descr="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0" o:spid="_x0000_s1026" o:spt="1" alt="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" style="position:absolute;left:0pt;margin-left:-88.8pt;margin-top:-70.5pt;height:5pt;width:5pt;visibility:hidden;z-index:2520166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56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4" name="KGD_KG_Seal_1349" descr="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9" o:spid="_x0000_s1026" o:spt="1" alt="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" style="position:absolute;left:0pt;margin-left:-88.8pt;margin-top:-70.5pt;height:5pt;width:5pt;visibility:hidden;z-index:2520156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45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3" name="KGD_KG_Seal_1348" descr="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8" o:spid="_x0000_s1026" o:spt="1" alt="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" style="position:absolute;left:0pt;margin-left:-88.8pt;margin-top:-70.5pt;height:5pt;width:5pt;visibility:hidden;z-index:2520145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35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2" name="KGD_KG_Seal_1347" descr="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7" o:spid="_x0000_s1026" o:spt="1" alt="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" style="position:absolute;left:0pt;margin-left:-88.8pt;margin-top:-70.5pt;height:5pt;width:5pt;visibility:hidden;z-index:2520135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25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1" name="KGD_KG_Seal_1346" descr="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6" o:spid="_x0000_s1026" o:spt="1" alt="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" style="position:absolute;left:0pt;margin-left:-88.8pt;margin-top:-70.5pt;height:5pt;width:5pt;visibility:hidden;z-index:2520125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15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0" name="KGD_KG_Seal_1345" descr="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5" o:spid="_x0000_s1026" o:spt="1" alt="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" style="position:absolute;left:0pt;margin-left:-88.8pt;margin-top:-70.5pt;height:5pt;width:5pt;visibility:hidden;z-index:2520115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04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9" name="KGD_KG_Seal_1344" descr="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4" o:spid="_x0000_s1026" o:spt="1" alt="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" style="position:absolute;left:0pt;margin-left:-88.8pt;margin-top:-70.5pt;height:5pt;width:5pt;visibility:hidden;z-index:2520104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94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8" name="KGD_KG_Seal_1343" descr="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3" o:spid="_x0000_s1026" o:spt="1" alt="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" style="position:absolute;left:0pt;margin-left:-88.8pt;margin-top:-70.5pt;height:5pt;width:5pt;visibility:hidden;z-index:2520094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84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7" name="KGD_KG_Seal_1342" descr="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2" o:spid="_x0000_s1026" o:spt="1" alt="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" style="position:absolute;left:0pt;margin-left:-88.8pt;margin-top:-70.5pt;height:5pt;width:5pt;visibility:hidden;z-index:2520084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74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6" name="KGD_KG_Seal_1341" descr="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1" o:spid="_x0000_s1026" o:spt="1" alt="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" style="position:absolute;left:0pt;margin-left:-88.8pt;margin-top:-70.5pt;height:5pt;width:5pt;visibility:hidden;z-index:2520074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64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5" name="KGD_KG_Seal_1340" descr="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0" o:spid="_x0000_s1026" o:spt="1" alt="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" style="position:absolute;left:0pt;margin-left:-88.8pt;margin-top:-70.5pt;height:5pt;width:5pt;visibility:hidden;z-index:2520064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53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4" name="KGD_KG_Seal_1339" descr="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9" o:spid="_x0000_s1026" o:spt="1" alt="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" style="position:absolute;left:0pt;margin-left:-88.8pt;margin-top:-70.5pt;height:5pt;width:5pt;visibility:hidden;z-index:2520053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43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3" name="KGD_KG_Seal_1338" descr="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8" o:spid="_x0000_s1026" o:spt="1" alt="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" style="position:absolute;left:0pt;margin-left:-88.8pt;margin-top:-70.5pt;height:5pt;width:5pt;visibility:hidden;z-index:2520043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33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2" name="KGD_KG_Seal_1337" descr="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7" o:spid="_x0000_s1026" o:spt="1" alt="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" style="position:absolute;left:0pt;margin-left:-88.8pt;margin-top:-70.5pt;height:5pt;width:5pt;visibility:hidden;z-index:2520033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23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1" name="KGD_KG_Seal_1336" descr="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6" o:spid="_x0000_s1026" o:spt="1" alt="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" style="position:absolute;left:0pt;margin-left:-88.8pt;margin-top:-70.5pt;height:5pt;width:5pt;visibility:hidden;z-index:2520023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12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0" name="KGD_KG_Seal_1335" descr="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5" o:spid="_x0000_s1026" o:spt="1" alt="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" style="position:absolute;left:0pt;margin-left:-88.8pt;margin-top:-70.5pt;height:5pt;width:5pt;visibility:hidden;z-index:2520012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02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9" name="KGD_KG_Seal_1334" descr="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4" o:spid="_x0000_s1026" o:spt="1" alt="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" style="position:absolute;left:0pt;margin-left:-88.8pt;margin-top:-70.5pt;height:5pt;width:5pt;visibility:hidden;z-index:2520002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92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8" name="KGD_KG_Seal_1333" descr="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3" o:spid="_x0000_s1026" o:spt="1" alt="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" style="position:absolute;left:0pt;margin-left:-88.8pt;margin-top:-70.5pt;height:5pt;width:5pt;visibility:hidden;z-index:2519992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82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7" name="KGD_KG_Seal_1332" descr="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njpGUCwYBrElusX7jTqC0K/4dx2NDHvpLNAPyKshcgYMh5hPOyEPkKinbbHpOQm7jIa+ZMzCkz6APG0JIV6moYJexwJ5TZoz/mNl7VsDQzMVJ+7fKT2nG8wT30X/0xkE0XUBir46eARqwZ2KZb3qlZgcwzvN+uMBqOUbB8FUbngyKE2JLi/oroVZtZvJBJEZXdALHFmJA/ei6Pca67lYgyogEP392k/DnMfuIsii14VVI0nIKnK9hspxWp/DeamjoPK6znNsdzrJJLgvJotX0BvAFKvBy1Xha1jPW5XAAlKLaCxFdJ/uQ8OzenYo6IN1jN4LhaX9wlcXFB4s+LN8gy7qJk17CNGWmatXFq/wwx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2" o:spid="_x0000_s1026" o:spt="1" alt="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njpGUCwYBrElusX7jTqC0K/4dx2NDHvpLNAPyKshcgYMh5hPOyEPkKinbbHpOQm7jIa+ZMzCkz6APG0JIV6moYJexwJ5TZoz/mNl7VsDQzMVJ+7fKT2nG8wT30X/0xkE0XUBir46eARqwZ2KZb3qlZgcwzvN+uMBqOUbB8FUbngyKE2JLi/oroVZtZvJBJEZXdALHFmJA/ei6Pca67lYgyogEP392k/DnMfuIsii14VVI0nIKnK9hspxWp/DeamjoPK6znNsdzrJJLgvJotX0BvAFKvBy1Xha1jPW5XAAlKLaCxFdJ/uQ8OzenYo6IN1jN4LhaX9wlcXFB4s+LN8gy7qJk17CNGWmatXFq/wwx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" style="position:absolute;left:0pt;margin-left:-88.8pt;margin-top:-70.5pt;height:5pt;width:5pt;visibility:hidden;z-index:2519982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71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6" name="KGD_KG_Seal_1331" descr="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PDHhDDG4ojSOKh9yz85YN9duHpCUutMaKPhP9wtHa21mAR4W+sA7NXgKhiGwg8FjVsqcgJATAjLMz27HwGd4G5cX74SbzszSop8qMyCIyzP5TOr6HXFODXrcAR5O1cpwqbMgtS/b2ZAkUPsCR1nYtgo2OGJK0xopA/SIW60H9wc4wfag4cYLdlXdbKZwPsweiBUKtwmES1+VIXgnzk9PWXXYsF2/nxi2fE/v4xTNjodmVG9DJoL2KxuWsPYPxvaUOgIWI9Z6X9SKUlpgzjAlQmHR4yUHNAoUPLjdErrPTl56hVAr+jXAUloOgS7kp8R/2ON4J1qyzbGQVJ47PkWID3VXEo/vRMGouUPMoTLtn2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Rp2YLwbrWa1WCXq0MM0FOceOkZQLBgGsSW6xfuNOoLQtBPTa6jd3w0pZxiPjvqdZhvJPHD8ZSjmfGCmOnRD/MYReAil+8VtIi/SZUbearvDTZylGJuzyVHoztxtau+qpUIfrcNUYrEDn3lC8Y232SjsLisTLMquMzOmnck0uCYJ+MiyIfiFjw3bOqHrky1IGHDtZ5n+wEv6xp0x98WS5Q8NT91VoKHjLkvDNvfOkPIdIYDPIa+SGezbYtLBhrPaspU4npOaXRlFOuZ1WrksvwscsuBnzQp4s6hdK/NXMHx00Eb3TZWE50E3mWDqgkMG4GAjPTpnN1ZFdF6wVW1aBCUQBfqEXuptWv0YpHULa5kWEndLNwCHlMAAxdhLnkcVlNDcUJVAaq4ujxkCfbQzmU0Mo5qdKUpZkbxl3bBp3tndqmwbjtQCJMN1BORWmtQg+4+0OsdU9MUinejCst4y3r2YC0Dt5/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1" o:spid="_x0000_s1026" o:spt="1" alt="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PDHhDDG4ojSOKh9yz85YN9duHpCUutMaKPhP9wtHa21mAR4W+sA7NXgKhiGwg8FjVsqcgJATAjLMz27HwGd4G5cX74SbzszSop8qMyCIyzP5TOr6HXFODXrcAR5O1cpwqbMgtS/b2ZAkUPsCR1nYtgo2OGJK0xopA/SIW60H9wc4wfag4cYLdlXdbKZwPsweiBUKtwmES1+VIXgnzk9PWXXYsF2/nxi2fE/v4xTNjodmVG9DJoL2KxuWsPYPxvaUOgIWI9Z6X9SKUlpgzjAlQmHR4yUHNAoUPLjdErrPTl56hVAr+jXAUloOgS7kp8R/2ON4J1qyzbGQVJ47PkWID3VXEo/vRMGouUPMoTLtn2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Rp2YLwbrWa1WCXq0MM0FOceOkZQLBgGsSW6xfuNOoLQtBPTa6jd3w0pZxiPjvqdZhvJPHD8ZSjmfGCmOnRD/MYReAil+8VtIi/SZUbearvDTZylGJuzyVHoztxtau+qpUIfrcNUYrEDn3lC8Y232SjsLisTLMquMzOmnck0uCYJ+MiyIfiFjw3bOqHrky1IGHDtZ5n+wEv6xp0x98WS5Q8NT91VoKHjLkvDNvfOkPIdIYDPIa+SGezbYtLBhrPaspU4npOaXRlFOuZ1WrksvwscsuBnzQp4s6hdK/NXMHx00Eb3TZWE50E3mWDqgkMG4GAjPTpnN1ZFdF6wVW1aBCUQBfqEXuptWv0YpHULa5kWEndLNwCHlMAAxdhLnkcVlNDcUJVAaq4ujxkCfbQzmU0Mo5qdKUpZkbxl3bBp3tndqmwbjtQCJMN1BORWmtQg+4+0OsdU9MUinejCst4y3r2YC0Dt5/g" style="position:absolute;left:0pt;margin-left:-88.8pt;margin-top:-70.5pt;height:5pt;width:5pt;visibility:hidden;z-index:2519971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61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5" name="KGD_KG_Seal_1330" descr="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T02uo3d8NKWcYj476nWYsLisTLMquMzOmnck0uCYJweDE8zs1tTvU8eFe2pk5vsqU1FiOPjf6loFOo7Loqzt0PI/p4WvX27XP2vJOzctEC0bqWiimIFc2SUuca6HWoBkR9qhKDuTbznky6MkWAupfzKGZ55U1r6oqjpNrcG+ujXM85HkGM4cqGeALWqcQxDznYq/rT6RXSaD+esIHlnrmNEYJnVvSX18r75r7Wi8DKfgZ67DUwfKoh4EzWNtPj0xhX2hW3ueZf5xUihY1TvGbgCicykU+AWlRou1uIM+yF+UzHPhPx6xcpJq1xs9UG8qU1FiOPjf6loFOo7LoqztY6ltyv9wNOng0oJ4TsHk3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RkdIKaZ1XOeZ+ipXschNRsxOdhnx8d4kkDAazX4duL48MeEMMbiiNI4qH3LPzlgKHHo/SbJrgVi0Grd6OfKZXjpGUCwYBrElusX7jTqC0L009q5vru42InCPP0yva7dTywsdxYbq3mko7mj60vw9MjJNQfqzkUw7OHS1a1hNiw2cpRibs8lR6M7cbWrvqqVLO7teTAnRytDVt93HqR9tSpBQ6IeNiT30At9Ca19/ccqU1FiOPjf6loFOo7LoqztKIfZd/UhA6oCFxfAhS/up9dKxwK54V9VKGv3qfvlAR4txaKOI/EPMR+i/xbIb2Qm2u5Wo//ZvmcdxT6RYL0IHwuuy22uPlyjuzBDppSeFCV0XsVnaOJ6CoYlOj9jWk0iFf06DjvoqLZpUeJ8tdKSZwto8kaeGTVEUKIA94UHHPB1jCV5f5euo6RXuyIU2xOrrwlWBgU3znRh7ifzhlKbARvZydIpr0l7ecl6EV8j+eJ0FPJ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0" o:spid="_x0000_s1026" o:spt="1" alt="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T02uo3d8NKWcYj476nWYsLisTLMquMzOmnck0uCYJweDE8zs1tTvU8eFe2pk5vsqU1FiOPjf6loFOo7Loqzt0PI/p4WvX27XP2vJOzctEC0bqWiimIFc2SUuca6HWoBkR9qhKDuTbznky6MkWAupfzKGZ55U1r6oqjpNrcG+ujXM85HkGM4cqGeALWqcQxDznYq/rT6RXSaD+esIHlnrmNEYJnVvSX18r75r7Wi8DKfgZ67DUwfKoh4EzWNtPj0xhX2hW3ueZf5xUihY1TvGbgCicykU+AWlRou1uIM+yF+UzHPhPx6xcpJq1xs9UG8qU1FiOPjf6loFOo7LoqztY6ltyv9wNOng0oJ4TsHk3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RkdIKaZ1XOeZ+ipXschNRsxOdhnx8d4kkDAazX4duL48MeEMMbiiNI4qH3LPzlgKHHo/SbJrgVi0Grd6OfKZXjpGUCwYBrElusX7jTqC0L009q5vru42InCPP0yva7dTywsdxYbq3mko7mj60vw9MjJNQfqzkUw7OHS1a1hNiw2cpRibs8lR6M7cbWrvqqVLO7teTAnRytDVt93HqR9tSpBQ6IeNiT30At9Ca19/ccqU1FiOPjf6loFOo7LoqztKIfZd/UhA6oCFxfAhS/up9dKxwK54V9VKGv3qfvlAR4txaKOI/EPMR+i/xbIb2Qm2u5Wo//ZvmcdxT6RYL0IHwuuy22uPlyjuzBDppSeFCV0XsVnaOJ6CoYlOj9jWk0iFf06DjvoqLZpUeJ8tdKSZwto8kaeGTVEUKIA94UHHPB1jCV5f5euo6RXuyIU2xOrrwlWBgU3znRh7ifzhlKbARvZydIpr0l7ecl6EV8j+eJ0FPJq" style="position:absolute;left:0pt;margin-left:-88.8pt;margin-top:-70.5pt;height:5pt;width:5pt;visibility:hidden;z-index:2519961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51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4" name="KGD_KG_Seal_1329" descr="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UmTJ1PaWhoCAjzDxrqRNkHoepJX1e/qe3bGhb8zEvjN9duHpCUutMaKPhP9wtHa2/2Ibi4/9EvVleE1ghBbUzsLisTLMquMzOmnck0uCYJxsxOdhnx8d4kkDAazX4duKKCEOZWXH7v4MpM1AIRfXkT/DABSg4AbbWKhGsZ9o1uCySwXXx6lW3deAPCDpAgzN2vyhvA8/Zq/Zafj2h2J7ENnKUYm7PJUejO3G1q76qlQU6HMwksLcUlIi2tgoHqSbbX3h+ZYi2GK6MuICPdZCW1TNK9XCKvZPlHRWLHEqqkQ1qq4xBcHa/iocgCM8d+DR+bun99tKj6RCoTBT4RmRSs5XSIz0+f6bWojrlGzIvqIaFcdvHsoY/bUY5jBDSIb19C64GiJUhE47TCLQyn5uI0y3/9GUaBX3DqsvRy8V2WlOxuX+MKkOWoB27mAhhn842lRCFyAsGl84TABuBkULpa4QybotmEB7Ghz0SBeIvdfa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9" o:spid="_x0000_s1026" o:spt="1" alt="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UmTJ1PaWhoCAjzDxrqRNkHoepJX1e/qe3bGhb8zEvjN9duHpCUutMaKPhP9wtHa2/2Ibi4/9EvVleE1ghBbUzsLisTLMquMzOmnck0uCYJxsxOdhnx8d4kkDAazX4duKKCEOZWXH7v4MpM1AIRfXkT/DABSg4AbbWKhGsZ9o1uCySwXXx6lW3deAPCDpAgzN2vyhvA8/Zq/Zafj2h2J7ENnKUYm7PJUejO3G1q76qlQU6HMwksLcUlIi2tgoHqSbbX3h+ZYi2GK6MuICPdZCW1TNK9XCKvZPlHRWLHEqqkQ1qq4xBcHa/iocgCM8d+DR+bun99tKj6RCoTBT4RmRSs5XSIz0+f6bWojrlGzIvqIaFcdvHsoY/bUY5jBDSIb19C64GiJUhE47TCLQyn5uI0y3/9GUaBX3DqsvRy8V2WlOxuX+MKkOWoB27mAhhn842lRCFyAsGl84TABuBkULpa4QybotmEB7Ghz0SBeIvdfaG" style="position:absolute;left:0pt;margin-left:-88.8pt;margin-top:-70.5pt;height:5pt;width:5pt;visibility:hidden;z-index:2519951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41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3" name="KGD_KG_Seal_1328" descr="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QdTP/jk/7oInpIMdaWuWWfAHImELP0LzbrRKCcbSnA4qU1FiOPjf6loFOo7LoqztKlNRYjj43+paBTqOy6Ks7ZDzpkIUTndrXHu/mbYHoP0igF/LlQyTzCqk7Y9ipEofuZwR/AQdSJWQauzYex7oKzElqDpa+N+iFcZCJZ6R6QGlz+ZgAfBIgPUqf7csCLX9WdSUBL2e8zks0HtCBH15NBvgoTPKLfMYDRiTqzyeiXtLYegSnJsbzr60t/vGxrJ2HZlRvQyaC9isblrD2D8b2po8O3eADjQ7PAXAXNEtV4q+a9F++xLb9uGW+VOXt5YkOXdsU5rGcrFriA8TAyy+Z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KtjVCCt2qQ2xTVowb0GV2LC4rEyzKrjMzpp3JNLgmCc2cpRibs8lR6M7cbWrvqqVPwaQnKd8AB/guKUJVL4oSEXgIpfvFbSIv0mVG3mq7w18m4osabrwnUBFkfigsVPPWrrc04if4/DwSFXf25fuMTZylGJuzyVHoztxtau+qpWl2/xxLJp4MPjgsBm2AASELbd2GaGTrYCCZ0RxFnWW+m3gox9R60CvGnFyDZ3tp7VdACFt5PpOvK3AFWF/pRWdI2/8mYmQIZRyEUchShrdC+JvCepi2IXiT/8lx3GGOHTrC21D8ZYMw5kzXlr5HW53Mssz5dZ93qOiG77H85pwbpTwm9m0d0YWYV6k03LgcY30SMFIvrzV1K0LYuxMemE8DYcdFadGvI2roTzgbjvHskX0lH3zIbF422Yjm8RMEovyxmQAjzDdA4EqVNnKxY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8" o:spid="_x0000_s1026" o:spt="1" alt="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QdTP/jk/7oInpIMdaWuWWfAHImELP0LzbrRKCcbSnA4qU1FiOPjf6loFOo7LoqztKlNRYjj43+paBTqOy6Ks7ZDzpkIUTndrXHu/mbYHoP0igF/LlQyTzCqk7Y9ipEofuZwR/AQdSJWQauzYex7oKzElqDpa+N+iFcZCJZ6R6QGlz+ZgAfBIgPUqf7csCLX9WdSUBL2e8zks0HtCBH15NBvgoTPKLfMYDRiTqzyeiXtLYegSnJsbzr60t/vGxrJ2HZlRvQyaC9isblrD2D8b2po8O3eADjQ7PAXAXNEtV4q+a9F++xLb9uGW+VOXt5YkOXdsU5rGcrFriA8TAyy+Z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KtjVCCt2qQ2xTVowb0GV2LC4rEyzKrjMzpp3JNLgmCc2cpRibs8lR6M7cbWrvqqVPwaQnKd8AB/guKUJVL4oSEXgIpfvFbSIv0mVG3mq7w18m4osabrwnUBFkfigsVPPWrrc04if4/DwSFXf25fuMTZylGJuzyVHoztxtau+qpWl2/xxLJp4MPjgsBm2AASELbd2GaGTrYCCZ0RxFnWW+m3gox9R60CvGnFyDZ3tp7VdACFt5PpOvK3AFWF/pRWdI2/8mYmQIZRyEUchShrdC+JvCepi2IXiT/8lx3GGOHTrC21D8ZYMw5kzXlr5HW53Mssz5dZ93qOiG77H85pwbpTwm9m0d0YWYV6k03LgcY30SMFIvrzV1K0LYuxMemE8DYcdFadGvI2roTzgbjvHskX0lH3zIbF422Yjm8RMEovyxmQAjzDdA4EqVNnKxYuI" style="position:absolute;left:0pt;margin-left:-88.8pt;margin-top:-70.5pt;height:5pt;width:5pt;visibility:hidden;z-index:2519941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30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2" name="KGD_KG_Seal_1327" descr="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7" o:spid="_x0000_s1026" o:spt="1" alt="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" style="position:absolute;left:0pt;margin-left:-88.8pt;margin-top:-70.5pt;height:5pt;width:5pt;visibility:hidden;z-index:2519930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20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1" name="KGD_KG_Seal_1326" descr="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6" o:spid="_x0000_s1026" o:spt="1" alt="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" style="position:absolute;left:0pt;margin-left:-88.8pt;margin-top:-70.5pt;height:5pt;width:5pt;visibility:hidden;z-index:2519920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10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0" name="KGD_KG_Seal_1325" descr="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5" o:spid="_x0000_s1026" o:spt="1" alt="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" style="position:absolute;left:0pt;margin-left:-88.8pt;margin-top:-70.5pt;height:5pt;width:5pt;visibility:hidden;z-index:2519910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00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9" name="KGD_KG_Seal_1324" descr="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4" o:spid="_x0000_s1026" o:spt="1" alt="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" style="position:absolute;left:0pt;margin-left:-88.8pt;margin-top:-70.5pt;height:5pt;width:5pt;visibility:hidden;z-index:2519900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89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8" name="KGD_KG_Seal_1323" descr="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3" o:spid="_x0000_s1026" o:spt="1" alt="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" style="position:absolute;left:0pt;margin-left:-88.8pt;margin-top:-70.5pt;height:5pt;width:5pt;visibility:hidden;z-index:2519889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79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7" name="KGD_KG_Seal_1322" descr="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2" o:spid="_x0000_s1026" o:spt="1" alt="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" style="position:absolute;left:0pt;margin-left:-88.8pt;margin-top:-70.5pt;height:5pt;width:5pt;visibility:hidden;z-index:2519879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69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6" name="KGD_KG_Seal_1321" descr="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1" o:spid="_x0000_s1026" o:spt="1" alt="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" style="position:absolute;left:0pt;margin-left:-88.8pt;margin-top:-70.5pt;height:5pt;width:5pt;visibility:hidden;z-index:2519869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59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5" name="KGD_KG_Seal_1320" descr="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0" o:spid="_x0000_s1026" o:spt="1" alt="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" style="position:absolute;left:0pt;margin-left:-88.8pt;margin-top:-70.5pt;height:5pt;width:5pt;visibility:hidden;z-index:2519859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48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4" name="KGD_KG_Seal_1319" descr="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9" o:spid="_x0000_s1026" o:spt="1" alt="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" style="position:absolute;left:0pt;margin-left:-88.8pt;margin-top:-70.5pt;height:5pt;width:5pt;visibility:hidden;z-index:2519848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38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3" name="KGD_KG_Seal_1318" descr="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8" o:spid="_x0000_s1026" o:spt="1" alt="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" style="position:absolute;left:0pt;margin-left:-88.8pt;margin-top:-70.5pt;height:5pt;width:5pt;visibility:hidden;z-index:2519838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28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2" name="KGD_KG_Seal_1317" descr="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7" o:spid="_x0000_s1026" o:spt="1" alt="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" style="position:absolute;left:0pt;margin-left:-88.8pt;margin-top:-70.5pt;height:5pt;width:5pt;visibility:hidden;z-index:2519828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18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1" name="KGD_KG_Seal_1316" descr="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6" o:spid="_x0000_s1026" o:spt="1" alt="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" style="position:absolute;left:0pt;margin-left:-88.8pt;margin-top:-70.5pt;height:5pt;width:5pt;visibility:hidden;z-index:2519818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08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0" name="KGD_KG_Seal_1315" descr="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5" o:spid="_x0000_s1026" o:spt="1" alt="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" style="position:absolute;left:0pt;margin-left:-88.8pt;margin-top:-70.5pt;height:5pt;width:5pt;visibility:hidden;z-index:2519808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97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9" name="KGD_KG_Seal_1314" descr="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4" o:spid="_x0000_s1026" o:spt="1" alt="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" style="position:absolute;left:0pt;margin-left:-88.8pt;margin-top:-70.5pt;height:5pt;width:5pt;visibility:hidden;z-index:2519797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87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8" name="KGD_KG_Seal_1313" descr="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3" o:spid="_x0000_s1026" o:spt="1" alt="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" style="position:absolute;left:0pt;margin-left:-88.8pt;margin-top:-70.5pt;height:5pt;width:5pt;visibility:hidden;z-index:2519787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77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7" name="KGD_KG_Seal_1312" descr="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2" o:spid="_x0000_s1026" o:spt="1" alt="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" style="position:absolute;left:0pt;margin-left:-88.8pt;margin-top:-70.5pt;height:5pt;width:5pt;visibility:hidden;z-index:2519777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67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6" name="KGD_KG_Seal_1311" descr="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1" o:spid="_x0000_s1026" o:spt="1" alt="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" style="position:absolute;left:0pt;margin-left:-88.8pt;margin-top:-70.5pt;height:5pt;width:5pt;visibility:hidden;z-index:2519767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56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5" name="KGD_KG_Seal_1310" descr="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0" o:spid="_x0000_s1026" o:spt="1" alt="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" style="position:absolute;left:0pt;margin-left:-88.8pt;margin-top:-70.5pt;height:5pt;width:5pt;visibility:hidden;z-index:2519756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46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4" name="KGD_KG_Seal_1309" descr="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9" o:spid="_x0000_s1026" o:spt="1" alt="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" style="position:absolute;left:0pt;margin-left:-88.8pt;margin-top:-70.5pt;height:5pt;width:5pt;visibility:hidden;z-index:2519746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36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3" name="KGD_KG_Seal_1308" descr="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8" o:spid="_x0000_s1026" o:spt="1" alt="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" style="position:absolute;left:0pt;margin-left:-88.8pt;margin-top:-70.5pt;height:5pt;width:5pt;visibility:hidden;z-index:2519736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26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2" name="KGD_KG_Seal_1307" descr="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7" o:spid="_x0000_s1026" o:spt="1" alt="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" style="position:absolute;left:0pt;margin-left:-88.8pt;margin-top:-70.5pt;height:5pt;width:5pt;visibility:hidden;z-index:2519726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15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1" name="KGD_KG_Seal_1306" descr="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6" o:spid="_x0000_s1026" o:spt="1" alt="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" style="position:absolute;left:0pt;margin-left:-88.8pt;margin-top:-70.5pt;height:5pt;width:5pt;visibility:hidden;z-index:2519715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05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0" name="KGD_KG_Seal_1305" descr="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5" o:spid="_x0000_s1026" o:spt="1" alt="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" style="position:absolute;left:0pt;margin-left:-88.8pt;margin-top:-70.5pt;height:5pt;width:5pt;visibility:hidden;z-index:2519705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95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9" name="KGD_KG_Seal_1304" descr="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4" o:spid="_x0000_s1026" o:spt="1" alt="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" style="position:absolute;left:0pt;margin-left:-88.8pt;margin-top:-70.5pt;height:5pt;width:5pt;visibility:hidden;z-index:2519695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85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8" name="KGD_KG_Seal_1303" descr="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3" o:spid="_x0000_s1026" o:spt="1" alt="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" style="position:absolute;left:0pt;margin-left:-88.8pt;margin-top:-70.5pt;height:5pt;width:5pt;visibility:hidden;z-index:2519685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74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7" name="KGD_KG_Seal_1302" descr="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2" o:spid="_x0000_s1026" o:spt="1" alt="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" style="position:absolute;left:0pt;margin-left:-88.8pt;margin-top:-70.5pt;height:5pt;width:5pt;visibility:hidden;z-index:2519674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64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6" name="KGD_KG_Seal_1301" descr="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1" o:spid="_x0000_s1026" o:spt="1" alt="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" style="position:absolute;left:0pt;margin-left:-88.8pt;margin-top:-70.5pt;height:5pt;width:5pt;visibility:hidden;z-index:2519664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54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5" name="KGD_KG_Seal_1300" descr="AafF9fb1dAcZW99duHpCUutMaKPhP9wtHa1UmTJ1PaWhoCAjzDxrqRNkv+HcdjQx76SzQD8irIXIGNmf01cz7U6z9Fj+eURyHpIf7xovVYSTd1csnnvORBISW4ea70+4Z7/qOsprv6GvWyjQh4Zqm2ur+OmJoFV+XIynZL+W4oVD/Zju/KC/S55BKlNRYjj43+paBTqOy6Ks7SpTUWI4+N/qWgU6jsuirO0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0" o:spid="_x0000_s1026" o:spt="1" alt="AafF9fb1dAcZW99duHpCUutMaKPhP9wtHa1UmTJ1PaWhoCAjzDxrqRNkv+HcdjQx76SzQD8irIXIGNmf01cz7U6z9Fj+eURyHpIf7xovVYSTd1csnnvORBISW4ea70+4Z7/qOsprv6GvWyjQh4Zqm2ur+OmJoFV+XIynZL+W4oVD/Zju/KC/S55BKlNRYjj43+paBTqOy6Ks7SpTUWI4+N/qWgU6jsuirO0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" style="position:absolute;left:0pt;margin-left:-88.8pt;margin-top:-70.5pt;height:5pt;width:5pt;visibility:hidden;z-index:2519654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44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4" name="KGD_KG_Seal_1299" descr="UYrEDn3lC8Y232SjsLisTLMquMzOmnck0uCYJ4PGFi1JWtXhi19s3IbVfkOl2/xxLJp4MPjgsBm2AASEdAT6R6z8BA/I7Sgb1NpIxMmDmSlUiECdn0EXxRYskVBkl6spT7gzCkw6L1csiXL/b2AfiRi3ul8wMiPdYG3Ia0iKe4YKCLfCK83Bieq9FHFEzzQRN/ulZXhtHitm+kQjKlNRYjj43+paBTqOy6Ks7SpTUWI4+N/qWgU6jsuirO0qU1FiOPjf6loFOo7Loqzt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9" o:spid="_x0000_s1026" o:spt="1" alt="UYrEDn3lC8Y232SjsLisTLMquMzOmnck0uCYJ4PGFi1JWtXhi19s3IbVfkOl2/xxLJp4MPjgsBm2AASEdAT6R6z8BA/I7Sgb1NpIxMmDmSlUiECdn0EXxRYskVBkl6spT7gzCkw6L1csiXL/b2AfiRi3ul8wMiPdYG3Ia0iKe4YKCLfCK83Bieq9FHFEzzQRN/ulZXhtHitm+kQjKlNRYjj43+paBTqOy6Ks7SpTUWI4+N/qWgU6jsuirO0qU1FiOPjf6loFOo7Loqzt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" style="position:absolute;left:0pt;margin-left:-88.8pt;margin-top:-70.5pt;height:5pt;width:5pt;visibility:hidden;z-index:2519644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33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3" name="KGD_KG_Seal_1298" descr="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8" o:spid="_x0000_s1026" o:spt="1" alt="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" style="position:absolute;left:0pt;margin-left:-88.8pt;margin-top:-70.5pt;height:5pt;width:5pt;visibility:hidden;z-index:2519633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23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2" name="KGD_KG_Seal_1297" descr="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7" o:spid="_x0000_s1026" o:spt="1" alt="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" style="position:absolute;left:0pt;margin-left:-88.8pt;margin-top:-70.5pt;height:5pt;width:5pt;visibility:hidden;z-index:2519623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13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1" name="KGD_KG_Seal_1296" descr="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6" o:spid="_x0000_s1026" o:spt="1" alt="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" style="position:absolute;left:0pt;margin-left:-88.8pt;margin-top:-70.5pt;height:5pt;width:5pt;visibility:hidden;z-index:2519613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03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0" name="KGD_KG_Seal_1295" descr="0uCYJzZylGJuzyVHoztxtau+qpW/4dx2NDHvpLNAPyKshcgYbVBouNhPA+M5qlMZnHSNXipBQ6IeNiT30At9Ca19/cffXbh6QlLrTGij4T/cLR2t6MsQ2taqRvCrOffSSKRoF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5" o:spid="_x0000_s1026" o:spt="1" alt="0uCYJzZylGJuzyVHoztxtau+qpW/4dx2NDHvpLNAPyKshcgYbVBouNhPA+M5qlMZnHSNXipBQ6IeNiT30At9Ca19/cffXbh6QlLrTGij4T/cLR2t6MsQ2taqRvCrOffSSKRoF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" style="position:absolute;left:0pt;margin-left:-88.8pt;margin-top:-70.5pt;height:5pt;width:5pt;visibility:hidden;z-index:2519603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92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9" name="KGD_KG_Seal_1294" descr="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4" o:spid="_x0000_s1026" o:spt="1" alt="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" style="position:absolute;left:0pt;margin-left:-88.8pt;margin-top:-70.5pt;height:5pt;width:5pt;visibility:hidden;z-index:2519592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82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8" name="KGD_KG_Seal_1293" descr="GO+NFuFFSMbfXbh6QlLrTGij4T/cLR2t3124ekJS60xoo+E/3C0drS23dhmhk62AgmdEcRZ1lvo2cpRibs8lR6M7cbWrvqqVpdv8cSyaeDD44LAZtgAEhADwR7dWs9l3g7NNSFVICV+l2/xxLJp4MPjgsBm2AASE+dpgH8ttIDUdO5dKOOix1ipTUWI4+N/qWgU6jsuirO0qU1FiOPjf6loFOo7Loqzt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3" o:spid="_x0000_s1026" o:spt="1" alt="GO+NFuFFSMbfXbh6QlLrTGij4T/cLR2t3124ekJS60xoo+E/3C0drS23dhmhk62AgmdEcRZ1lvo2cpRibs8lR6M7cbWrvqqVpdv8cSyaeDD44LAZtgAEhADwR7dWs9l3g7NNSFVICV+l2/xxLJp4MPjgsBm2AASE+dpgH8ttIDUdO5dKOOix1ipTUWI4+N/qWgU6jsuirO0qU1FiOPjf6loFOo7Loqzt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" style="position:absolute;left:0pt;margin-left:-88.8pt;margin-top:-70.5pt;height:5pt;width:5pt;visibility:hidden;z-index:2519582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72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7" name="KGD_KG_Seal_1292" descr="JUejO3G1q76qlbC4rEyzKrjMzpp3JNLgmCewuKxMsyq4zM6adyTS4JgnKkFDoh42JPfQC30JrX39x99duHpCUutMaKPhP9wtHa3dGR0gppnVc55n6KlexyE1TNMihJiSq2Cz9l7CyJRpYt0ZHSCmmdVznmfoqV7HITUzMfJU/FId/Gd3q+7g2dsZKlNRYjj43+paBTqOy6Ks7SpTUWI4+N/qWgU6jsuirO0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2" o:spid="_x0000_s1026" o:spt="1" alt="JUejO3G1q76qlbC4rEyzKrjMzpp3JNLgmCewuKxMsyq4zM6adyTS4JgnKkFDoh42JPfQC30JrX39x99duHpCUutMaKPhP9wtHa3dGR0gppnVc55n6KlexyE1TNMihJiSq2Cz9l7CyJRpYt0ZHSCmmdVznmfoqV7HITUzMfJU/FId/Gd3q+7g2dsZKlNRYjj43+paBTqOy6Ks7SpTUWI4+N/qWgU6jsuirO0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" style="position:absolute;left:0pt;margin-left:-88.8pt;margin-top:-70.5pt;height:5pt;width:5pt;visibility:hidden;z-index:2519572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62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6" name="KGD_KG_Seal_1291" descr="QlLrTGij4T/cLR2tjz2sO4wIEauAdPrxJgbMhjZylGJuzyVHoztxtau+qpU2cpRibs8lR6M7cbWrvqqVBToczCSwtxSUiLa2CgepJlSZMnU9paGgICPMPGupE2S/4dx2NDHvpLNAPyKshcgYVJkydT2loaAgI8w8a6kTZD8GkJynfAAf4LilCVS+KEjDtZ5n+wEv6xp0x98WS5Q8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1" o:spid="_x0000_s1026" o:spt="1" alt="QlLrTGij4T/cLR2tjz2sO4wIEauAdPrxJgbMhjZylGJuzyVHoztxtau+qpU2cpRibs8lR6M7cbWrvqqVBToczCSwtxSUiLa2CgepJlSZMnU9paGgICPMPGupE2S/4dx2NDHvpLNAPyKshcgYVJkydT2loaAgI8w8a6kTZD8GkJynfAAf4LilCVS+KEjDtZ5n+wEv6xp0x98WS5Q8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" style="position:absolute;left:0pt;margin-left:-88.8pt;margin-top:-70.5pt;height:5pt;width:5pt;visibility:hidden;z-index:2519562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52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5" name="KGD_KG_Seal_1290" descr="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0" o:spid="_x0000_s1026" o:spt="1" alt="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" style="position:absolute;left:0pt;margin-left:-88.8pt;margin-top:-70.5pt;height:5pt;width:5pt;visibility:hidden;z-index:2519552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41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4" name="KGD_KG_Seal_1289" descr="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9" o:spid="_x0000_s1026" o:spt="1" alt="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" style="position:absolute;left:0pt;margin-left:-88.8pt;margin-top:-70.5pt;height:5pt;width:5pt;visibility:hidden;z-index:2519541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31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3" name="KGD_KG_Seal_1288" descr="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8" o:spid="_x0000_s1026" o:spt="1" alt="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" style="position:absolute;left:0pt;margin-left:-88.8pt;margin-top:-70.5pt;height:5pt;width:5pt;visibility:hidden;z-index:2519531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21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2" name="KGD_KG_Seal_1287" descr="0uCYJzZylGJuzyVHoztxtau+qpUs7u15MCdHK0NW33cepH21Wrrc04if4/DwSFXf25fuMXefaJ1TXoupztGF9hy215XdGR0gppnVc55n6KlexyE1sLisTLMquMzOmnck0uCYJ7C4rEyzKrjMzpp3JNLgmCfUBIXa3CABp8X19vV0BxlbAPBHt1az2XeDs01IVUgJX/TT2rm+u7jYicI8/TK9rt2ut74U9Ve58cPmdtFQUsgbNnKUYm7PJUejO3G1q76qld9duHpCUutMaKPhP9wtHa0qU1FiOPjf6loFOo7LoqztKlNRYjj43+paBTqOy6Ks7SpTUWI4+N/qWgU6jsuirO0qU1FiOPjf6loFOo7LoqztKlNRYjj43+paBTqOy6Ks7SpTUWI4+N/qWgU6jsuirO0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7" o:spid="_x0000_s1026" o:spt="1" alt="0uCYJzZylGJuzyVHoztxtau+qpUs7u15MCdHK0NW33cepH21Wrrc04if4/DwSFXf25fuMXefaJ1TXoupztGF9hy215XdGR0gppnVc55n6KlexyE1sLisTLMquMzOmnck0uCYJ7C4rEyzKrjMzpp3JNLgmCfUBIXa3CABp8X19vV0BxlbAPBHt1az2XeDs01IVUgJX/TT2rm+u7jYicI8/TK9rt2ut74U9Ve58cPmdtFQUsgbNnKUYm7PJUejO3G1q76qld9duHpCUutMaKPhP9wtHa0qU1FiOPjf6loFOo7LoqztKlNRYjj43+paBTqOy6Ks7SpTUWI4+N/qWgU6jsuirO0qU1FiOPjf6loFOo7LoqztKlNRYjj43+paBTqOy6Ks7SpTUWI4+N/qWgU6jsuirO0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" style="position:absolute;left:0pt;margin-left:-88.8pt;margin-top:-70.5pt;height:5pt;width:5pt;visibility:hidden;z-index:2519521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11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1" name="KGD_KG_Seal_1286" descr="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6" o:spid="_x0000_s1026" o:spt="1" alt="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" style="position:absolute;left:0pt;margin-left:-88.8pt;margin-top:-70.5pt;height:5pt;width:5pt;visibility:hidden;z-index:2519511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00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0" name="KGD_KG_Seal_1285" descr="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5" o:spid="_x0000_s1026" o:spt="1" alt="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" style="position:absolute;left:0pt;margin-left:-88.8pt;margin-top:-70.5pt;height:5pt;width:5pt;visibility:hidden;z-index:2519500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90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9" name="KGD_KG_Seal_1284" descr="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4" o:spid="_x0000_s1026" o:spt="1" alt="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" style="position:absolute;left:0pt;margin-left:-88.8pt;margin-top:-70.5pt;height:5pt;width:5pt;visibility:hidden;z-index:2519490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80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8" name="KGD_KG_Seal_1283" descr="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3" o:spid="_x0000_s1026" o:spt="1" alt="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" style="position:absolute;left:0pt;margin-left:-88.8pt;margin-top:-70.5pt;height:5pt;width:5pt;visibility:hidden;z-index:2519480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70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7" name="KGD_KG_Seal_1282" descr="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2" o:spid="_x0000_s1026" o:spt="1" alt="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" style="position:absolute;left:0pt;margin-left:-88.8pt;margin-top:-70.5pt;height:5pt;width:5pt;visibility:hidden;z-index:2519470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59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6" name="KGD_KG_Seal_1281" descr="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1" o:spid="_x0000_s1026" o:spt="1" alt="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" style="position:absolute;left:0pt;margin-left:-88.8pt;margin-top:-70.5pt;height:5pt;width:5pt;visibility:hidden;z-index:2519459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49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5" name="KGD_KG_Seal_1280" descr="aWIsHRYlSh5zmnhOnAZh8KtMKlNRYjj43+paBTqOy6Ks7fUHc6nk1mPhP5hA561vOsYocej9JsmuBWLQat3o58plY6ltyv9wNOng0oJ4TsHk3RJ2Qbjst5gWn1x8Ama9mGA2cpRibs8lR6M7cbWrvqqVLO7teTAnRytDVt93HqR9tSpBQ6IeNiT30At9Ca19/cffXbh6QlLrTGij4T/cLR2t3RkdIKaZ1XOeZ+ipXschNaERPeZyiZRkVg+TrN7Vf40IfrcNUYrEDn3lC8Y232Sj4yLIh+IWPDds6oeuTLUgYd9duHpCUutMaKPhP9wtHa0N8TlWpWScSFnSTlUwa1HF3u+NEGnDMNZofsvgEj/KBi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0" o:spid="_x0000_s1026" o:spt="1" alt="aWIsHRYlSh5zmnhOnAZh8KtMKlNRYjj43+paBTqOy6Ks7fUHc6nk1mPhP5hA561vOsYocej9JsmuBWLQat3o58plY6ltyv9wNOng0oJ4TsHk3RJ2Qbjst5gWn1x8Ama9mGA2cpRibs8lR6M7cbWrvqqVLO7teTAnRytDVt93HqR9tSpBQ6IeNiT30At9Ca19/cffXbh6QlLrTGij4T/cLR2t3RkdIKaZ1XOeZ+ipXschNaERPeZyiZRkVg+TrN7Vf40IfrcNUYrEDn3lC8Y232Sj4yLIh+IWPDds6oeuTLUgYd9duHpCUutMaKPhP9wtHa0N8TlWpWScSFnSTlUwa1HF3u+NEGnDMNZofsvgEj/KBi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" style="position:absolute;left:0pt;margin-left:-88.8pt;margin-top:-70.5pt;height:5pt;width:5pt;visibility:hidden;z-index:2519449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39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4" name="KGD_KG_Seal_1279" descr="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9" o:spid="_x0000_s1026" o:spt="1" alt="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" style="position:absolute;left:0pt;margin-left:-88.8pt;margin-top:-70.5pt;height:5pt;width:5pt;visibility:hidden;z-index:2519439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29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3" name="KGD_KG_Seal_1278" descr="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8" o:spid="_x0000_s1026" o:spt="1" alt="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" style="position:absolute;left:0pt;margin-left:-88.8pt;margin-top:-70.5pt;height:5pt;width:5pt;visibility:hidden;z-index:2519429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18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2" name="KGD_KG_Seal_1277" descr="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7" o:spid="_x0000_s1026" o:spt="1" alt="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" style="position:absolute;left:0pt;margin-left:-88.8pt;margin-top:-70.5pt;height:5pt;width:5pt;visibility:hidden;z-index:2519418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08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1" name="KGD_KG_Seal_1276" descr="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6" o:spid="_x0000_s1026" o:spt="1" alt="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" style="position:absolute;left:0pt;margin-left:-88.8pt;margin-top:-70.5pt;height:5pt;width:5pt;visibility:hidden;z-index:2519408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98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0" name="KGD_KG_Seal_1275" descr="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5" o:spid="_x0000_s1026" o:spt="1" alt="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" style="position:absolute;left:0pt;margin-left:-88.8pt;margin-top:-70.5pt;height:5pt;width:5pt;visibility:hidden;z-index:2519398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&#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88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9" name="KGD_KG_Seal_1274" descr="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4" o:spid="_x0000_s1026" o:spt="1" alt="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" style="position:absolute;left:0pt;margin-left:-88.8pt;margin-top:-70.5pt;height:5pt;width:5pt;visibility:hidden;z-index:2519388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77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8" name="KGD_KG_Seal_1273" descr="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3" o:spid="_x0000_s1026" o:spt="1" alt="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" style="position:absolute;left:0pt;margin-left:-88.8pt;margin-top:-70.5pt;height:5pt;width:5pt;visibility:hidden;z-index:2519377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67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7" name="KGD_KG_Seal_1272" descr="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2" o:spid="_x0000_s1026" o:spt="1" alt="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" style="position:absolute;left:0pt;margin-left:-88.8pt;margin-top:-70.5pt;height:5pt;width:5pt;visibility:hidden;z-index:2519367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57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6" name="KGD_KG_Seal_1271" descr="y6Ks7SpTUWI4+N/qWgU6jsuirO3IyTUH6s5FMOzh0tWtYTYsLO7teTAnRytDVt93HqR9tbC4rEyzKrjMzpp3JNLgmCewuKxMsyq4zM6adyTS4Jgnjj63cwvspp5GidIgSxcJgSpTUWI4+N/qWgU6jsuirO31B3Op5NZj4T+YQOetbzrG3124ekJS60xoo+E/3C0drZ6pFJx419dOHFuGQ21ct/ZPLCx3FhureaSjuaPrS/D03124ekJS60xoo+E/3C0drdBPTa6jd3w0pZxiPjvqdZiwuKxMsyq4zM6adyTS4JgnoRE95nKJlGRWD5Os3tV/jYXSmANF3hqnyrvQXnRvYDzoyxDa1qpG8Ks599JIpGgXNnKUYm7PJUejO3G1q76qlaZt3/EFt5Bdit/IYKceh7jDtZ5n+wEv6xp0x98WS5Q8KlNRYjj43+paBTqOy6Ks7S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1" o:spid="_x0000_s1026" o:spt="1" alt="y6Ks7SpTUWI4+N/qWgU6jsuirO3IyTUH6s5FMOzh0tWtYTYsLO7teTAnRytDVt93HqR9tbC4rEyzKrjMzpp3JNLgmCewuKxMsyq4zM6adyTS4Jgnjj63cwvspp5GidIgSxcJgSpTUWI4+N/qWgU6jsuirO31B3Op5NZj4T+YQOetbzrG3124ekJS60xoo+E/3C0drZ6pFJx419dOHFuGQ21ct/ZPLCx3FhureaSjuaPrS/D03124ekJS60xoo+E/3C0drdBPTa6jd3w0pZxiPjvqdZiwuKxMsyq4zM6adyTS4JgnoRE95nKJlGRWD5Os3tV/jYXSmANF3hqnyrvQXnRvYDzoyxDa1qpG8Ks599JIpGgXNnKUYm7PJUejO3G1q76qlaZt3/EFt5Bdit/IYKceh7jDtZ5n+wEv6xp0x98WS5Q8KlNRYjj43+paBTqOy6Ks7S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" style="position:absolute;left:0pt;margin-left:-88.8pt;margin-top:-70.5pt;height:5pt;width:5pt;visibility:hidden;z-index:2519357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47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5" name="KGD_KG_Seal_1270" descr="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0" o:spid="_x0000_s1026" o:spt="1" alt="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" style="position:absolute;left:0pt;margin-left:-88.8pt;margin-top:-70.5pt;height:5pt;width:5pt;visibility:hidden;z-index:2519347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36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4" name="KGD_KG_Seal_1269" descr="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9" o:spid="_x0000_s1026" o:spt="1" alt="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" style="position:absolute;left:0pt;margin-left:-88.8pt;margin-top:-70.5pt;height:5pt;width:5pt;visibility:hidden;z-index:2519336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26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3" name="KGD_KG_Seal_1268" descr="L+sadMffFkuUPCpTUWI4+N/qWgU6jsuirO02cpRibs8lR6M7cbWrvqqVyMk1B+rORTDs4dLVrWE2LMRdCOeQqCggQKZMIkv0xL8dlqGTpDOwZk0wFLVGginCt+jk0qOnqLL3J1lVyGTuELTipAvUpR6SDYDQdcM1P4wqU1FiOPjf6loFOo7LoqztMANJ4aLuSizYmEXvobZ/H7njTavlhhsYlpR5GXxx2X9yCRNNHR960gb4vFyo4E3FBWcvIR6j7Nc9MO7zURvjy4Ar8S3NJsG+5RKAP8dY36fQT02uo3d8NKWcYj476nWYI5Qyj7R6YSzejQgyaQ41hVEeihhn8yNCPcIbN4Hstbnrv85lttQ39Jvft2SDkkUfJDZHu0DLxBKTSflxjRa6Oz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8" o:spid="_x0000_s1026" o:spt="1" alt="L+sadMffFkuUPCpTUWI4+N/qWgU6jsuirO02cpRibs8lR6M7cbWrvqqVyMk1B+rORTDs4dLVrWE2LMRdCOeQqCggQKZMIkv0xL8dlqGTpDOwZk0wFLVGginCt+jk0qOnqLL3J1lVyGTuELTipAvUpR6SDYDQdcM1P4wqU1FiOPjf6loFOo7LoqztMANJ4aLuSizYmEXvobZ/H7njTavlhhsYlpR5GXxx2X9yCRNNHR960gb4vFyo4E3FBWcvIR6j7Nc9MO7zURvjy4Ar8S3NJsG+5RKAP8dY36fQT02uo3d8NKWcYj476nWYI5Qyj7R6YSzejQgyaQ41hVEeihhn8yNCPcIbN4Hstbnrv85lttQ39Jvft2SDkkUfJDZHu0DLxBKTSflxjRa6Oz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" style="position:absolute;left:0pt;margin-left:-88.8pt;margin-top:-70.5pt;height:5pt;width:5pt;visibility:hidden;z-index:2519326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16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2" name="KGD_KG_Seal_1267" descr="HjYk99ALfQmtff3HKlNRYjj43+paBTqOy6Ks7fUHc6nk1mPhP5hA561vOsZB1M/+OT/ugiekgx1pa5ZZsLisTLMquMzOmnck0uCYJ7C4rEyzKrjMzpp3JNLgmCewuKxMsyq4zM6adyTS4Jgn3124ekJS60xoo+E/3C0drSpTUWI4+N/qWgU6jsuirO3/Y43gnWrLNsZBUnjs+RYgJDZHu0DLxBKTSflxjRa6Owh+tw1RisQOfeULxjbfZKPjIsiH4hY8N2zqh65MtSBhEnZBuOy3mBafXHwCZr2YYAU6HMwksLcUlIi2tgoHqSZ46RlAsGAaxJbrF+406gtC3124ekJS60xoo+E/3C0drWnZgvButZrVYJerQwzQU5xlyQXIgEE8nhjvjRbhRUjGv9iG4uP/RL1ZXhNYIQW1M2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7" o:spid="_x0000_s1026" o:spt="1" alt="HjYk99ALfQmtff3HKlNRYjj43+paBTqOy6Ks7fUHc6nk1mPhP5hA561vOsZB1M/+OT/ugiekgx1pa5ZZsLisTLMquMzOmnck0uCYJ7C4rEyzKrjMzpp3JNLgmCewuKxMsyq4zM6adyTS4Jgn3124ekJS60xoo+E/3C0drSpTUWI4+N/qWgU6jsuirO3/Y43gnWrLNsZBUnjs+RYgJDZHu0DLxBKTSflxjRa6Owh+tw1RisQOfeULxjbfZKPjIsiH4hY8N2zqh65MtSBhEnZBuOy3mBafXHwCZr2YYAU6HMwksLcUlIi2tgoHqSZ46RlAsGAaxJbrF+406gtC3124ekJS60xoo+E/3C0drWnZgvButZrVYJerQwzQU5xlyQXIgEE8nhjvjRbhRUjGv9iG4uP/RL1ZXhNYIQW1M2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" style="position:absolute;left:0pt;margin-left:-88.8pt;margin-top:-70.5pt;height:5pt;width:5pt;visibility:hidden;z-index:2519316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06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1" name="KGD_KG_Seal_1266" descr="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6" o:spid="_x0000_s1026" o:spt="1" alt="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" style="position:absolute;left:0pt;margin-left:-88.8pt;margin-top:-70.5pt;height:5pt;width:5pt;visibility:hidden;z-index:2519306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96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0" name="KGD_KG_Seal_1265" descr="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5" o:spid="_x0000_s1026" o:spt="1" alt="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" style="position:absolute;left:0pt;margin-left:-88.8pt;margin-top:-70.5pt;height:5pt;width:5pt;visibility:hidden;z-index:2519296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85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9" name="KGD_KG_Seal_1264" descr="aBeF0pgDRd4ap8q70F50b2A8LB0WJUoec5p4TpwGYfCrTCpTUWI4+N/qWgU6jsuirO1YGEcKYBkndrQRdDoNG6rbighDmVlx+7+DKTNQCEX15LC4rEyzKrjMzpp3JNLgmCewuKxMsyq4zM6adyTS4JgnyMk1B+rORTDs4dLVrWE2LL/h3HY0Me+ks0A/IqyFyBgqU1FiOPjf6loFOo7LoqztAxXtbUk78jmkrz6A0HdegLuomTXsI0ZaZq1cWr/DDF/dGR0gppnVc55n6KlexyE1GzE52GfHx3iSQMBrNfh24qXb/HEsmngw+OCwGbYABIQocej9JsmuBWLQat3o58pleOkZQLBgGsSW6xfuNOoLQi5SVRAYLSpE8xV7n6sJYksvAoA9ZNlPtDxTU8KeRfjN3124ekJS60xoo+E/3C0drbC4rEyzKrjMzpp3JNLgmCe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4" o:spid="_x0000_s1026" o:spt="1" alt="aBeF0pgDRd4ap8q70F50b2A8LB0WJUoec5p4TpwGYfCrTCpTUWI4+N/qWgU6jsuirO1YGEcKYBkndrQRdDoNG6rbighDmVlx+7+DKTNQCEX15LC4rEyzKrjMzpp3JNLgmCewuKxMsyq4zM6adyTS4JgnyMk1B+rORTDs4dLVrWE2LL/h3HY0Me+ks0A/IqyFyBgqU1FiOPjf6loFOo7LoqztAxXtbUk78jmkrz6A0HdegLuomTXsI0ZaZq1cWr/DDF/dGR0gppnVc55n6KlexyE1GzE52GfHx3iSQMBrNfh24qXb/HEsmngw+OCwGbYABIQocej9JsmuBWLQat3o58pleOkZQLBgGsSW6xfuNOoLQi5SVRAYLSpE8xV7n6sJYksvAoA9ZNlPtDxTU8KeRfjN3124ekJS60xoo+E/3C0drbC4rEyzKrjMzpp3JNLgmCe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" style="position:absolute;left:0pt;margin-left:-88.8pt;margin-top:-70.5pt;height:5pt;width:5pt;visibility:hidden;z-index:2519285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75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8" name="KGD_KG_Seal_1263" descr="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3" o:spid="_x0000_s1026" o:spt="1" alt="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" style="position:absolute;left:0pt;margin-left:-88.8pt;margin-top:-70.5pt;height:5pt;width:5pt;visibility:hidden;z-index:2519275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65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7" name="KGD_KG_Seal_1262" descr="cbWrvqqVKtjVCCt2qQ2xTVowb0GV2IPGFi1JWtXhi19s3IbVfkMn3xY6+3Jhql2eeV7PSY7QKlNRYjj43+paBTqOy6Ks7bC4rEyzKrjMzpp3JNLgmCdPLCx3FhureaSjuaPrS/D03124ekJS60xoo+E/3C0drejLENrWqkbwqzn30kikaBcIfrcNUYrEDn3lC8Y232Sjjj63cwvspp5GidIgSxcJgSpTUWI4+N/qWgU6jsuirO31B3Op5NZj4T+YQOetbzrGEnZBuOy3mBafXHwCZr2YYKXb/HEsmngw+OCwGbYABIR2vyhvA8/Zq/Zafj2h2J7ENnKUYm7PJUejO3G1q76qldBPTa6jd3w0pZxiPjvqdZgqQUOiHjYk99ALfQmtff3HbVBouNhPA+M5qlMZnHSNXqERPeZyiZRkVg+TrN7Vf42F0pgDRd4ap8q70F50b2A8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2" o:spid="_x0000_s1026" o:spt="1" alt="cbWrvqqVKtjVCCt2qQ2xTVowb0GV2IPGFi1JWtXhi19s3IbVfkMn3xY6+3Jhql2eeV7PSY7QKlNRYjj43+paBTqOy6Ks7bC4rEyzKrjMzpp3JNLgmCdPLCx3FhureaSjuaPrS/D03124ekJS60xoo+E/3C0drejLENrWqkbwqzn30kikaBcIfrcNUYrEDn3lC8Y232Sjjj63cwvspp5GidIgSxcJgSpTUWI4+N/qWgU6jsuirO31B3Op5NZj4T+YQOetbzrGEnZBuOy3mBafXHwCZr2YYKXb/HEsmngw+OCwGbYABIR2vyhvA8/Zq/Zafj2h2J7ENnKUYm7PJUejO3G1q76qldBPTa6jd3w0pZxiPjvqdZgqQUOiHjYk99ALfQmtff3HbVBouNhPA+M5qlMZnHSNXqERPeZyiZRkVg+TrN7Vf42F0pgDRd4ap8q70F50b2A8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" style="position:absolute;left:0pt;margin-left:-88.8pt;margin-top:-70.5pt;height:5pt;width:5pt;visibility:hidden;z-index:2519265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&#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55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6" name="KGD_KG_Seal_1261" descr="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1" o:spid="_x0000_s1026" o:spt="1" alt="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" style="position:absolute;left:0pt;margin-left:-88.8pt;margin-top:-70.5pt;height:5pt;width:5pt;visibility:hidden;z-index:2519255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44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5" name="KGD_KG_Seal_1260" descr="JUejO3G1q76qlSrY1QgrdqkNsU1aMG9BldiwuKxMsyq4zM6adyTS4Jgn3124ekJS60xoo+E/3C0drSpTUWI4+N/qWgU6jsuirO3/Y43gnWrLNsZBUnjs+RYg3124ekJS60xoo+E/3C0drUHUz/45P+6CJ6SDHWlrllmhET3mcomUZFYPk6ze1X+NEAIPZMGP24mbk5vkG3DKYt9duHpCUutMaKPhP9wtHa1p2YLwbrWa1WCXq0MM0FOc3u+NEGnDMNZofsvgEj/KBgMV7W1JO/I5pK8+gNB3XoBlyQXIgEE8nhjvjRbhRUjGv9iG4uP/RL1ZXhNYIQW1M2XJBciAQTyeGO+NFuFFSMYtt3YZoZOtgIJnRHEWdZb6+PDHhDDG4ojSOKh9yz85YChx6P0mya4FYtBq3ejnymUbMTnYZ8fHeJJAwGs1+HbiNnKUYm7PJUejO3G1q76qlbC4rEyzKrjMzpp3JNLgmCd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0" o:spid="_x0000_s1026" o:spt="1" alt="JUejO3G1q76qlSrY1QgrdqkNsU1aMG9BldiwuKxMsyq4zM6adyTS4Jgn3124ekJS60xoo+E/3C0drSpTUWI4+N/qWgU6jsuirO3/Y43gnWrLNsZBUnjs+RYg3124ekJS60xoo+E/3C0drUHUz/45P+6CJ6SDHWlrllmhET3mcomUZFYPk6ze1X+NEAIPZMGP24mbk5vkG3DKYt9duHpCUutMaKPhP9wtHa1p2YLwbrWa1WCXq0MM0FOc3u+NEGnDMNZofsvgEj/KBgMV7W1JO/I5pK8+gNB3XoBlyQXIgEE8nhjvjRbhRUjGv9iG4uP/RL1ZXhNYIQW1M2XJBciAQTyeGO+NFuFFSMYtt3YZoZOtgIJnRHEWdZb6+PDHhDDG4ojSOKh9yz85YChx6P0mya4FYtBq3ejnymUbMTnYZ8fHeJJAwGs1+HbiNnKUYm7PJUejO3G1q76qlbC4rEyzKrjMzpp3JNLgmCd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" style="position:absolute;left:0pt;margin-left:-88.8pt;margin-top:-70.5pt;height:5pt;width:5pt;visibility:hidden;z-index:2519244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34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4" name="KGD_KG_Seal_1259" descr="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9" o:spid="_x0000_s1026" o:spt="1" alt="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" style="position:absolute;left:0pt;margin-left:-88.8pt;margin-top:-70.5pt;height:5pt;width:5pt;visibility:hidden;z-index:2519234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24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3" name="KGD_KG_Seal_1258" descr="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8" o:spid="_x0000_s1026" o:spt="1" alt="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" style="position:absolute;left:0pt;margin-left:-88.8pt;margin-top:-70.5pt;height:5pt;width:5pt;visibility:hidden;z-index:2519224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14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2" name="KGD_KG_Seal_1257" descr="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7" o:spid="_x0000_s1026" o:spt="1" alt="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" style="position:absolute;left:0pt;margin-left:-88.8pt;margin-top:-70.5pt;height:5pt;width:5pt;visibility:hidden;z-index:2519214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03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1" name="KGD_KG_Seal_1256" descr="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6" o:spid="_x0000_s1026" o:spt="1" alt="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" style="position:absolute;left:0pt;margin-left:-88.8pt;margin-top:-70.5pt;height:5pt;width:5pt;visibility:hidden;z-index:2519203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93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0" name="KGD_KG_Seal_1255" descr="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5" o:spid="_x0000_s1026" o:spt="1" alt="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" style="position:absolute;left:0pt;margin-left:-88.8pt;margin-top:-70.5pt;height:5pt;width:5pt;visibility:hidden;z-index:2519193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83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9" name="KGD_KG_Seal_1254" descr="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4" o:spid="_x0000_s1026" o:spt="1" alt="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" style="position:absolute;left:0pt;margin-left:-88.8pt;margin-top:-70.5pt;height:5pt;width:5pt;visibility:hidden;z-index:2519183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73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8" name="KGD_KG_Seal_1253" descr="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3" o:spid="_x0000_s1026" o:spt="1" alt="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" style="position:absolute;left:0pt;margin-left:-88.8pt;margin-top:-70.5pt;height:5pt;width:5pt;visibility:hidden;z-index:2519173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62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7" name="KGD_KG_Seal_1252" descr="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2" o:spid="_x0000_s1026" o:spt="1" alt="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" style="position:absolute;left:0pt;margin-left:-88.8pt;margin-top:-70.5pt;height:5pt;width:5pt;visibility:hidden;z-index:2519162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52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6" name="KGD_KG_Seal_1251" descr="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1" o:spid="_x0000_s1026" o:spt="1" alt="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" style="position:absolute;left:0pt;margin-left:-88.8pt;margin-top:-70.5pt;height:5pt;width:5pt;visibility:hidden;z-index:2519152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42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5" name="KGD_KG_Seal_1250" descr="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0" o:spid="_x0000_s1026" o:spt="1" alt="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" style="position:absolute;left:0pt;margin-left:-88.8pt;margin-top:-70.5pt;height:5pt;width:5pt;visibility:hidden;z-index:2519142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32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4" name="KGD_KG_Seal_1249" descr="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9" o:spid="_x0000_s1026" o:spt="1" alt="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" style="position:absolute;left:0pt;margin-left:-88.8pt;margin-top:-70.5pt;height:5pt;width:5pt;visibility:hidden;z-index:2519132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21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3" name="KGD_KG_Seal_1248" descr="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8" o:spid="_x0000_s1026" o:spt="1" alt="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" style="position:absolute;left:0pt;margin-left:-88.8pt;margin-top:-70.5pt;height:5pt;width:5pt;visibility:hidden;z-index:2519121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11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2" name="KGD_KG_Seal_1247" descr="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7" o:spid="_x0000_s1026" o:spt="1" alt="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" style="position:absolute;left:0pt;margin-left:-88.8pt;margin-top:-70.5pt;height:5pt;width:5pt;visibility:hidden;z-index:2519111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01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1" name="KGD_KG_Seal_1246" descr="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6" o:spid="_x0000_s1026" o:spt="1" alt="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" style="position:absolute;left:0pt;margin-left:-88.8pt;margin-top:-70.5pt;height:5pt;width:5pt;visibility:hidden;z-index:2519101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91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0" name="KGD_KG_Seal_1245" descr="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5" o:spid="_x0000_s1026" o:spt="1" alt="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" style="position:absolute;left:0pt;margin-left:-88.8pt;margin-top:-70.5pt;height:5pt;width:5pt;visibility:hidden;z-index:2519091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80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9" name="KGD_KG_Seal_1244" descr="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4" o:spid="_x0000_s1026" o:spt="1" alt="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" style="position:absolute;left:0pt;margin-left:-88.8pt;margin-top:-70.5pt;height:5pt;width:5pt;visibility:hidden;z-index:2519080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70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8" name="KGD_KG_Seal_1243" descr="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3" o:spid="_x0000_s1026" o:spt="1" alt="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" style="position:absolute;left:0pt;margin-left:-88.8pt;margin-top:-70.5pt;height:5pt;width:5pt;visibility:hidden;z-index:2519070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60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7" name="KGD_KG_Seal_1242" descr="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2" o:spid="_x0000_s1026" o:spt="1" alt="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" style="position:absolute;left:0pt;margin-left:-88.8pt;margin-top:-70.5pt;height:5pt;width:5pt;visibility:hidden;z-index:2519060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50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6" name="KGD_KG_Seal_1241" descr="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1" o:spid="_x0000_s1026" o:spt="1" alt="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" style="position:absolute;left:0pt;margin-left:-88.8pt;margin-top:-70.5pt;height:5pt;width:5pt;visibility:hidden;z-index:2519050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40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5" name="KGD_KG_Seal_1240" descr="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0" o:spid="_x0000_s1026" o:spt="1" alt="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" style="position:absolute;left:0pt;margin-left:-88.8pt;margin-top:-70.5pt;height:5pt;width:5pt;visibility:hidden;z-index:2519040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29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4" name="KGD_KG_Seal_1239" descr="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9" o:spid="_x0000_s1026" o:spt="1" alt="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" style="position:absolute;left:0pt;margin-left:-88.8pt;margin-top:-70.5pt;height:5pt;width:5pt;visibility:hidden;z-index:2519029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19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3" name="KGD_KG_Seal_1238" descr="CdSY2637tyoTXGHjTBdrDl/fOpIf86Mnl1AP3+Jod8I8ZBlC9AQ1wROzYs7dQa7EjNkx2Q2MQdGCWGAzmMI498OadeKGsptko0fbhgfu+ec/pz3EMu/xCn0lUyXEfrpKf7OM+LB7uZO9LaJ8YstziB4MMbyVws1vfpiKJbotSe6UO0NLNiyXqCmN31DptB2M0iiVrrUz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8" o:spid="_x0000_s1026" o:spt="1" alt="CdSY2637tyoTXGHjTBdrDl/fOpIf86Mnl1AP3+Jod8I8ZBlC9AQ1wROzYs7dQa7EjNkx2Q2MQdGCWGAzmMI498OadeKGsptko0fbhgfu+ec/pz3EMu/xCn0lUyXEfrpKf7OM+LB7uZO9LaJ8YstziB4MMbyVws1vfpiKJbotSe6UO0NLNiyXqCmN31DptB2M0iiVrrUz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" style="position:absolute;left:0pt;margin-left:-88.8pt;margin-top:-70.5pt;height:5pt;width:5pt;visibility:hidden;z-index:2519019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09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2" name="KGD_KG_Seal_1237" descr="93s5klMwZunSM3i/NQ4kRqkZg6WEFys+UflqjFPP1zpDv3qu+25WY5AR732K/LRZOtKy26tSmOHZD/GR2FAsmIiTgeo6dSdaINr4U+ZqR5LI1vinCbOhh7F1RGz8Kzb2cHqiIsG4tPE12rBuWS24RxBkQ1OsHZ/NqDXorKFV8FnrF9GAdGVXYrF0mf93eP3WjIIvQJS3qj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5n1B80Im3PCqt4QvGgNegy28jl1qlKTWm99EgTVGEa9DgffxdqowlNNyBW7JnR7bmFXSSw79M6TVOHIVLZrsXprSULpamSKOGs2PuWOQb825KWwSBOSB8MUvhQQU88EJBXzIVkhUJ2R+jYi0YKAwpXkS1wATG3PGp7bOvLL27XFhN4v0v5UIboR0X6NWJtdJosSQ2JQgmQHnRagcrlEzz71a40zD7uQCpTMalM9RbJPGh5hwTrDiyR/CVV0O2SqKXKZhL2cnVUmwwMdrh1ej0PDvjhSti7/3Y+LEVmr2GFci/oXj3qSuDUKEL4stqrxKjlOchMZZ6oGwWtuKx0hDQqU1FiOPjf6loFOo7LoqztwsdHDOsRNf2IzewRWnrK31nppfNYqBBaNWcHMNPc8QrAzUHhCWQTadL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7" o:spid="_x0000_s1026" o:spt="1" alt="93s5klMwZunSM3i/NQ4kRqkZg6WEFys+UflqjFPP1zpDv3qu+25WY5AR732K/LRZOtKy26tSmOHZD/GR2FAsmIiTgeo6dSdaINr4U+ZqR5LI1vinCbOhh7F1RGz8Kzb2cHqiIsG4tPE12rBuWS24RxBkQ1OsHZ/NqDXorKFV8FnrF9GAdGVXYrF0mf93eP3WjIIvQJS3qj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5n1B80Im3PCqt4QvGgNegy28jl1qlKTWm99EgTVGEa9DgffxdqowlNNyBW7JnR7bmFXSSw79M6TVOHIVLZrsXprSULpamSKOGs2PuWOQb825KWwSBOSB8MUvhQQU88EJBXzIVkhUJ2R+jYi0YKAwpXkS1wATG3PGp7bOvLL27XFhN4v0v5UIboR0X6NWJtdJosSQ2JQgmQHnRagcrlEzz71a40zD7uQCpTMalM9RbJPGh5hwTrDiyR/CVV0O2SqKXKZhL2cnVUmwwMdrh1ej0PDvjhSti7/3Y+LEVmr2GFci/oXj3qSuDUKEL4stqrxKjlOchMZZ6oGwWtuKx0hDQqU1FiOPjf6loFOo7LoqztwsdHDOsRNf2IzewRWnrK31nppfNYqBBaNWcHMNPc8QrAzUHhCWQTadLm" style="position:absolute;left:0pt;margin-left:-88.8pt;margin-top:-70.5pt;height:5pt;width:5pt;visibility:hidden;z-index:2519009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99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1" name="KGD_KG_Seal_1236" descr="RzrMZ3aWw2TJB3mYwjq1s0HUI+nZe0USmj0J1inhrnZJBQ+sP9Jmo7ch3vMYY+LCcU+eK3HI62ypyKCQ6noLxvXl1gvV8ONKeYzjOLvS4Otw7Sh+enMvUpXaH9L0JCftW9pvPkdpX+HyFdvaOzHZypaayrweN8pQv3SOfLkSWSYn9efU9PbuStaOEdVCi9vnYHKKa63P96bC+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kCDpbKN40SKbyOY0dSzEitZwZ+DHh917UoMbhgW9rcMdfvl0ecgvWk6fAeUrqS3+l2NybItGlUH0f4MWaf/wghnUMGmSjxU4iakss59If5d334hCbLkoHksAgSrLnBcd2dw2GJGGzRqC0/g/kSflscxKC+IAxRDo0PJU2VvJRmmZoh4Kvvptuc84s5UOrqn+Fsg70RTdvvFK99+yRwXmnwecbZVJNvnpiIIKPKDgmZyMILwGdz+QpO9XtTeb8nlADIfrRaLf4N8oiXmI9ati3qKCEOZWXH7v4MpM1AIRfXkt6x+Ak7mkVmd6V3kANa+8SpTUWI4+N/qWgU6jsuirO0qU1FiOPjf6loFOo7LoqztD8wTdrBfA5/yd9gz0lPKJX5jF+4VuV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6" o:spid="_x0000_s1026" o:spt="1" alt="RzrMZ3aWw2TJB3mYwjq1s0HUI+nZe0USmj0J1inhrnZJBQ+sP9Jmo7ch3vMYY+LCcU+eK3HI62ypyKCQ6noLxvXl1gvV8ONKeYzjOLvS4Otw7Sh+enMvUpXaH9L0JCftW9pvPkdpX+HyFdvaOzHZypaayrweN8pQv3SOfLkSWSYn9efU9PbuStaOEdVCi9vnYHKKa63P96bC+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kCDpbKN40SKbyOY0dSzEitZwZ+DHh917UoMbhgW9rcMdfvl0ecgvWk6fAeUrqS3+l2NybItGlUH0f4MWaf/wghnUMGmSjxU4iakss59If5d334hCbLkoHksAgSrLnBcd2dw2GJGGzRqC0/g/kSflscxKC+IAxRDo0PJU2VvJRmmZoh4Kvvptuc84s5UOrqn+Fsg70RTdvvFK99+yRwXmnwecbZVJNvnpiIIKPKDgmZyMILwGdz+QpO9XtTeb8nlADIfrRaLf4N8oiXmI9ati3qKCEOZWXH7v4MpM1AIRfXkt6x+Ak7mkVmd6V3kANa+8SpTUWI4+N/qWgU6jsuirO0qU1FiOPjf6loFOo7LoqztD8wTdrBfA5/yd9gz0lPKJX5jF+4VuVc/" style="position:absolute;left:0pt;margin-left:-88.8pt;margin-top:-70.5pt;height:5pt;width:5pt;visibility:hidden;z-index:2518999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88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0" name="KGD_KG_Seal_1235" descr="sSKq0ZpaLiRQnvGPMDYeeG22LqDTHzNMZfRU7ZKltsONdMiYM1LMrujqAJ02/2yqGKsIllvJtVP3xQKTS+d2gLdltly+OxTzxbj+a43skmbhFkBvRuL8d3II9eKbZKNH24YH7vnnP6c9xDLvHOT+KR0n9DEi2RbSi82rySvuZLgA6nungb3vpgvoP7VaVvu8ZuXVjAHCMTQ7bxE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MtWTuoa9RXcp21Ns69Lqlhmj0aVIuU3cTAlHOIkGjU2UCI/5fZVftrtP7yn30sl75cUQcevwG0tcWamY6SAcKuPToc6YgxpBaP+BgF+HDFVvw9Fp8uomyznzRnZRRgh8UiqqWxT7oNmMYXp0Y/CS19oENGiAHfrM5dVrFaxVyGO0YbXiIh5ply7Btfds3hwEUbp794msTm2Xjfgm8TrLy6yFuxlpfZuogNpVvonJF8j6n376wryI0Mbi6nCmQ32Cv+HcdjQx76SzQD8irIXIGEXgIpfvFbSIv0mVG3mq7w18m4osabrwnUBFkfigsVPPjj63cwvspp5GidIgSxcJgSpTUWI4+N/qWgU6jsuirO0qU1FiOPjf6loFOo7LoqztWA/b1Ds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5" o:spid="_x0000_s1026" o:spt="1" alt="sSKq0ZpaLiRQnvGPMDYeeG22LqDTHzNMZfRU7ZKltsONdMiYM1LMrujqAJ02/2yqGKsIllvJtVP3xQKTS+d2gLdltly+OxTzxbj+a43skmbhFkBvRuL8d3II9eKbZKNH24YH7vnnP6c9xDLvHOT+KR0n9DEi2RbSi82rySvuZLgA6nungb3vpgvoP7VaVvu8ZuXVjAHCMTQ7bxE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MtWTuoa9RXcp21Ns69Lqlhmj0aVIuU3cTAlHOIkGjU2UCI/5fZVftrtP7yn30sl75cUQcevwG0tcWamY6SAcKuPToc6YgxpBaP+BgF+HDFVvw9Fp8uomyznzRnZRRgh8UiqqWxT7oNmMYXp0Y/CS19oENGiAHfrM5dVrFaxVyGO0YbXiIh5ply7Btfds3hwEUbp794msTm2Xjfgm8TrLy6yFuxlpfZuogNpVvonJF8j6n376wryI0Mbi6nCmQ32Cv+HcdjQx76SzQD8irIXIGEXgIpfvFbSIv0mVG3mq7w18m4osabrwnUBFkfigsVPPjj63cwvspp5GidIgSxcJgSpTUWI4+N/qWgU6jsuirO0qU1FiOPjf6loFOo7LoqztWA/b1Dsf" style="position:absolute;left:0pt;margin-left:-88.8pt;margin-top:-70.5pt;height:5pt;width:5pt;visibility:hidden;z-index:2518988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78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9" name="KGD_KG_Seal_1234" descr="mU/uEhX183GkIn1Rz4Ns1xJMPiko6LHBE/OL336Ynvl8Ccj6RIbNkOMrLuoxTMq0g3TkL+7d5eca8QBMQDFAEhzuvLJELewIoSrZ6Bhjpw84XRFt2NFgdWHkbF0i7m+lUgRYh2Er0XAaL5Gn4MhUjScgqcr2GynFan8N5qaO0oeNlLB/QZGadGyRx/rSw32nTb+Z3psx5SssobNzKT97NIrL8dD1HbWm8VdbqSi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zpP25eBtxCMzLEhIDOBnzk1a3zasBFTb8alxqXyV623gGHlqkSfRg71xn/XBUHS60iPCfX07QpibilDOkSx73ouweRPpbBTtvZkq6WVCFVEqi3DhfJAPKMK3K2gn49fwuhgDO9jat570W6l2nS7oGbBaUHneJXGz8xL7hgZk7Bc4klL1QSEMFyhtKmjj3QIGDTo/j1THbPwc9VTv/1opfpybTPMcrOHNRyuMlYw1vX/UHc6nk1mPhP5hA561vOsbQT02uo3d8NKWcYj476nWY3124ekJS60xoo+E/3C0drVCs6Y4bdiIyda7yFQZmiXi/4dx2NDHvpLNAPyKshcgYKlNRYjj43+paBTqOy6Ks7f9jjeCdass2xkFSeOz5FiDDjoQ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4" o:spid="_x0000_s1026" o:spt="1" alt="mU/uEhX183GkIn1Rz4Ns1xJMPiko6LHBE/OL336Ynvl8Ccj6RIbNkOMrLuoxTMq0g3TkL+7d5eca8QBMQDFAEhzuvLJELewIoSrZ6Bhjpw84XRFt2NFgdWHkbF0i7m+lUgRYh2Er0XAaL5Gn4MhUjScgqcr2GynFan8N5qaO0oeNlLB/QZGadGyRx/rSw32nTb+Z3psx5SssobNzKT97NIrL8dD1HbWm8VdbqSi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zpP25eBtxCMzLEhIDOBnzk1a3zasBFTb8alxqXyV623gGHlqkSfRg71xn/XBUHS60iPCfX07QpibilDOkSx73ouweRPpbBTtvZkq6WVCFVEqi3DhfJAPKMK3K2gn49fwuhgDO9jat570W6l2nS7oGbBaUHneJXGz8xL7hgZk7Bc4klL1QSEMFyhtKmjj3QIGDTo/j1THbPwc9VTv/1opfpybTPMcrOHNRyuMlYw1vX/UHc6nk1mPhP5hA561vOsbQT02uo3d8NKWcYj476nWY3124ekJS60xoo+E/3C0drVCs6Y4bdiIyda7yFQZmiXi/4dx2NDHvpLNAPyKshcgYKlNRYjj43+paBTqOy6Ks7f9jjeCdass2xkFSeOz5FiDDjoQk" style="position:absolute;left:0pt;margin-left:-88.8pt;margin-top:-70.5pt;height:5pt;width:5pt;visibility:hidden;z-index:2518978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68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8" name="KGD_KG_Seal_1233" descr="WBhHCmAZJ3a0EXQ6DRuq20cqIZ9ZFY2ZIQyhlLlqX5vm2AO5ccQ2xvImCvCDalEo16tH9ib4Y2EBwLRvm468oRGCGirgsGv6o2NpienfgBNSYyhE7grglOCnS9L5w+L+qtYMFC8JOjBQsnHQiOdRXR/S9CQn7Vvabz5HaV/h8hX3WNPmEyvocpRC6iSlhWBsoVkCIBZSUTNcTEYQYnRLUPdoCds72XH/FF6/vTkNZkc/VDnyKdscd5CG9fRAc2m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LyNY3zoZ7n1t4KvfLiDOh2jEzgqXC26x/EqVl0ToP0qQ6v0DW0PukRIQ0NQQqkgdkMEc9Bn0jVS5q/ZG2GQYxLjgNGxRn/QmL5tgiFDM1TzgVQD7CO+O2g3fio6j11i9OK+CUeM14IF6XKjqPdinFf1PNRGUJj4pUDyhbLnyP9QWbuDQa3nTY6QdT582QGDhGXFftZ5ZDZmgJb0dtjastAxXtbUk78jmkrz6A0HdegFq63NOIn+Pw8EhV39uX7jGKCEOZWXH7v4MpM1AIRfXkGzE52GfHx3iSQMBrNfh24qXb/HEsmngw+OCwGbYABIQyHmE87IQ+QqKdtsek5CbuKlNRYjj43+paBTqOy6Ks7Xl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3" o:spid="_x0000_s1026" o:spt="1" alt="WBhHCmAZJ3a0EXQ6DRuq20cqIZ9ZFY2ZIQyhlLlqX5vm2AO5ccQ2xvImCvCDalEo16tH9ib4Y2EBwLRvm468oRGCGirgsGv6o2NpienfgBNSYyhE7grglOCnS9L5w+L+qtYMFC8JOjBQsnHQiOdRXR/S9CQn7Vvabz5HaV/h8hX3WNPmEyvocpRC6iSlhWBsoVkCIBZSUTNcTEYQYnRLUPdoCds72XH/FF6/vTkNZkc/VDnyKdscd5CG9fRAc2m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LyNY3zoZ7n1t4KvfLiDOh2jEzgqXC26x/EqVl0ToP0qQ6v0DW0PukRIQ0NQQqkgdkMEc9Bn0jVS5q/ZG2GQYxLjgNGxRn/QmL5tgiFDM1TzgVQD7CO+O2g3fio6j11i9OK+CUeM14IF6XKjqPdinFf1PNRGUJj4pUDyhbLnyP9QWbuDQa3nTY6QdT582QGDhGXFftZ5ZDZmgJb0dtjastAxXtbUk78jmkrz6A0HdegFq63NOIn+Pw8EhV39uX7jGKCEOZWXH7v4MpM1AIRfXkGzE52GfHx3iSQMBrNfh24qXb/HEsmngw+OCwGbYABIQyHmE87IQ+QqKdtsek5CbuKlNRYjj43+paBTqOy6Ks7Xl4" style="position:absolute;left:0pt;margin-left:-88.8pt;margin-top:-70.5pt;height:5pt;width:5pt;visibility:hidden;z-index:2518968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58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7" name="KGD_KG_Seal_1232" descr="rO3/Y43gnWrLNsZBUnjs+RYg3124ekJS60xoo+E/3C0dre3txuQ7oLLtftCJiYbmfYmCucVCwZdADGziPbN54A7DbY6hx5V/x9FdDCAXQVM+lREvKsIYvy6KG3nAnGhV4o1FNwOKUggS/ggNADILzFSGhF/wMXbw43gkcKlbSY3Z+Ypyfl2b4MkHzlMCMtAuVGeA+nmCkHRn/iYDxpnaRnCxWRG9oYsOBYsxqkG5og/4RYZYzWjKKnahZ0ybGfInbUr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VGpjJHwmhGwY20WIj/fU9G1LYqjt+A3VXzfzeG5GQ9rTjq2L1bLDs+Iyw48QeSyOWeGbiSO+8knYmvBRfNxpIurdqLPUC6fEE2r0rSwhVn24B4yjAhLBwCod39UKx/JcKYihxcDTmqySWjTypNsT4oBLefyqJ5A58EqE/wJM+eRrT7MYSPfOpbgQ1OdLQyUUGeEuMZ2SpPbRlJ3BBTKc0qU1FiOPjf6loFOo7LoqztNnKUYm7PJUejO3G1q76qlUXgIpfvFbSIv0mVG3mq7w0/BpCcp3wAH+C4pQlUvihI3RkdIKaZ1XOeZ+ipXschNY4+t3ML7KaeRonSIEsXCYE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2" o:spid="_x0000_s1026" o:spt="1" alt="rO3/Y43gnWrLNsZBUnjs+RYg3124ekJS60xoo+E/3C0dre3txuQ7oLLtftCJiYbmfYmCucVCwZdADGziPbN54A7DbY6hx5V/x9FdDCAXQVM+lREvKsIYvy6KG3nAnGhV4o1FNwOKUggS/ggNADILzFSGhF/wMXbw43gkcKlbSY3Z+Ypyfl2b4MkHzlMCMtAuVGeA+nmCkHRn/iYDxpnaRnCxWRG9oYsOBYsxqkG5og/4RYZYzWjKKnahZ0ybGfInbUr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VGpjJHwmhGwY20WIj/fU9G1LYqjt+A3VXzfzeG5GQ9rTjq2L1bLDs+Iyw48QeSyOWeGbiSO+8knYmvBRfNxpIurdqLPUC6fEE2r0rSwhVn24B4yjAhLBwCod39UKx/JcKYihxcDTmqySWjTypNsT4oBLefyqJ5A58EqE/wJM+eRrT7MYSPfOpbgQ1OdLQyUUGeEuMZ2SpPbRlJ3BBTKc0qU1FiOPjf6loFOo7LoqztNnKUYm7PJUejO3G1q76qlUXgIpfvFbSIv0mVG3mq7w0/BpCcp3wAH+C4pQlUvihI3RkdIKaZ1XOeZ+ipXschNY4+t3ML7KaeRonSIEsXCYEqU1FiOPjf6loFOo7Loqzt" style="position:absolute;left:0pt;margin-left:-88.8pt;margin-top:-70.5pt;height:5pt;width:5pt;visibility:hidden;z-index:2518958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47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6" name="KGD_KG_Seal_1231" descr="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8hSMMTiKVFMKLxH0a8r8DfAFp8994JSTrqr1GrD2yUlRM5cHPI5tPrw9CQxf1euJxLdqt03ykxROKwWKtkH9OTv2gtMB24PknVAW/Gghus7YTJ/w7eCdKddykC6zycD23tHK1qMwr7BuJOXRa2ODlhPoMwH/qBr0ngSuceHNx7AuIN07TrOcUGPRk3XABWKcRdZRtYA88Re2XlPO60oVvCpTUWI4+N/qWgU6jsuirO31B3Op5NZj4T+YQOetbzrGDfE5VqVknEhZ0k5VMGtRxU8sLHcWG6t5pKO5o+tL8PR2vyhvA8/Zq/Zafj2h2J7Ev+HcdjQx76SzQD8irIXIGC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1" o:spid="_x0000_s1026" o:spt="1" alt="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8hSMMTiKVFMKLxH0a8r8DfAFp8994JSTrqr1GrD2yUlRM5cHPI5tPrw9CQxf1euJxLdqt03ykxROKwWKtkH9OTv2gtMB24PknVAW/Gghus7YTJ/w7eCdKddykC6zycD23tHK1qMwr7BuJOXRa2ODlhPoMwH/qBr0ngSuceHNx7AuIN07TrOcUGPRk3XABWKcRdZRtYA88Re2XlPO60oVvCpTUWI4+N/qWgU6jsuirO31B3Op5NZj4T+YQOetbzrGDfE5VqVknEhZ0k5VMGtRxU8sLHcWG6t5pKO5o+tL8PR2vyhvA8/Zq/Zafj2h2J7Ev+HcdjQx76SzQD8irIXIGCpTUWI4+N/qWgU6jsui" style="position:absolute;left:0pt;margin-left:-88.8pt;margin-top:-70.5pt;height:5pt;width:5pt;visibility:hidden;z-index:2518947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37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5" name="KGD_KG_Seal_1230" descr="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0" o:spid="_x0000_s1026" o:spt="1" alt="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" style="position:absolute;left:0pt;margin-left:-88.8pt;margin-top:-70.5pt;height:5pt;width:5pt;visibility:hidden;z-index:2518937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27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4" name="KGD_KG_Seal_1229" descr="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9" o:spid="_x0000_s1026" o:spt="1" alt="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" style="position:absolute;left:0pt;margin-left:-88.8pt;margin-top:-70.5pt;height:5pt;width:5pt;visibility:hidden;z-index:2518927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17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3" name="KGD_KG_Seal_1228" descr="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8" o:spid="_x0000_s1026" o:spt="1" alt="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" style="position:absolute;left:0pt;margin-left:-88.8pt;margin-top:-70.5pt;height:5pt;width:5pt;visibility:hidden;z-index:2518917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06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2" name="KGD_KG_Seal_1227" descr="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7" o:spid="_x0000_s1026" o:spt="1" alt="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" style="position:absolute;left:0pt;margin-left:-88.8pt;margin-top:-70.5pt;height:5pt;width:5pt;visibility:hidden;z-index:2518906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96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1" name="KGD_KG_Seal_1226" descr="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6" o:spid="_x0000_s1026" o:spt="1" alt="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" style="position:absolute;left:0pt;margin-left:-88.8pt;margin-top:-70.5pt;height:5pt;width:5pt;visibility:hidden;z-index:2518896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86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0" name="KGD_KG_Seal_1225" descr="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5" o:spid="_x0000_s1026" o:spt="1" alt="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" style="position:absolute;left:0pt;margin-left:-88.8pt;margin-top:-70.5pt;height:5pt;width:5pt;visibility:hidden;z-index:2518886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76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9" name="KGD_KG_Seal_1224" descr="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4" o:spid="_x0000_s1026" o:spt="1" alt="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" style="position:absolute;left:0pt;margin-left:-88.8pt;margin-top:-70.5pt;height:5pt;width:5pt;visibility:hidden;z-index:2518876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65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8" name="KGD_KG_Seal_1223" descr="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3" o:spid="_x0000_s1026" o:spt="1" alt="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" style="position:absolute;left:0pt;margin-left:-88.8pt;margin-top:-70.5pt;height:5pt;width:5pt;visibility:hidden;z-index:2518865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55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7" name="KGD_KG_Seal_1222" descr="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2" o:spid="_x0000_s1026" o:spt="1" alt="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" style="position:absolute;left:0pt;margin-left:-88.8pt;margin-top:-70.5pt;height:5pt;width:5pt;visibility:hidden;z-index:2518855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45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6" name="KGD_KG_Seal_1221" descr="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1" o:spid="_x0000_s1026" o:spt="1" alt="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" style="position:absolute;left:0pt;margin-left:-88.8pt;margin-top:-70.5pt;height:5pt;width:5pt;visibility:hidden;z-index:2518845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35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5" name="KGD_KG_Seal_1220" descr="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0" o:spid="_x0000_s1026" o:spt="1" alt="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" style="position:absolute;left:0pt;margin-left:-88.8pt;margin-top:-70.5pt;height:5pt;width:5pt;visibility:hidden;z-index:2518835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24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4" name="KGD_KG_Seal_1219" descr="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9" o:spid="_x0000_s1026" o:spt="1" alt="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" style="position:absolute;left:0pt;margin-left:-88.8pt;margin-top:-70.5pt;height:5pt;width:5pt;visibility:hidden;z-index:2518824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14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3" name="KGD_KG_Seal_1218" descr="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8" o:spid="_x0000_s1026" o:spt="1" alt="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" style="position:absolute;left:0pt;margin-left:-88.8pt;margin-top:-70.5pt;height:5pt;width:5pt;visibility:hidden;z-index:2518814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04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2" name="KGD_KG_Seal_1217" descr="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7" o:spid="_x0000_s1026" o:spt="1" alt="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" style="position:absolute;left:0pt;margin-left:-88.8pt;margin-top:-70.5pt;height:5pt;width:5pt;visibility:hidden;z-index:2518804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94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1" name="KGD_KG_Seal_1216" descr="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6" o:spid="_x0000_s1026" o:spt="1" alt="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" style="position:absolute;left:0pt;margin-left:-88.8pt;margin-top:-70.5pt;height:5pt;width:5pt;visibility:hidden;z-index:2518794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84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0" name="KGD_KG_Seal_1215" descr="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5" o:spid="_x0000_s1026" o:spt="1" alt="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" style="position:absolute;left:0pt;margin-left:-88.8pt;margin-top:-70.5pt;height:5pt;width:5pt;visibility:hidden;z-index:2518784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73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9" name="KGD_KG_Seal_1214" descr="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4" o:spid="_x0000_s1026" o:spt="1" alt="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" style="position:absolute;left:0pt;margin-left:-88.8pt;margin-top:-70.5pt;height:5pt;width:5pt;visibility:hidden;z-index:2518773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63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8" name="KGD_KG_Seal_1213" descr="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3" o:spid="_x0000_s1026" o:spt="1" alt="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" style="position:absolute;left:0pt;margin-left:-88.8pt;margin-top:-70.5pt;height:5pt;width:5pt;visibility:hidden;z-index:2518763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53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7" name="KGD_KG_Seal_1212" descr="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2" o:spid="_x0000_s1026" o:spt="1" alt="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" style="position:absolute;left:0pt;margin-left:-88.8pt;margin-top:-70.5pt;height:5pt;width:5pt;visibility:hidden;z-index:2518753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43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6" name="KGD_KG_Seal_1211" descr="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1" o:spid="_x0000_s1026" o:spt="1" alt="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" style="position:absolute;left:0pt;margin-left:-88.8pt;margin-top:-70.5pt;height:5pt;width:5pt;visibility:hidden;z-index:2518743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32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5" name="KGD_KG_Seal_1210" descr="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0" o:spid="_x0000_s1026" o:spt="1" alt="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" style="position:absolute;left:0pt;margin-left:-88.8pt;margin-top:-70.5pt;height:5pt;width:5pt;visibility:hidden;z-index:2518732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22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4" name="KGD_KG_Seal_1209" descr="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9" o:spid="_x0000_s1026" o:spt="1" alt="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" style="position:absolute;left:0pt;margin-left:-88.8pt;margin-top:-70.5pt;height:5pt;width:5pt;visibility:hidden;z-index:2518722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12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3" name="KGD_KG_Seal_1208" descr="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8" o:spid="_x0000_s1026" o:spt="1" alt="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" style="position:absolute;left:0pt;margin-left:-88.8pt;margin-top:-70.5pt;height:5pt;width:5pt;visibility:hidden;z-index:2518712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02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2" name="KGD_KG_Seal_1207" descr="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7" o:spid="_x0000_s1026" o:spt="1" alt="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" style="position:absolute;left:0pt;margin-left:-88.8pt;margin-top:-70.5pt;height:5pt;width:5pt;visibility:hidden;z-index:2518702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91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1" name="KGD_KG_Seal_1206" descr="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6" o:spid="_x0000_s1026" o:spt="1" alt="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" style="position:absolute;left:0pt;margin-left:-88.8pt;margin-top:-70.5pt;height:5pt;width:5pt;visibility:hidden;z-index:2518691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81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0" name="KGD_KG_Seal_1205" descr="YJerQwzQU5xPLCx3FhureaSjuaPrS/D0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5" o:spid="_x0000_s1026" o:spt="1" alt="YJerQwzQU5xPLCx3FhureaSjuaPrS/D0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" style="position:absolute;left:0pt;margin-left:-88.8pt;margin-top:-70.5pt;height:5pt;width:5pt;visibility:hidden;z-index:2518681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71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9" name="KGD_KG_Seal_1204" descr="x3iSQMBrNfh24ooIQ5lZcfu/gykzUAhF9eS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4" o:spid="_x0000_s1026" o:spt="1" alt="x3iSQMBrNfh24ooIQ5lZcfu/gykzUAhF9eS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" style="position:absolute;left:0pt;margin-left:-88.8pt;margin-top:-70.5pt;height:5pt;width:5pt;visibility:hidden;z-index:2518671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61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8" name="KGD_KG_Seal_1203" descr="p3wAH+C4pQlUvihIReAil+8VtIi/SZUbearvDT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3" o:spid="_x0000_s1026" o:spt="1" alt="p3wAH+C4pQlUvihIReAil+8VtIi/SZUbearvDT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" style="position:absolute;left:0pt;margin-left:-88.8pt;margin-top:-70.5pt;height:5pt;width:5pt;visibility:hidden;z-index:2518661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50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7" name="KGD_KG_Seal_1202" descr="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2" o:spid="_x0000_s1026" o:spt="1" alt="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" style="position:absolute;left:0pt;margin-left:-88.8pt;margin-top:-70.5pt;height:5pt;width:5pt;visibility:hidden;z-index:2518650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40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6" name="KGD_KG_Seal_1201" descr="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1" o:spid="_x0000_s1026" o:spt="1" alt="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" style="position:absolute;left:0pt;margin-left:-88.8pt;margin-top:-70.5pt;height:5pt;width:5pt;visibility:hidden;z-index:2518640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30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5" name="KGD_KG_Seal_1200" descr="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0" o:spid="_x0000_s1026" o:spt="1" alt="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" style="position:absolute;left:0pt;margin-left:-88.8pt;margin-top:-70.5pt;height:5pt;width:5pt;visibility:hidden;z-index:2518630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20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4" name="KGD_KG_Seal_1199" descr="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9" o:spid="_x0000_s1026" o:spt="1" alt="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" style="position:absolute;left:0pt;margin-left:-88.8pt;margin-top:-70.5pt;height:5pt;width:5pt;visibility:hidden;z-index:2518620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09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3" name="KGD_KG_Seal_1198" descr="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8" o:spid="_x0000_s1026" o:spt="1" alt="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" style="position:absolute;left:0pt;margin-left:-88.8pt;margin-top:-70.5pt;height:5pt;width:5pt;visibility:hidden;z-index:2518609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&#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99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2" name="KGD_KG_Seal_1197" descr="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7" o:spid="_x0000_s1026" o:spt="1" alt="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" style="position:absolute;left:0pt;margin-left:-88.8pt;margin-top:-70.5pt;height:5pt;width:5pt;visibility:hidden;z-index:2518599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89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1" name="KGD_KG_Seal_1196" descr="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6" o:spid="_x0000_s1026" o:spt="1" alt="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" style="position:absolute;left:0pt;margin-left:-88.8pt;margin-top:-70.5pt;height:5pt;width:5pt;visibility:hidden;z-index:2518589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79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0" name="KGD_KG_Seal_1195" descr="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5" o:spid="_x0000_s1026" o:spt="1" alt="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" style="position:absolute;left:0pt;margin-left:-88.8pt;margin-top:-70.5pt;height:5pt;width:5pt;visibility:hidden;z-index:2518579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68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9" name="KGD_KG_Seal_1194" descr="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4" o:spid="_x0000_s1026" o:spt="1" alt="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" style="position:absolute;left:0pt;margin-left:-88.8pt;margin-top:-70.5pt;height:5pt;width:5pt;visibility:hidden;z-index:2518568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58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8" name="KGD_KG_Seal_1193" descr="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3" o:spid="_x0000_s1026" o:spt="1" alt="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" style="position:absolute;left:0pt;margin-left:-88.8pt;margin-top:-70.5pt;height:5pt;width:5pt;visibility:hidden;z-index:2518558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&#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48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7" name="KGD_KG_Seal_1192" descr="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2" o:spid="_x0000_s1026" o:spt="1" alt="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" style="position:absolute;left:0pt;margin-left:-88.8pt;margin-top:-70.5pt;height:5pt;width:5pt;visibility:hidden;z-index:2518548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38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6" name="KGD_KG_Seal_1191" descr="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1" o:spid="_x0000_s1026" o:spt="1" alt="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" style="position:absolute;left:0pt;margin-left:-88.8pt;margin-top:-70.5pt;height:5pt;width:5pt;visibility:hidden;z-index:2518538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28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5" name="KGD_KG_Seal_1190" descr="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0" o:spid="_x0000_s1026" o:spt="1" alt="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" style="position:absolute;left:0pt;margin-left:-88.8pt;margin-top:-70.5pt;height:5pt;width:5pt;visibility:hidden;z-index:2518528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17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4" name="KGD_KG_Seal_1189" descr="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9" o:spid="_x0000_s1026" o:spt="1" alt="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" style="position:absolute;left:0pt;margin-left:-88.8pt;margin-top:-70.5pt;height:5pt;width:5pt;visibility:hidden;z-index:2518517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07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3" name="KGD_KG_Seal_1188" descr="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8" o:spid="_x0000_s1026" o:spt="1" alt="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" style="position:absolute;left:0pt;margin-left:-88.8pt;margin-top:-70.5pt;height:5pt;width:5pt;visibility:hidden;z-index:2518507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97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2" name="KGD_KG_Seal_1187" descr="gEE8nhjvjRbhRUjG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7" o:spid="_x0000_s1026" o:spt="1" alt="gEE8nhjvjRbhRUjG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" style="position:absolute;left:0pt;margin-left:-88.8pt;margin-top:-70.5pt;height:5pt;width:5pt;visibility:hidden;z-index:2518497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87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1" name="KGD_KG_Seal_1186" descr="FJx419dOHFuGQ21ct/a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6" o:spid="_x0000_s1026" o:spt="1" alt="FJx419dOHFuGQ21ct/a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" style="position:absolute;left:0pt;margin-left:-88.8pt;margin-top:-70.5pt;height:5pt;width:5pt;visibility:hidden;z-index:2518487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76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0" name="KGD_KG_Seal_1185" descr="t6x+Ak7mkVmd6V3kANa+8Y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5" o:spid="_x0000_s1026" o:spt="1" alt="t6x+Ak7mkVmd6V3kANa+8Y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" style="position:absolute;left:0pt;margin-left:-88.8pt;margin-top:-70.5pt;height:5pt;width:5pt;visibility:hidden;z-index:2518476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66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9" name="KGD_KG_Seal_1184" descr="t/Z8m4osabrwnUBFkfigsVPP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4" o:spid="_x0000_s1026" o:spt="1" alt="t/Z8m4osabrwnUBFkfigsVPP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" style="position:absolute;left:0pt;margin-left:-88.8pt;margin-top:-70.5pt;height:5pt;width:5pt;visibility:hidden;z-index:2518466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56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8" name="KGD_KG_Seal_1183" descr="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3" o:spid="_x0000_s1026" o:spt="1" alt="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" style="position:absolute;left:0pt;margin-left:-88.8pt;margin-top:-70.5pt;height:5pt;width:5pt;visibility:hidden;z-index:2518456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46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7" name="KGD_KG_Seal_1182" descr="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2" o:spid="_x0000_s1026" o:spt="1" alt="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" style="position:absolute;left:0pt;margin-left:-88.8pt;margin-top:-70.5pt;height:5pt;width:5pt;visibility:hidden;z-index:2518446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35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6" name="KGD_KG_Seal_1181" descr="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1" o:spid="_x0000_s1026" o:spt="1" alt="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" style="position:absolute;left:0pt;margin-left:-88.8pt;margin-top:-70.5pt;height:5pt;width:5pt;visibility:hidden;z-index:2518435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&#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25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5" name="KGD_KG_Seal_1180" descr="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0" o:spid="_x0000_s1026" o:spt="1" alt="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" style="position:absolute;left:0pt;margin-left:-88.8pt;margin-top:-70.5pt;height:5pt;width:5pt;visibility:hidden;z-index:2518425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15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4" name="KGD_KG_Seal_1179" descr="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9" o:spid="_x0000_s1026" o:spt="1" alt="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" style="position:absolute;left:0pt;margin-left:-88.8pt;margin-top:-70.5pt;height:5pt;width:5pt;visibility:hidden;z-index:2518415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05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3" name="KGD_KG_Seal_1178" descr="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8" o:spid="_x0000_s1026" o:spt="1" alt="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" style="position:absolute;left:0pt;margin-left:-88.8pt;margin-top:-70.5pt;height:5pt;width:5pt;visibility:hidden;z-index:2518405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94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2" name="KGD_KG_Seal_1177" descr="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7" o:spid="_x0000_s1026" o:spt="1" alt="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" style="position:absolute;left:0pt;margin-left:-88.8pt;margin-top:-70.5pt;height:5pt;width:5pt;visibility:hidden;z-index:2518394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84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1" name="KGD_KG_Seal_1176" descr="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6" o:spid="_x0000_s1026" o:spt="1" alt="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" style="position:absolute;left:0pt;margin-left:-88.8pt;margin-top:-70.5pt;height:5pt;width:5pt;visibility:hidden;z-index:2518384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74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0" name="KGD_KG_Seal_1175" descr="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5" o:spid="_x0000_s1026" o:spt="1" alt="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" style="position:absolute;left:0pt;margin-left:-88.8pt;margin-top:-70.5pt;height:5pt;width:5pt;visibility:hidden;z-index:2518374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64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9" name="KGD_KG_Seal_1174" descr="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4" o:spid="_x0000_s1026" o:spt="1" alt="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" style="position:absolute;left:0pt;margin-left:-88.8pt;margin-top:-70.5pt;height:5pt;width:5pt;visibility:hidden;z-index:2518364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53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8" name="KGD_KG_Seal_1173" descr="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3" o:spid="_x0000_s1026" o:spt="1" alt="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" style="position:absolute;left:0pt;margin-left:-88.8pt;margin-top:-70.5pt;height:5pt;width:5pt;visibility:hidden;z-index:2518353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43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7" name="KGD_KG_Seal_1172" descr="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2" o:spid="_x0000_s1026" o:spt="1" alt="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" style="position:absolute;left:0pt;margin-left:-88.8pt;margin-top:-70.5pt;height:5pt;width:5pt;visibility:hidden;z-index:2518343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33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6" name="KGD_KG_Seal_1171" descr="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1" o:spid="_x0000_s1026" o:spt="1" alt="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" style="position:absolute;left:0pt;margin-left:-88.8pt;margin-top:-70.5pt;height:5pt;width:5pt;visibility:hidden;z-index:2518333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23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5" name="KGD_KG_Seal_1170" descr="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0" o:spid="_x0000_s1026" o:spt="1" alt="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" style="position:absolute;left:0pt;margin-left:-88.8pt;margin-top:-70.5pt;height:5pt;width:5pt;visibility:hidden;z-index:2518323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12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4" name="KGD_KG_Seal_1169" descr="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9" o:spid="_x0000_s1026" o:spt="1" alt="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" style="position:absolute;left:0pt;margin-left:-88.8pt;margin-top:-70.5pt;height:5pt;width:5pt;visibility:hidden;z-index:2518312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02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3" name="KGD_KG_Seal_1168" descr="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8" o:spid="_x0000_s1026" o:spt="1" alt="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" style="position:absolute;left:0pt;margin-left:-88.8pt;margin-top:-70.5pt;height:5pt;width:5pt;visibility:hidden;z-index:2518302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92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2" name="KGD_KG_Seal_1167" descr="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7" o:spid="_x0000_s1026" o:spt="1" alt="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" style="position:absolute;left:0pt;margin-left:-88.8pt;margin-top:-70.5pt;height:5pt;width:5pt;visibility:hidden;z-index:2518292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82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1" name="KGD_KG_Seal_1166" descr="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6" o:spid="_x0000_s1026" o:spt="1" alt="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" style="position:absolute;left:0pt;margin-left:-88.8pt;margin-top:-70.5pt;height:5pt;width:5pt;visibility:hidden;z-index:2518282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72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0" name="KGD_KG_Seal_1165" descr="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5" o:spid="_x0000_s1026" o:spt="1" alt="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" style="position:absolute;left:0pt;margin-left:-88.8pt;margin-top:-70.5pt;height:5pt;width:5pt;visibility:hidden;z-index:2518272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61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9" name="KGD_KG_Seal_1164" descr="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4" o:spid="_x0000_s1026" o:spt="1" alt="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" style="position:absolute;left:0pt;margin-left:-88.8pt;margin-top:-70.5pt;height:5pt;width:5pt;visibility:hidden;z-index:2518261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51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8" name="KGD_KG_Seal_1163" descr="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3" o:spid="_x0000_s1026" o:spt="1" alt="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" style="position:absolute;left:0pt;margin-left:-88.8pt;margin-top:-70.5pt;height:5pt;width:5pt;visibility:hidden;z-index:2518251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41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7" name="KGD_KG_Seal_1162" descr="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2" o:spid="_x0000_s1026" o:spt="1" alt="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" style="position:absolute;left:0pt;margin-left:-88.8pt;margin-top:-70.5pt;height:5pt;width:5pt;visibility:hidden;z-index:2518241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31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6" name="KGD_KG_Seal_1161" descr="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1" o:spid="_x0000_s1026" o:spt="1" alt="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" style="position:absolute;left:0pt;margin-left:-88.8pt;margin-top:-70.5pt;height:5pt;width:5pt;visibility:hidden;z-index:2518231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20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5" name="KGD_KG_Seal_1160" descr="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0" o:spid="_x0000_s1026" o:spt="1" alt="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" style="position:absolute;left:0pt;margin-left:-88.8pt;margin-top:-70.5pt;height:5pt;width:5pt;visibility:hidden;z-index:2518220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10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4" name="KGD_KG_Seal_1159" descr="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9" o:spid="_x0000_s1026" o:spt="1" alt="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" style="position:absolute;left:0pt;margin-left:-88.8pt;margin-top:-70.5pt;height:5pt;width:5pt;visibility:hidden;z-index:2518210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00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3" name="KGD_KG_Seal_1158" descr="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8" o:spid="_x0000_s1026" o:spt="1" alt="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" style="position:absolute;left:0pt;margin-left:-88.8pt;margin-top:-70.5pt;height:5pt;width:5pt;visibility:hidden;z-index:2518200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90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2" name="KGD_KG_Seal_1157" descr="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7" o:spid="_x0000_s1026" o:spt="1" alt="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" style="position:absolute;left:0pt;margin-left:-88.8pt;margin-top:-70.5pt;height:5pt;width:5pt;visibility:hidden;z-index:2518190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79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1" name="KGD_KG_Seal_1156" descr="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6" o:spid="_x0000_s1026" o:spt="1" alt="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" style="position:absolute;left:0pt;margin-left:-88.8pt;margin-top:-70.5pt;height:5pt;width:5pt;visibility:hidden;z-index:2518179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69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0" name="KGD_KG_Seal_1155" descr="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5" o:spid="_x0000_s1026" o:spt="1" alt="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" style="position:absolute;left:0pt;margin-left:-88.8pt;margin-top:-70.5pt;height:5pt;width:5pt;visibility:hidden;z-index:2518169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59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9" name="KGD_KG_Seal_1154" descr="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4" o:spid="_x0000_s1026" o:spt="1" alt="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" style="position:absolute;left:0pt;margin-left:-88.8pt;margin-top:-70.5pt;height:5pt;width:5pt;visibility:hidden;z-index:2518159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49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8" name="KGD_KG_Seal_1153" descr="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3" o:spid="_x0000_s1026" o:spt="1" alt="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" style="position:absolute;left:0pt;margin-left:-88.8pt;margin-top:-70.5pt;height:5pt;width:5pt;visibility:hidden;z-index:2518149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38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7" name="KGD_KG_Seal_1152" descr="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2" o:spid="_x0000_s1026" o:spt="1" alt="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" style="position:absolute;left:0pt;margin-left:-88.8pt;margin-top:-70.5pt;height:5pt;width:5pt;visibility:hidden;z-index:2518138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28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6" name="KGD_KG_Seal_1151" descr="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1" o:spid="_x0000_s1026" o:spt="1" alt="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" style="position:absolute;left:0pt;margin-left:-88.8pt;margin-top:-70.5pt;height:5pt;width:5pt;visibility:hidden;z-index:2518128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18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5" name="KGD_KG_Seal_1150" descr="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0" o:spid="_x0000_s1026" o:spt="1" alt="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" style="position:absolute;left:0pt;margin-left:-88.8pt;margin-top:-70.5pt;height:5pt;width:5pt;visibility:hidden;z-index:2518118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08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4" name="KGD_KG_Seal_1149" descr="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9" o:spid="_x0000_s1026" o:spt="1" alt="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" style="position:absolute;left:0pt;margin-left:-88.8pt;margin-top:-70.5pt;height:5pt;width:5pt;visibility:hidden;z-index:2518108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97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3" name="KGD_KG_Seal_1148" descr="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8" o:spid="_x0000_s1026" o:spt="1" alt="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" style="position:absolute;left:0pt;margin-left:-88.8pt;margin-top:-70.5pt;height:5pt;width:5pt;visibility:hidden;z-index:2518097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87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2" name="KGD_KG_Seal_1147" descr="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7" o:spid="_x0000_s1026" o:spt="1" alt="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" style="position:absolute;left:0pt;margin-left:-88.8pt;margin-top:-70.5pt;height:5pt;width:5pt;visibility:hidden;z-index:2518087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77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1" name="KGD_KG_Seal_1146" descr="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6" o:spid="_x0000_s1026" o:spt="1" alt="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" style="position:absolute;left:0pt;margin-left:-88.8pt;margin-top:-70.5pt;height:5pt;width:5pt;visibility:hidden;z-index:2518077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67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0" name="KGD_KG_Seal_1145" descr="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5" o:spid="_x0000_s1026" o:spt="1" alt="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" style="position:absolute;left:0pt;margin-left:-88.8pt;margin-top:-70.5pt;height:5pt;width:5pt;visibility:hidden;z-index:2518067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56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9" name="KGD_KG_Seal_1144" descr="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4" o:spid="_x0000_s1026" o:spt="1" alt="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" style="position:absolute;left:0pt;margin-left:-88.8pt;margin-top:-70.5pt;height:5pt;width:5pt;visibility:hidden;z-index:2518056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46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8" name="KGD_KG_Seal_1143" descr="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3" o:spid="_x0000_s1026" o:spt="1" alt="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" style="position:absolute;left:0pt;margin-left:-88.8pt;margin-top:-70.5pt;height:5pt;width:5pt;visibility:hidden;z-index:2518046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36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7" name="KGD_KG_Seal_1142" descr="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2" o:spid="_x0000_s1026" o:spt="1" alt="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" style="position:absolute;left:0pt;margin-left:-88.8pt;margin-top:-70.5pt;height:5pt;width:5pt;visibility:hidden;z-index:2518036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26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6" name="KGD_KG_Seal_1141" descr="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1" o:spid="_x0000_s1026" o:spt="1" alt="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" style="position:absolute;left:0pt;margin-left:-88.8pt;margin-top:-70.5pt;height:5pt;width:5pt;visibility:hidden;z-index:2518026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16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5" name="KGD_KG_Seal_1140" descr="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0" o:spid="_x0000_s1026" o:spt="1" alt="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" style="position:absolute;left:0pt;margin-left:-88.8pt;margin-top:-70.5pt;height:5pt;width:5pt;visibility:hidden;z-index:2518016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05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4" name="KGD_KG_Seal_1139" descr="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9" o:spid="_x0000_s1026" o:spt="1" alt="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" style="position:absolute;left:0pt;margin-left:-88.8pt;margin-top:-70.5pt;height:5pt;width:5pt;visibility:hidden;z-index:2518005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95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3" name="KGD_KG_Seal_1138" descr="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8" o:spid="_x0000_s1026" o:spt="1" alt="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" style="position:absolute;left:0pt;margin-left:-88.8pt;margin-top:-70.5pt;height:5pt;width:5pt;visibility:hidden;z-index:2517995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85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2" name="KGD_KG_Seal_1137" descr="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7" o:spid="_x0000_s1026" o:spt="1" alt="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" style="position:absolute;left:0pt;margin-left:-88.8pt;margin-top:-70.5pt;height:5pt;width:5pt;visibility:hidden;z-index:2517985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75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1" name="KGD_KG_Seal_1136" descr="rO0qU1FiOPjf6loFOo7LoqztKlNRYjj43+paBTqOy6Ks7bWxR79c89gPXGUTjwYL0Oi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6" o:spid="_x0000_s1026" o:spt="1" alt="rO0qU1FiOPjf6loFOo7LoqztKlNRYjj43+paBTqOy6Ks7bWxR79c89gPXGUTjwYL0Oi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" style="position:absolute;left:0pt;margin-left:-88.8pt;margin-top:-70.5pt;height:5pt;width:5pt;visibility:hidden;z-index:2517975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64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0" name="KGD_KG_Seal_1135" descr="y6Ks7SpTUWI4+N/qWgU6jsuirO0qU1FiOPjf6loFOo7Loqzt+p9++sK8iNDG4upwpkN9gr/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5" o:spid="_x0000_s1026" o:spt="1" alt="y6Ks7SpTUWI4+N/qWgU6jsuirO0qU1FiOPjf6loFOo7Loqzt+p9++sK8iNDG4upwpkN9gr/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" style="position:absolute;left:0pt;margin-left:-88.8pt;margin-top:-70.5pt;height:5pt;width:5pt;visibility:hidden;z-index:2517964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54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9" name="KGD_KG_Seal_1134" descr="sToTAilNKlNRYjj43+paBTqOy6Ks7SpTUWI4+N/qWgU6jsuirO0qU1FiOPjf6loFOo7LoqztTywsdxYbq3mko7mj60vw9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4" o:spid="_x0000_s1026" o:spt="1" alt="sToTAilNKlNRYjj43+paBTqOy6Ks7SpTUWI4+N/qWgU6jsuirO0qU1FiOPjf6loFOo7LoqztTywsdxYbq3mko7mj60vw9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" style="position:absolute;left:0pt;margin-left:-88.8pt;margin-top:-70.5pt;height:5pt;width:5pt;visibility:hidden;z-index:2517954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44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8" name="KGD_KG_Seal_1133" descr="WBLmdFmVHE0qU1FiOPjf6loFOo7LoqztKlNRYjj43+paBTqOy6Ks7SpTUWI4+N/qWgU6jsuirO0lHbIGvdes6F0rTgloHBGPIRNwI/l9VQUZPDffZaHZ1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3" o:spid="_x0000_s1026" o:spt="1" alt="WBLmdFmVHE0qU1FiOPjf6loFOo7LoqztKlNRYjj43+paBTqOy6Ks7SpTUWI4+N/qWgU6jsuirO0lHbIGvdes6F0rTgloHBGPIRNwI/l9VQUZPDffZaHZ1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" style="position:absolute;left:0pt;margin-left:-88.8pt;margin-top:-70.5pt;height:5pt;width:5pt;visibility:hidden;z-index:2517944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34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7" name="KGD_KG_Seal_1132" descr="J12U76Y2PP8AbiffFjr7cmGqXZ55Xs9JjtAqU1FiOPjf6loFOo7LoqztKlNRYjj43+paBTqOy6Ks7SpTUWI4+N/qWgU6jsuirO3fXbh6QlLrTGij4T/cLR2t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2" o:spid="_x0000_s1026" o:spt="1" alt="J12U76Y2PP8AbiffFjr7cmGqXZ55Xs9JjtAqU1FiOPjf6loFOo7LoqztKlNRYjj43+paBTqOy6Ks7SpTUWI4+N/qWgU6jsuirO3fXbh6QlLrTGij4T/cLR2t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" style="position:absolute;left:0pt;margin-left:-88.8pt;margin-top:-70.5pt;height:5pt;width:5pt;visibility:hidden;z-index:2517934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23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6" name="KGD_KG_Seal_1131" descr="+WVkkOB4EDehWq+DLB0WJUoec5p4TpwGYfCrTCpTUWI4+N/qWgU6jsuirO0qU1FiOPjf6loFOo7LoqztKlNRYjj43+paBTqOy6Ks7QU6HMwksLcUlIi2tgoHqSa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1" o:spid="_x0000_s1026" o:spt="1" alt="+WVkkOB4EDehWq+DLB0WJUoec5p4TpwGYfCrTCpTUWI4+N/qWgU6jsuirO0qU1FiOPjf6loFOo7LoqztKlNRYjj43+paBTqOy6Ks7QU6HMwksLcUlIi2tgoHqSa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" style="position:absolute;left:0pt;margin-left:-88.8pt;margin-top:-70.5pt;height:5pt;width:5pt;visibility:hidden;z-index:2517923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13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5" name="KGD_KG_Seal_1130" descr="UWI4+N/qWgU6jsuirO21sUe/XPPYD1xlE48GC9DoKlNRYjj43+paBTqOy6Ks7SpTUWI4+N/qWgU6jsuirO0qU1FiOPjf6loFOo7Loqzt7Gx9S+a88MvYBzhHLM4XA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0" o:spid="_x0000_s1026" o:spt="1" alt="UWI4+N/qWgU6jsuirO21sUe/XPPYD1xlE48GC9DoKlNRYjj43+paBTqOy6Ks7SpTUWI4+N/qWgU6jsuirO0qU1FiOPjf6loFOo7Loqzt7Gx9S+a88MvYBzhHLM4XA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" style="position:absolute;left:0pt;margin-left:-88.8pt;margin-top:-70.5pt;height:5pt;width:5pt;visibility:hidden;z-index:2517913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03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4" name="KGD_KG_Seal_1129" descr="KlNRYjj43+paBTqOy6Ks7fqffvrCvIjQxuLqcKZDfYK/wCUEOe2bTEK1UBZQ52E4KlNRYjj43+paBTqOy6Ks7SpTUWI4+N/qWgU6jsuirO36n376wryI0Mbi6nCmQ32C/LhyhdQhAyBXruEpmSeHUSzu7XkwJ0crQ1bfdx6kfb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9" o:spid="_x0000_s1026" o:spt="1" alt="KlNRYjj43+paBTqOy6Ks7fqffvrCvIjQxuLqcKZDfYK/wCUEOe2bTEK1UBZQ52E4KlNRYjj43+paBTqOy6Ks7SpTUWI4+N/qWgU6jsuirO36n376wryI0Mbi6nCmQ32C/LhyhdQhAyBXruEpmSeHUSzu7XkwJ0crQ1bfdx6kfb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" style="position:absolute;left:0pt;margin-left:-88.8pt;margin-top:-70.5pt;height:5pt;width:5pt;visibility:hidden;z-index:2517903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93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3" name="KGD_KG_Seal_1128" descr="Y0kqU1FiOPjf6loFOo7LoqztKlNRYjj43+paBTqOy6Ks7asnDPJJi7IDcOUmuJ4AzxQqU1FiOPjf6loFOo7LoqztKlNRYjj43+paBTqOy6Ks7SpTUWI4+N/qWgU6jsuirO1PLCx3FhureaSjuaPrS/D03124ekJS60xoo+E/3C0drZ6pFJx419dOHFuGQ21ct/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8" o:spid="_x0000_s1026" o:spt="1" alt="Y0kqU1FiOPjf6loFOo7LoqztKlNRYjj43+paBTqOy6Ks7asnDPJJi7IDcOUmuJ4AzxQqU1FiOPjf6loFOo7LoqztKlNRYjj43+paBTqOy6Ks7SpTUWI4+N/qWgU6jsuirO1PLCx3FhureaSjuaPrS/D03124ekJS60xoo+E/3C0drZ6pFJx419dOHFuGQ21ct/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" style="position:absolute;left:0pt;margin-left:-88.8pt;margin-top:-70.5pt;height:5pt;width:5pt;visibility:hidden;z-index:2517893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82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2" name="KGD_KG_Seal_1127" descr="y6Ks7SpTUWI4+N/qWgU6jsuirO0qU1FiOPjf6loFOo7LoqztWBhHCmAZJ3a0EXQ6DRuq2ypTUWI4+N/qWgU6jsuirO0qU1FiOPjf6loFOo7LoqztKlNRYjj43+paBTqOy6Ks7bWxR79c89gPXGUTjwYL0OiwuKxMsyq4zM6adyTS4Jgn4yLIh+IWPDds6oeuTLUgY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7" o:spid="_x0000_s1026" o:spt="1" alt="y6Ks7SpTUWI4+N/qWgU6jsuirO0qU1FiOPjf6loFOo7LoqztWBhHCmAZJ3a0EXQ6DRuq2ypTUWI4+N/qWgU6jsuirO0qU1FiOPjf6loFOo7LoqztKlNRYjj43+paBTqOy6Ks7bWxR79c89gPXGUTjwYL0OiwuKxMsyq4zM6adyTS4Jgn4yLIh+IWPDds6oeuTLUgY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" style="position:absolute;left:0pt;margin-left:-88.8pt;margin-top:-70.5pt;height:5pt;width:5pt;visibility:hidden;z-index:2517882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72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1" name="KGD_KG_Seal_1126" descr="Oo7LoqztKlNRYjj43+paBTqOy6Ks7S/VnKj5T87CKB0AJ4simuxoWugm63om0SYRTtAE0EMLDfE5VqVknEhZ0k5VMGtRxXjpGUCwYBrElusX7jTqC0IqU1FiOPjf6loFOo7Loqzt+p9++sK8iNDG4upwpkN9gjZylGJuzyVHoztxtau+qpUs7u15MCdHK0NW33cepH21byTxw/GUo5nxgpjp0Q/zG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6" o:spid="_x0000_s1026" o:spt="1" alt="Oo7LoqztKlNRYjj43+paBTqOy6Ks7S/VnKj5T87CKB0AJ4simuxoWugm63om0SYRTtAE0EMLDfE5VqVknEhZ0k5VMGtRxXjpGUCwYBrElusX7jTqC0IqU1FiOPjf6loFOo7Loqzt+p9++sK8iNDG4upwpkN9gjZylGJuzyVHoztxtau+qpUs7u15MCdHK0NW33cepH21byTxw/GUo5nxgpjp0Q/zG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" style="position:absolute;left:0pt;margin-left:-88.8pt;margin-top:-70.5pt;height:5pt;width:5pt;visibility:hidden;z-index:2517872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&#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62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0" name="KGD_KG_Seal_1125" descr="WgU6jsuirO0qU1FiOPjf6loFOo7Loqzt9QdzqeTWY+E/mEDnrW86xjZylGJuzyVHoztxtau+qpU2cpRibs8lR6M7cbWrvqqV+PDHhDDG4ojSOKh9yz85YMO1nmf7AS/rGnTH3xZLlDwqU1FiOPjf6loFOo7LoqztKlNRYjj43+paBTqOy6Ks7SpTUWI4+N/qWgU6jsuirO2wuKxMsyq4zM6adyTS4JgneOkZQLBgGsSW6xfuNOoLQ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jvreEVVH1J4WsiWpvsaIontOKkC9SlHpINgNB1wzU/jOxsfUvmvPDL2Ac4RyzOFwK04qQL1KUekg2A0HXDNT+MKlNRYjj43+paBTqOy6Ks7U8sLHcWG6t5pKO5o+tL8PTfXbh6QlLrTGij4T/cLR2tNnKUYm7PJUejO3G1q76qlT8GkJynfAAf4LilCVS+KEi/2Ibi4/9EvVleE1ghBbUzsLisTLMquMzOmnck0uCYJ7C4rEyzKrjMzpp3JNLgmCeOPrdzC+ymnkaJ0iBLFwmBTywsdxYbq3mko7mj60vw9A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5" o:spid="_x0000_s1026" o:spt="1" alt="WgU6jsuirO0qU1FiOPjf6loFOo7Loqzt9QdzqeTWY+E/mEDnrW86xjZylGJuzyVHoztxtau+qpU2cpRibs8lR6M7cbWrvqqV+PDHhDDG4ojSOKh9yz85YMO1nmf7AS/rGnTH3xZLlDwqU1FiOPjf6loFOo7LoqztKlNRYjj43+paBTqOy6Ks7SpTUWI4+N/qWgU6jsuirO2wuKxMsyq4zM6adyTS4JgneOkZQLBgGsSW6xfuNOoLQ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jvreEVVH1J4WsiWpvsaIontOKkC9SlHpINgNB1wzU/jOxsfUvmvPDL2Ac4RyzOFwK04qQL1KUekg2A0HXDNT+MKlNRYjj43+paBTqOy6Ks7U8sLHcWG6t5pKO5o+tL8PTfXbh6QlLrTGij4T/cLR2tNnKUYm7PJUejO3G1q76qlT8GkJynfAAf4LilCVS+KEi/2Ibi4/9EvVleE1ghBbUzsLisTLMquMzOmnck0uCYJ7C4rEyzKrjMzpp3JNLgmCeOPrdzC+ymnkaJ0iBLFwmBTywsdxYbq3mko7mj60vw9A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" style="position:absolute;left:0pt;margin-left:-88.8pt;margin-top:-70.5pt;height:5pt;width:5pt;visibility:hidden;z-index:2517862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&#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52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9" name="KGD_KG_Seal_1124" descr="3+paBTqOy6Ks7SpTUWI4+N/qWgU6jsuirO21sUe/XPPYD1xlE48GC9DoY6ltyv9wNOng0oJ4TsHk3d9duHpCUutMaKPhP9wtHa3QT02uo3d8NKWcYj476nWYKkFDoh42JPfQC30JrX39xypTUWI4+N/qWgU6jsuirO0qU1FiOPjf6loFOo7LoqztKlNRYjj43+paBTqOy6Ks7VgYRwpgGSd2tBF0Og0bqtv48MeEMMbiiNI4qH3LPzlg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XfXbh6QlLrTGij4T/cLR2tKlNRYjj43+paBTqOy6Ks7d9duHpCUutMaKPhP9wtHa0qU1FiOPjf6loFOo7LoqzttbFHv1zz2A9cZROPBgvQ6LC4rEyzKrjMzpp3JNLgmCdjqW3K/3A06eDSgnhOweTd3124ekJS60xoo+E/3C0drWnZgvButZrVYJerQwzQU5w2cpRibs8lR6M7cbWrvqqVNnKUYm7PJUejO3G1q76qlb/h3HY0Me+ks0A/IqyFyBi1sUe/XPPYD1xlE48GC9DoTNMihJiSq2Cz9l7CyJRpY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cbEmqK8XgJCT1sOR514S8Ug7dp/QAKF1e0McZnkhe/rl4D6q5v5R9GNKV3GhTkP2IjYb/QtP70ygswChHMBjv7g5fuNRx2J8QVCPE0fyB00y0x1MXiy8MtzK/glprK2JB0RIXqWqDqdi8d3NdJKCPeWPaoycMZOlEdCQG4/U07g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4" o:spid="_x0000_s1026" o:spt="1" alt="3+paBTqOy6Ks7SpTUWI4+N/qWgU6jsuirO21sUe/XPPYD1xlE48GC9DoY6ltyv9wNOng0oJ4TsHk3d9duHpCUutMaKPhP9wtHa3QT02uo3d8NKWcYj476nWYKkFDoh42JPfQC30JrX39xypTUWI4+N/qWgU6jsuirO0qU1FiOPjf6loFOo7LoqztKlNRYjj43+paBTqOy6Ks7VgYRwpgGSd2tBF0Og0bqtv48MeEMMbiiNI4qH3LPzlg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XfXbh6QlLrTGij4T/cLR2tKlNRYjj43+paBTqOy6Ks7d9duHpCUutMaKPhP9wtHa0qU1FiOPjf6loFOo7LoqzttbFHv1zz2A9cZROPBgvQ6LC4rEyzKrjMzpp3JNLgmCdjqW3K/3A06eDSgnhOweTd3124ekJS60xoo+E/3C0drWnZgvButZrVYJerQwzQU5w2cpRibs8lR6M7cbWrvqqVNnKUYm7PJUejO3G1q76qlb/h3HY0Me+ks0A/IqyFyBi1sUe/XPPYD1xlE48GC9DoTNMihJiSq2Cz9l7CyJRpY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cbEmqK8XgJCT1sOR514S8Ug7dp/QAKF1e0McZnkhe/rl4D6q5v5R9GNKV3GhTkP2IjYb/QtP70ygswChHMBjv7g5fuNRx2J8QVCPE0fyB00y0x1MXiy8MtzK/glprK2JB0RIXqWqDqdi8d3NdJKCPeWPaoycMZOlEdCQG4/U07gKlNRYjj43+paBTqOy6Ks7SpTUWI4+N/qWgU6jsuirO0qU1FiOPjf6loFOo7LoqztKlNRYjj43+paBTqOy6Ks7SpTUWI4+N/q" style="position:absolute;left:0pt;margin-left:-88.8pt;margin-top:-70.5pt;height:5pt;width:5pt;visibility:hidden;z-index:2517852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41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8" name="KGD_KG_Seal_1123" descr="OPjf6loFOo7Loqzt/2ON4J1qyzbGQVJ47PkWIOjLENrWqkbwqzn30kikaBfs4NqGFdC4HtPe7O6t5CtIsLisTLMquMzOmnck0uCYJ7C4rEyzKrjMzpp3JNLgmCd46RlAsGAaxJbrF+406gtCKlNRYjj43+paBTqOy6Ks7SpTUWI4+N/qWgU6jsuirO0qU1FiOPjf6loFOo7Loqzt/2ON4J1qyzbGQVJ47PkWINBPTa6jd3w0pZxiPjvqdZg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Chx6P0mya4FYtBq3ejnymXe740QacMw1mh+y+ASP8oGBToczCSwtxSUiLa2CgepJt7vjRBpwzDWaH7L4BI/ygb6n376wryI0Mbi6nCmQ32CNnKUYm7PJUejO3G1q76qlezg2oYV0Lge097s7q3kK0iwuKxMsyq4zM6adyTS4JgnGzE52GfHx3iSQMBrNfh24qZt3/EFt5Bdit/IYKceh7jfXbh6QlLrTGij4T/cLR2t3124ekJS60xoo+E/3C0drfjsUxDofgTkcY41YUM/2QC/4dx2NDHvpLNAPyKshcgY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yMk1B+rORTDs4dLVrWE2LDZylGJuzyVHoztxtau+qpWF0pgDRd4ap8q70F50b2A83124ekJS60xoo+E/3C0drcO1nmf7AS/rGnTH3xZLlDwqU1FiOPjf6loFOo7LoqztKlNRYjj43+paBTqOy6Ks7SpTUWI4+N/qWgU6jsuirO0qU1FiOPjf6loFOo7LoqztKlNRYjj43+paBTqOy6Ks7SpTUWI4+N/qWgU6jsuirO0qU1FiOPjf6loFOo7LoqztKlNRYjj43+paBTqOy6Ks7ZD0baBrQGWrXSFPfEYjzQhLk81J3pyZQ/8iNI6vy3vnIICEmL/evNbCL44WWl685HHpNzG8V3uZIsD7eiguON387MO9Lefh39OcZO/GRClM8sRXgPbtjIvNjm0BLkGW8/5lfJn4jOCet6eB6t5dgYk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TcSj6iZu3Eg2LB5vxGGXLA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WxrDwhcglMAqoPvBM6ammUurgcsN7NaDaPRDJl1iiRZC1DiegD1oViuwV92AfSS/tc0oWHmJHyoQU4Ls+9Chwsi3o7ww7L0EyP6JeztD0dMSXhvrJyGq6SV1WXHOIB6ZCcwqUjHYXNlbuti0/6qPFlnn37vIKQVkO6x3CNy4Eki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3" o:spid="_x0000_s1026" o:spt="1" alt="OPjf6loFOo7Loqzt/2ON4J1qyzbGQVJ47PkWIOjLENrWqkbwqzn30kikaBfs4NqGFdC4HtPe7O6t5CtIsLisTLMquMzOmnck0uCYJ7C4rEyzKrjMzpp3JNLgmCd46RlAsGAaxJbrF+406gtCKlNRYjj43+paBTqOy6Ks7SpTUWI4+N/qWgU6jsuirO0qU1FiOPjf6loFOo7Loqzt/2ON4J1qyzbGQVJ47PkWINBPTa6jd3w0pZxiPjvqdZg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Chx6P0mya4FYtBq3ejnymXe740QacMw1mh+y+ASP8oGBToczCSwtxSUiLa2CgepJt7vjRBpwzDWaH7L4BI/ygb6n376wryI0Mbi6nCmQ32CNnKUYm7PJUejO3G1q76qlezg2oYV0Lge097s7q3kK0iwuKxMsyq4zM6adyTS4JgnGzE52GfHx3iSQMBrNfh24qZt3/EFt5Bdit/IYKceh7jfXbh6QlLrTGij4T/cLR2t3124ekJS60xoo+E/3C0drfjsUxDofgTkcY41YUM/2QC/4dx2NDHvpLNAPyKshcgY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yMk1B+rORTDs4dLVrWE2LDZylGJuzyVHoztxtau+qpWF0pgDRd4ap8q70F50b2A83124ekJS60xoo+E/3C0drcO1nmf7AS/rGnTH3xZLlDwqU1FiOPjf6loFOo7LoqztKlNRYjj43+paBTqOy6Ks7SpTUWI4+N/qWgU6jsuirO0qU1FiOPjf6loFOo7LoqztKlNRYjj43+paBTqOy6Ks7SpTUWI4+N/qWgU6jsuirO0qU1FiOPjf6loFOo7LoqztKlNRYjj43+paBTqOy6Ks7ZD0baBrQGWrXSFPfEYjzQhLk81J3pyZQ/8iNI6vy3vnIICEmL/evNbCL44WWl685HHpNzG8V3uZIsD7eiguON387MO9Lefh39OcZO/GRClM8sRXgPbtjIvNjm0BLkGW8/5lfJn4jOCet6eB6t5dgYk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TcSj6iZu3Eg2LB5vxGGXLA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WxrDwhcglMAqoPvBM6ammUurgcsN7NaDaPRDJl1iiRZC1DiegD1oViuwV92AfSS/tc0oWHmJHyoQU4Ls+9Chwsi3o7ww7L0EyP6JeztD0dMSXhvrJyGq6SV1WXHOIB6ZCcwqUjHYXNlbuti0/6qPFlnn37vIKQVkO6x3CNy4EkiKlNRYjj43+paBTqOy6Ks7SpTUWI4+N/qWgU6jsuirO0qU1FiOPjf6loFOo7LoqztKlNRYjj4" style="position:absolute;left:0pt;margin-left:-88.8pt;margin-top:-70.5pt;height:5pt;width:5pt;visibility:hidden;z-index:2517841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31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7" name="KGD_KG_Seal_1122" descr="UWI4+N/qWgU6jsuirO2wuKxMsyq4zM6adyTS4JgnETMkdMRuXVVJ+/aJitYtWSwdFiVKHnOaeE6cBmHwq0xt4KMfUetArxpxcg2d7ae15wIlsyRk8Js2dJ62CRrZM79SodZdO3ZL3WhOuxJPC1XDtZ5n+wEv6xp0x98WS5Q8KlNRYjj43+paBTqOy6Ks7SpTUWI4+N/qWgU6jsuirO0qU1FiOPjf6loFOo7LoqztsLisTLMquMzOmnck0uCYJ3xZgNfNsLICFlsd26A3VDC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763hFVR9SeFrIlqb7GiKJ7TipAvUpR6SDYDQdcM1P4zsbH1L5rzwy9gHOEcszhcCtOKkC9SlHpINgNB1wzU/jCpTUWI4+N/qWgU6jsuirO1PLCx3FhureaSjuaPrS/D03124ekJS60xoo+E/3C0drTZylGJuzyVHoztxtau+qpU/BpCcp3wAH+C4pQlUvihIv9iG4uP/RL1ZXhNYIQW1M7C4rEyzKrjMzpp3JNLgmCewuKxMsyq4zM6adyTS4Jgnjj63cwvspp5GidIgSxcJgU8sLHcWG6t5pKO5o+tL8PQA8Ee3VrPZd4OzTUhVSAlf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eUjRNCLZjNVxLQVck6m3oakqmvBzTGOV62STt7hBXO0UGWgR8WCDTlU8zW5yJhJ4oeB00TBtl/Yx1CfjBz9HPT/C3aMq8RV223bqf4Rmvf3PafDYvI9RVvazTn16DUvbQzyTU0yyoowtCDmWPOFzg0yHmE87IQ+QqKdtsek5Cbu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2" o:spid="_x0000_s1026" o:spt="1" alt="UWI4+N/qWgU6jsuirO2wuKxMsyq4zM6adyTS4JgnETMkdMRuXVVJ+/aJitYtWSwdFiVKHnOaeE6cBmHwq0xt4KMfUetArxpxcg2d7ae15wIlsyRk8Js2dJ62CRrZM79SodZdO3ZL3WhOuxJPC1XDtZ5n+wEv6xp0x98WS5Q8KlNRYjj43+paBTqOy6Ks7SpTUWI4+N/qWgU6jsuirO0qU1FiOPjf6loFOo7LoqztsLisTLMquMzOmnck0uCYJ3xZgNfNsLICFlsd26A3VDC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763hFVR9SeFrIlqb7GiKJ7TipAvUpR6SDYDQdcM1P4zsbH1L5rzwy9gHOEcszhcCtOKkC9SlHpINgNB1wzU/jCpTUWI4+N/qWgU6jsuirO1PLCx3FhureaSjuaPrS/D03124ekJS60xoo+E/3C0drTZylGJuzyVHoztxtau+qpU/BpCcp3wAH+C4pQlUvihIv9iG4uP/RL1ZXhNYIQW1M7C4rEyzKrjMzpp3JNLgmCewuKxMsyq4zM6adyTS4Jgnjj63cwvspp5GidIgSxcJgU8sLHcWG6t5pKO5o+tL8PQA8Ee3VrPZd4OzTUhVSAlf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eUjRNCLZjNVxLQVck6m3oakqmvBzTGOV62STt7hBXO0UGWgR8WCDTlU8zW5yJhJ4oeB00TBtl/Yx1CfjBz9HPT/C3aMq8RV223bqf4Rmvf3PafDYvI9RVvazTn16DUvbQzyTU0yyoowtCDmWPOFzg0yHmE87IQ+QqKdtsek5CbuKlNRYjj43+paBTqOy6Ks7SpTUWI4+N/qWgU6jsuirO0qU1Fi" style="position:absolute;left:0pt;margin-left:-88.8pt;margin-top:-70.5pt;height:5pt;width:5pt;visibility:hidden;z-index:2517831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21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6" name="KGD_KG_Seal_1121" descr="KlNRYjj43+paBTqOy6Ks7VgYRwpgGSd2tBF0Og0bqtumbd/xBbeQXYrfyGCnHoe4jz2sO4wIEauAdPrxJgbMhirY1QgrdqkNsU1aMG9BldiwuKxMsyq4zM6adyTS4JgnNnKUYm7PJUejO3G1q76qlSpTUWI4+N/qWgU6jsuirO0qU1FiOPjf6loFOo7LoqztKlNRYjj43+paBTqOy6Ks7SpTUWI4+N/qWgU6jsuirO1YGEcKYBkndrQRdDoNG6rbKtjVCCt2qQ2xTVowb0GV2IPGFi1JWtXhi19s3IbVfkM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1" o:spid="_x0000_s1026" o:spt="1" alt="KlNRYjj43+paBTqOy6Ks7VgYRwpgGSd2tBF0Og0bqtumbd/xBbeQXYrfyGCnHoe4jz2sO4wIEauAdPrxJgbMhirY1QgrdqkNsU1aMG9BldiwuKxMsyq4zM6adyTS4JgnNnKUYm7PJUejO3G1q76qlSpTUWI4+N/qWgU6jsuirO0qU1FiOPjf6loFOo7LoqztKlNRYjj43+paBTqOy6Ks7SpTUWI4+N/qWgU6jsuirO1YGEcKYBkndrQRdDoNG6rbKtjVCCt2qQ2xTVowb0GV2IPGFi1JWtXhi19s3IbVfkM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" style="position:absolute;left:0pt;margin-left:-88.8pt;margin-top:-70.5pt;height:5pt;width:5pt;visibility:hidden;z-index:2517821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11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5" name="KGD_KG_Seal_1120" descr="rO0qU1FiOPjf6loFOo7Loqzt/2ON4J1qyzbGQVJ47PkWIL/YhuLj/0S9WV4TWCEFtTNlyQXIgEE8nhjvjRbhRUjG6MsQ2taqRvCrOffSSKRoFzZylGJuzyVHoztxtau+qpWmbd/xBbeQXYrfyGCnHoe4w7WeZ/sBL+sadMffFkuUPCpTUWI4+N/qWgU6jsuirO0qU1FiOPjf6loFOo7LoqztKlNRYjj43+paBTqOy6Ks7f9jjeCdass2xkFSeOz5FiDoyxDa1qpG8Ks599JIpGgX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2wuKxMsyq4zM6adyTS4JgnKkFDoh42JPfQC30JrX39xypTUWI4+N/qWgU6jsuirO0qU1FiOPjf6loFOo7LoqztKlNRYjj43+paBTqOy6Ks7SpTUWI4+N/qWgU6jsuirO0eWooWOSXz1rKF2OLixGFBPksNbKafqNpxxX36PXyvg8EGQ87c09xlTXwS+AkGV3qhTVQstdGQ7Gp1Wy1fCZ2k0SKCHeumoI6/PNBB+hcyDGlb1qp1zfoh3J40B2j2m4y0WCK63ejAWdi7r8Ud9qFV6IlHZ0U6wznSKFptXE4gA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0" o:spid="_x0000_s1026" o:spt="1" alt="rO0qU1FiOPjf6loFOo7Loqzt/2ON4J1qyzbGQVJ47PkWIL/YhuLj/0S9WV4TWCEFtTNlyQXIgEE8nhjvjRbhRUjG6MsQ2taqRvCrOffSSKRoFzZylGJuzyVHoztxtau+qpWmbd/xBbeQXYrfyGCnHoe4w7WeZ/sBL+sadMffFkuUPCpTUWI4+N/qWgU6jsuirO0qU1FiOPjf6loFOo7LoqztKlNRYjj43+paBTqOy6Ks7f9jjeCdass2xkFSeOz5FiDoyxDa1qpG8Ks599JIpGgX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2wuKxMsyq4zM6adyTS4JgnKkFDoh42JPfQC30JrX39xypTUWI4+N/qWgU6jsuirO0qU1FiOPjf6loFOo7LoqztKlNRYjj43+paBTqOy6Ks7SpTUWI4+N/qWgU6jsuirO0eWooWOSXz1rKF2OLixGFBPksNbKafqNpxxX36PXyvg8EGQ87c09xlTXwS+AkGV3qhTVQstdGQ7Gp1Wy1fCZ2k0SKCHeumoI6/PNBB+hcyDGlb1qp1zfoh3J40B2j2m4y0WCK63ejAWdi7r8Ud9qFV6IlHZ0U6wznSKFptXE4gASpTUWI4+N/qWgU6jsuirO0qU1FiOPjf6loFOo7Loqzt" style="position:absolute;left:0pt;margin-left:-88.8pt;margin-top:-70.5pt;height:5pt;width:5pt;visibility:hidden;z-index:2517811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00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4" name="KGD_KG_Seal_1119" descr="y6Ks7SpTUWI4+N/qWgU6jsuirO0qU1FiOPjf6loFOo7LoqztsLisTLMquMzOmnck0uCYJzZylGJuzyVHoztxtau+qpWwuKxMsyq4zM6adyTS4Jgn3124ekJS60xoo+E/3C0drb/YhuLj/0S9WV4TWCEFtTMqQUOiHjYk99ALfQmtff3HKlNRYjj43+paBTqOy6Ks7SpTUWI4+N/qWgU6jsuirO0qU1FiOPjf6loFOo7LoqztKlNRYjj43+paBTqOy6Ks7bC4rEyzKrjMzpp3JNLgmCf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VgYRwpgGSd2tBF0Og0bqts2cpRibs8lR6M7cbWrvqqVKlNRYjj43+paBTqOy6Ks7SpTUWI4+N/qWgU6jsuirO0qU1FiOPjf6loFOo7LoqztKlNRYjj43+paBTqOy6Ks7SpTUWI4+N/qWgU6jsuirO0iTxF6LyrAIOmhpAEjnCi8dYrwwQX3K3Jp9WXAjqqJ0XpXHLlo+ckFKdde02aATcqo/HQFpcXJWkPBt2Wj/Rk3ijvDgQPoD2lvPV0O/Xex+OAU9ayBW5ugtkXgZF+RiFn9E3FTQehSoJaxIdcNbw4H2VMCh33iRWecphBcUu/kRy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9" o:spid="_x0000_s1026" o:spt="1" alt="y6Ks7SpTUWI4+N/qWgU6jsuirO0qU1FiOPjf6loFOo7LoqztsLisTLMquMzOmnck0uCYJzZylGJuzyVHoztxtau+qpWwuKxMsyq4zM6adyTS4Jgn3124ekJS60xoo+E/3C0drb/YhuLj/0S9WV4TWCEFtTMqQUOiHjYk99ALfQmtff3HKlNRYjj43+paBTqOy6Ks7SpTUWI4+N/qWgU6jsuirO0qU1FiOPjf6loFOo7LoqztKlNRYjj43+paBTqOy6Ks7bC4rEyzKrjMzpp3JNLgmCf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VgYRwpgGSd2tBF0Og0bqts2cpRibs8lR6M7cbWrvqqVKlNRYjj43+paBTqOy6Ks7SpTUWI4+N/qWgU6jsuirO0qU1FiOPjf6loFOo7LoqztKlNRYjj43+paBTqOy6Ks7SpTUWI4+N/qWgU6jsuirO0iTxF6LyrAIOmhpAEjnCi8dYrwwQX3K3Jp9WXAjqqJ0XpXHLlo+ckFKdde02aATcqo/HQFpcXJWkPBt2Wj/Rk3ijvDgQPoD2lvPV0O/Xex+OAU9ayBW5ugtkXgZF+RiFn9E3FTQehSoJaxIdcNbw4H2VMCh33iRWecphBcUu/kRypTUWI4+N/qWgU6jsui" style="position:absolute;left:0pt;margin-left:-88.8pt;margin-top:-70.5pt;height:5pt;width:5pt;visibility:hidden;z-index:2517800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90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3" name="KGD_KG_Seal_1118" descr="e28a04GMKlNRYjj43+paBTqOy6Ks7exsfUvmvPDL2Ac4RyzOFwK8C8pHOzC/6c1Zl4Mp3e1vMBNaTUVkfDVlWl/Tb5Zt9RJ2Qbjst5gWn1x8Ama9mGD009q5vru42InCPP0yva7dT/DABSg4AbbWKhGsZ9o1uJ6pFJx419dOHFuGQ21ct/b6n376wryI0Mbi6nCmQ32CfJuKLGm68J1ARZH4oLFTzypBQ6IeNiT30At9Ca19/ccqU1FiOPjf6loFOo7LoqztKlNRYjj43+paBTqOy6Ks7QU6HMwksLcUlIi2tgoHqSYwE1pNRWR8NWVaX9Nvlm31EnZBuOy3mBafXHwCZr2YYD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2ON4J1qyzbGQVJ47PkWIN9duHpCUutMaKPhP9wtHa3DtZ5n+wEv6xp0x98WS5Q8KlNRYjj43+paBTqOy6Ks7SpTUWI4+N/qWgU6jsuirO0qU1FiOPjf6loFOo7LoqztKlNRYjj43+paBTqOy6Ks7SOVPsS6oj80xJEcPQYIKqimnZn/UTNqvASXnr6n/0SD0FrwK2ws3TsmULZvRNmyrSZzRdxdzN/tF/KlixlRxn/cyMqwtRkOzqmStj8F9KhwezHpbm4vIyGirKR4gkUNQP+/sLtNf8IzhRZ1QswTpSmjaJYL3JA4Fw+jQz/cmiAV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8" o:spid="_x0000_s1026" o:spt="1" alt="e28a04GMKlNRYjj43+paBTqOy6Ks7exsfUvmvPDL2Ac4RyzOFwK8C8pHOzC/6c1Zl4Mp3e1vMBNaTUVkfDVlWl/Tb5Zt9RJ2Qbjst5gWn1x8Ama9mGD009q5vru42InCPP0yva7dT/DABSg4AbbWKhGsZ9o1uJ6pFJx419dOHFuGQ21ct/b6n376wryI0Mbi6nCmQ32CfJuKLGm68J1ARZH4oLFTzypBQ6IeNiT30At9Ca19/ccqU1FiOPjf6loFOo7LoqztKlNRYjj43+paBTqOy6Ks7QU6HMwksLcUlIi2tgoHqSYwE1pNRWR8NWVaX9Nvlm31EnZBuOy3mBafXHwCZr2YYD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2ON4J1qyzbGQVJ47PkWIN9duHpCUutMaKPhP9wtHa3DtZ5n+wEv6xp0x98WS5Q8KlNRYjj43+paBTqOy6Ks7SpTUWI4+N/qWgU6jsuirO0qU1FiOPjf6loFOo7LoqztKlNRYjj43+paBTqOy6Ks7SOVPsS6oj80xJEcPQYIKqimnZn/UTNqvASXnr6n/0SD0FrwK2ws3TsmULZvRNmyrSZzRdxdzN/tF/KlixlRxn/cyMqwtRkOzqmStj8F9KhwezHpbm4vIyGirKR4gkUNQP+/sLtNf8IzhRZ1QswTpSmjaJYL3JA4Fw+jQz/cmiAVKlNRYjj43+paBTqO" style="position:absolute;left:0pt;margin-left:-88.8pt;margin-top:-70.5pt;height:5pt;width:5pt;visibility:hidden;z-index:2517790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80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2" name="KGD_KG_Seal_1117" descr="to5hXFyaIo8qU1FiOPjf6loFOo7LoqztKlNRYjj43+paBTqOy6Ks7Yi49/YSv2chRCQyYpGkuSCF0pgDRd4ap8q70F50b2A83124ekJS60xoo+E/3C0drSQ2R7tAy8QSk0n5cY0WujuKCEOZWXH7v4MpM1AIRfXkjj63cwvspp5GidIgSxcJgSpTUWI4+N/qWgU6jsuirO1yL+hePepK4NQoQviy2qvEnqkUnHjX104cW4ZDbVy39ipTUWI4+N/qWgU6jsuirO0qU1FiOPjf6loFOo7LoqztKlNRYjj43+paBTqOy6Ks7QMV7W1JO/I5pK8+gNB3XoBlyQXIgEE8nhjvjRbhRUjG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sLisTLMquMzOmnck0uCYJzZylGJuzyVHoztxtau+qpXfXbh6QlLrTGij4T/cLR2tKlNRYjj43+paBTqOy6Ks7SpTUWI4+N/qWgU6jsuirO0qU1FiOPjf6loFOo7LoqztSZCl/1pA84MVW0utXUicR1eRHwNJPb4s3QsnYPMV+4MiehAelVCK/+71yqge5ApUaIXMBbccJYzEUXhiUKBQqJOlXH+9pDZUhL/t9uqocONVqwyBHc5QIr3KJyyiLm1MISnN3uCTso8VL1Kpw0DGf0zrAJVazTg0HsVVYzLP4mis0U2LoX5DH95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7" o:spid="_x0000_s1026" o:spt="1" alt="to5hXFyaIo8qU1FiOPjf6loFOo7LoqztKlNRYjj43+paBTqOy6Ks7Yi49/YSv2chRCQyYpGkuSCF0pgDRd4ap8q70F50b2A83124ekJS60xoo+E/3C0drSQ2R7tAy8QSk0n5cY0WujuKCEOZWXH7v4MpM1AIRfXkjj63cwvspp5GidIgSxcJgSpTUWI4+N/qWgU6jsuirO1yL+hePepK4NQoQviy2qvEnqkUnHjX104cW4ZDbVy39ipTUWI4+N/qWgU6jsuirO0qU1FiOPjf6loFOo7LoqztKlNRYjj43+paBTqOy6Ks7QMV7W1JO/I5pK8+gNB3XoBlyQXIgEE8nhjvjRbhRUjG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sLisTLMquMzOmnck0uCYJzZylGJuzyVHoztxtau+qpXfXbh6QlLrTGij4T/cLR2tKlNRYjj43+paBTqOy6Ks7SpTUWI4+N/qWgU6jsuirO0qU1FiOPjf6loFOo7LoqztSZCl/1pA84MVW0utXUicR1eRHwNJPb4s3QsnYPMV+4MiehAelVCK/+71yqge5ApUaIXMBbccJYzEUXhiUKBQqJOlXH+9pDZUhL/t9uqocONVqwyBHc5QIr3KJyyiLm1MISnN3uCTso8VL1Kpw0DGf0zrAJVazTg0HsVVYzLP4mis0U2LoX5DH95d" style="position:absolute;left:0pt;margin-left:-88.8pt;margin-top:-70.5pt;height:5pt;width:5pt;visibility:hidden;z-index:2517780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&#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70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1" name="KGD_KG_Seal_1116" descr="HCukk9z1F8JkpfiDpdLVE0D35v8Xmv1fGqAqU1FiOPjf6loFOo7LoqztBToczCSwtxSUiLa2CgepJq63vhT1V7nxw+Z20VBSyBuwuKxMsyq4zM6adyTS4JgnbyTxw/GUo5nxgpjp0Q/zGEXgIpfvFbSIv0mVG3mq7w2/4dx2NDHvpLNAPyKshcgYKlNRYjj43+paBTqOy6Ks7bWxR79c89gPXGUTjwYL0Oi3rH4CTuaRWZ3pXeQA1r7xw7WeZ/sBL+sadMffFkuUPCpTUWI4+N/qWgU6jsuirO0qU1FiOPjf6loFOo7LoqztKlNRYjj43+paBTqOy6Ks7TZylGJuzyVHoztxtau+qpW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9QdzqeTWY+E/mEDnrW86xihx6P0mya4FYtBq3ejnymXe740QacMw1mh+y+ASP8oGKlNRYjj43+paBTqOy6Ks7SpTUWI4+N/qWgU6jsuirO0qU1FiOPjf6loFOo7LoqztVjP7SFXgaGYlAloRcl7sEnNDmfaE9WOFHeUWjE2Jmm0Mk2Ozf22qUd/54sRYsIcz8GoIBnINys3tg3qbRFVa4g70eZqZ3Mjjg/Sx28alzsifJSclZFCmuzYb6OxbcMydsyKICaFi/DOXOd/qhAsWFNwx2EYUrPA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6" o:spid="_x0000_s1026" o:spt="1" alt="HCukk9z1F8JkpfiDpdLVE0D35v8Xmv1fGqAqU1FiOPjf6loFOo7LoqztBToczCSwtxSUiLa2CgepJq63vhT1V7nxw+Z20VBSyBuwuKxMsyq4zM6adyTS4JgnbyTxw/GUo5nxgpjp0Q/zGEXgIpfvFbSIv0mVG3mq7w2/4dx2NDHvpLNAPyKshcgYKlNRYjj43+paBTqOy6Ks7bWxR79c89gPXGUTjwYL0Oi3rH4CTuaRWZ3pXeQA1r7xw7WeZ/sBL+sadMffFkuUPCpTUWI4+N/qWgU6jsuirO0qU1FiOPjf6loFOo7LoqztKlNRYjj43+paBTqOy6Ks7TZylGJuzyVHoztxtau+qpW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9QdzqeTWY+E/mEDnrW86xihx6P0mya4FYtBq3ejnymXe740QacMw1mh+y+ASP8oGKlNRYjj43+paBTqOy6Ks7SpTUWI4+N/qWgU6jsuirO0qU1FiOPjf6loFOo7LoqztVjP7SFXgaGYlAloRcl7sEnNDmfaE9WOFHeUWjE2Jmm0Mk2Ozf22qUd/54sRYsIcz8GoIBnINys3tg3qbRFVa4g70eZqZ3Mjjg/Sx28alzsifJSclZFCmuzYb6OxbcMydsyKICaFi/DOXOd/qhAsWFNwx2EYUrPAi" style="position:absolute;left:0pt;margin-left:-88.8pt;margin-top:-70.5pt;height:5pt;width:5pt;visibility:hidden;z-index:2517770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60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0" name="KGD_KG_Seal_1115" descr="0oqf3nuIyS5f4IGEnR3ucgEBxIpvgSQMttskYCpTUWI4+N/qWgU6jsuirO3v2Gi5e1AYIM8zwIvX8zBccMtSXZgsD8RPDfFlMYyvM4PGFi1JWtXhi19s3IbVfkPhkk1oqGKGNtZYbhq2W5HifFqBJJOhdwKjGWVYHzcqRd9duHpCUutMaKPhP9wtHa0yHmE87IQ+QqKdtsek5Cbu+p9++sK8iNDG4upwpkN9gnybiixpuvCdQEWR+KCxU8/vreEVVH1J4WsiWpvsaIontOKkC9SlHpINgNB1wzU/jCpTUWI4+N/qWgU6jsuirO0qU1FiOPjf6loFOo7Loqzt9QdzqeTWY+E/mEDnrW86xo89rDuMCBGrgHT68SYGzIY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DFe1tSTvyOaSvPoDQd16A763hFVR9SeFrIlqb7GiKJ7TipAvUpR6SDYDQdcM1P4wqU1FiOPjf6loFOo7LoqztKlNRYjj43+paBTqOy6Ks7SpTUWI4+N/qWgU6jsuirO0qU1FiOPjf6loFOo7LoqztNVPWSSgCKfgYIjdqqP8xK6aFgp4AUHaG0fRW+3av6Zg5Bm+JX+5mAkRWhPavRWdn+gBCFRi3v3fvbC+JT9MHdtRQJsDu6He/dlWKnVicjIMn4EdN5hFO6NQEAAXk2OYpXexyQrH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5" o:spid="_x0000_s1026" o:spt="1" alt="0oqf3nuIyS5f4IGEnR3ucgEBxIpvgSQMttskYCpTUWI4+N/qWgU6jsuirO3v2Gi5e1AYIM8zwIvX8zBccMtSXZgsD8RPDfFlMYyvM4PGFi1JWtXhi19s3IbVfkPhkk1oqGKGNtZYbhq2W5HifFqBJJOhdwKjGWVYHzcqRd9duHpCUutMaKPhP9wtHa0yHmE87IQ+QqKdtsek5Cbu+p9++sK8iNDG4upwpkN9gnybiixpuvCdQEWR+KCxU8/vreEVVH1J4WsiWpvsaIontOKkC9SlHpINgNB1wzU/jCpTUWI4+N/qWgU6jsuirO0qU1FiOPjf6loFOo7Loqzt9QdzqeTWY+E/mEDnrW86xo89rDuMCBGrgHT68SYGzIY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DFe1tSTvyOaSvPoDQd16A763hFVR9SeFrIlqb7GiKJ7TipAvUpR6SDYDQdcM1P4wqU1FiOPjf6loFOo7LoqztKlNRYjj43+paBTqOy6Ks7SpTUWI4+N/qWgU6jsuirO0qU1FiOPjf6loFOo7LoqztNVPWSSgCKfgYIjdqqP8xK6aFgp4AUHaG0fRW+3av6Zg5Bm+JX+5mAkRWhPavRWdn+gBCFRi3v3fvbC+JT9MHdtRQJsDu6He/dlWKnVicjIMn4EdN5hFO6NQEAAXk2OYpXexyQrHT" style="position:absolute;left:0pt;margin-left:-88.8pt;margin-top:-70.5pt;height:5pt;width:5pt;visibility:hidden;z-index:2517760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49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9" name="KGD_KG_Seal_1114" descr="3Ya8vx6W+nUVlEQUFBpI0ng0a+7CqtHLUyKNLMvZ0ZTQShlCzz9o3PcCGoXTz2JPX9BAdg9EbQShAe4FOKywuKxMsyq4zM6adyTS4Jgn3124ekJS60xoo+E/3C0drejLENrWqkbwqzn30kikaBcIfrcNUYrEDn3lC8Y232Sjjj63cwvspp5GidIgSxcJgSpTUWI4+N/qWgU6jsuirO0qU1FiOPjf6loFOo7Loqztci/oXj3qSuDUKEL4stqrxJ6pFJx419dOHFuGQ21ct/bfXbh6QlLrTGij4T/cLR2tKlNRYjj43+paBTqOy6Ks7SpTUWI4+N/qWgU6jsuirO0qU1FiOPjf6loFOo7Loqzt/2ON4J1qyzbGQVJ47PkWIN9duHpCUutMaKPhP9wtHa1B1M/+OT/ugiekgx1pa5ZZ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91VxKP70TBqLlDzKEy7Z93124ekJS60xoo+E/3C0drSpTUWI4+N/qWgU6jsuirO0qU1FiOPjf6loFOo7LoqztKlNRYjj43+paBTqOy6Ks7SpTUWI4+N/qWgU6jsuirO0qU1FiOPjf6loFOo7Loqzt9MsiWMhxB3EDolURRB7SkJQXFFZbPKMLOcvqHLqaD9hF1MzqlX0J6DTRRmBFpyx2R+bzH5oqhymyi3dLhkd/d5duTrcWo0SJsHNdVl9q60Nhi2q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4" o:spid="_x0000_s1026" o:spt="1" alt="3Ya8vx6W+nUVlEQUFBpI0ng0a+7CqtHLUyKNLMvZ0ZTQShlCzz9o3PcCGoXTz2JPX9BAdg9EbQShAe4FOKywuKxMsyq4zM6adyTS4Jgn3124ekJS60xoo+E/3C0drejLENrWqkbwqzn30kikaBcIfrcNUYrEDn3lC8Y232Sjjj63cwvspp5GidIgSxcJgSpTUWI4+N/qWgU6jsuirO0qU1FiOPjf6loFOo7Loqztci/oXj3qSuDUKEL4stqrxJ6pFJx419dOHFuGQ21ct/bfXbh6QlLrTGij4T/cLR2tKlNRYjj43+paBTqOy6Ks7SpTUWI4+N/qWgU6jsuirO0qU1FiOPjf6loFOo7Loqzt/2ON4J1qyzbGQVJ47PkWIN9duHpCUutMaKPhP9wtHa1B1M/+OT/ugiekgx1pa5ZZ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91VxKP70TBqLlDzKEy7Z93124ekJS60xoo+E/3C0drSpTUWI4+N/qWgU6jsuirO0qU1FiOPjf6loFOo7LoqztKlNRYjj43+paBTqOy6Ks7SpTUWI4+N/qWgU6jsuirO0qU1FiOPjf6loFOo7Loqzt9MsiWMhxB3EDolURRB7SkJQXFFZbPKMLOcvqHLqaD9hF1MzqlX0J6DTRRmBFpyx2R+bzH5oqhymyi3dLhkd/d5duTrcWo0SJsHNdVl9q60Nhi2qW" style="position:absolute;left:0pt;margin-left:-88.8pt;margin-top:-70.5pt;height:5pt;width:5pt;visibility:hidden;z-index:2517749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39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8" name="KGD_KG_Seal_1113" descr="+7XnT6vKeK/zahBBMuyee/llxMZT7lpfyGI2uxVafMVMbsIF2d9JEuXs3IViGIpT+MG3IlTZUZ1mXuVgCm9s0ADwR7dWs9l3g7NNSFVICV8q2NUIK3apDbFNWjBvQZXYsLisTLMquMzOmnck0uCYJ8jJNQfqzkUw7OHS1a1hNiy/4dx2NDHvpLNAPyKshcgYKlNRYjj43+paBTqOy6Ks7SpTUWI4+N/qWgU6jsuirO21sUe/XPPYD1xlE48GC9Dot6x+Ak7mkVmd6V3kANa+8Shx6P0mya4FYtBq3ejnymXe740QacMw1mh+y+ASP8oGKlNRYjj43+paBTqOy6Ks7SpTUWI4+N/qWgU6jsuirO0qU1FiOPjf6loFOo7LoqztsLisTLMquMzOmnck0uCYJ1q63NOIn+Pw8EhV39uX7jE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VgYRwpgGSd2tBF0Og0bqtsq2NUIK3apDbFNWjBvQZXY3u+NEGnDMNZofsvgEj/KBipTUWI4+N/qWgU6jsuirO0qU1FiOPjf6loFOo7LoqztKlNRYjj43+paBTqOy6Ks7SpTUWI4+N/qWgU6jsuirO3EFVcCrWxDRUWayOg782zQT9XUBMgxXjh+vvediDerj1/8je9T5Eois6nQzUsNv1tk0fEPbCik1byR6GwpRJuKvdA8KW6MtNPOP4Hlx5xn8xQ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3" o:spid="_x0000_s1026" o:spt="1" alt="+7XnT6vKeK/zahBBMuyee/llxMZT7lpfyGI2uxVafMVMbsIF2d9JEuXs3IViGIpT+MG3IlTZUZ1mXuVgCm9s0ADwR7dWs9l3g7NNSFVICV8q2NUIK3apDbFNWjBvQZXYsLisTLMquMzOmnck0uCYJ8jJNQfqzkUw7OHS1a1hNiy/4dx2NDHvpLNAPyKshcgYKlNRYjj43+paBTqOy6Ks7SpTUWI4+N/qWgU6jsuirO21sUe/XPPYD1xlE48GC9Dot6x+Ak7mkVmd6V3kANa+8Shx6P0mya4FYtBq3ejnymXe740QacMw1mh+y+ASP8oGKlNRYjj43+paBTqOy6Ks7SpTUWI4+N/qWgU6jsuirO0qU1FiOPjf6loFOo7LoqztsLisTLMquMzOmnck0uCYJ1q63NOIn+Pw8EhV39uX7jE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VgYRwpgGSd2tBF0Og0bqtsq2NUIK3apDbFNWjBvQZXY3u+NEGnDMNZofsvgEj/KBipTUWI4+N/qWgU6jsuirO0qU1FiOPjf6loFOo7LoqztKlNRYjj43+paBTqOy6Ks7SpTUWI4+N/qWgU6jsuirO3EFVcCrWxDRUWayOg782zQT9XUBMgxXjh+vvediDerj1/8je9T5Eois6nQzUsNv1tk0fEPbCik1byR6GwpRJuKvdA8KW6MtNPOP4Hlx5xn8xQl" style="position:absolute;left:0pt;margin-left:-88.8pt;margin-top:-70.5pt;height:5pt;width:5pt;visibility:hidden;z-index:2517739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PI3ypjZ&#10;AAAADwEAAA8AAAAAAAAAAQAgAAAAIgAAAGRycy9kb3ducmV2LnhtbFBLAQIUABQAAAAIAIdO4kC7&#10;EfbRIQYAAOMQAAAOAAAAAAAAAAEAIAAAACgBAABkcnMvZTJvRG9jLnhtbFBLBQYAAAAABgAGAFkB&#10;AAC7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29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7" name="KGD_KG_Seal_1112" descr="OXctMQZU8Hne7fxDKQhPzXcxRf/vco0j+bIFTrHMHlOUkFfBt0jh/Pdu8lo6PqIkxOxiA+Fz10MURDCfMoPexZjFIT7rL5ZGNdfWmR7DHHNvoejLENrWqkbwqzn30kikaBc2cpRibs8lR6M7cbWrvqqVKtjVCCt2qQ2xTVowb0GV2NQEhdrcIAGnxfX29XQHGVsyHmE87IQ+QqKdtsek5CbuKlNRYjj43+paBTqOy6Ks7fqffvrCvIjQxuLqcKZDfYJ8m4osabrwnUBFkfigsVPP763hFVR9SeFrIlqb7GiKJ7TipAvUpR6SDYDQdcM1P4wqU1FiOPjf6loFOo7LoqztKlNRYjj43+paBTqOy6Ks7SpTUWI4+N/qWgU6jsuirO1YGEcKYBkndrQRdDoNG6rbNnKUYm7PJUejO3G1q76qlU8sLHcWG6t5pKO5o+tL8PT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2ON4J1qyzbGQVJ47PkWIOjLENrWqkbwqzn30kikaBe04qQL1KUekg2A0HXDNT+MKlNRYjj43+paBTqOy6Ks7SpTUWI4+N/qWgU6jsuirO0qU1FiOPjf6loFOo7LoqztKlNRYjj43+paBTqOy6Ks7bHkWHQNV2fx3rUEdJNHSwIFig/Ve0ubndi1bsXUleifXtKSkxeD0m5urLVGQO6SuAs+b/5r/w+ZgP0iacr6NcUTEav4jbQUKy6/o3oJpZO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2" o:spid="_x0000_s1026" o:spt="1" alt="OXctMQZU8Hne7fxDKQhPzXcxRf/vco0j+bIFTrHMHlOUkFfBt0jh/Pdu8lo6PqIkxOxiA+Fz10MURDCfMoPexZjFIT7rL5ZGNdfWmR7DHHNvoejLENrWqkbwqzn30kikaBc2cpRibs8lR6M7cbWrvqqVKtjVCCt2qQ2xTVowb0GV2NQEhdrcIAGnxfX29XQHGVsyHmE87IQ+QqKdtsek5CbuKlNRYjj43+paBTqOy6Ks7fqffvrCvIjQxuLqcKZDfYJ8m4osabrwnUBFkfigsVPP763hFVR9SeFrIlqb7GiKJ7TipAvUpR6SDYDQdcM1P4wqU1FiOPjf6loFOo7LoqztKlNRYjj43+paBTqOy6Ks7SpTUWI4+N/qWgU6jsuirO1YGEcKYBkndrQRdDoNG6rbNnKUYm7PJUejO3G1q76qlU8sLHcWG6t5pKO5o+tL8PT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2ON4J1qyzbGQVJ47PkWIOjLENrWqkbwqzn30kikaBe04qQL1KUekg2A0HXDNT+MKlNRYjj43+paBTqOy6Ks7SpTUWI4+N/qWgU6jsuirO0qU1FiOPjf6loFOo7LoqztKlNRYjj43+paBTqOy6Ks7bHkWHQNV2fx3rUEdJNHSwIFig/Ve0ubndi1bsXUleifXtKSkxeD0m5urLVGQO6SuAs+b/5r/w+ZgP0iacr6NcUTEav4jbQUKy6/o3oJpZOu" style="position:absolute;left:0pt;margin-left:-88.8pt;margin-top:-70.5pt;height:5pt;width:5pt;visibility:hidden;z-index:2517729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19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6" name="KGD_KG_Seal_1111" descr="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sLisTLMquMzOmnck0uCYJ99duHpCUutMaKPhP9wtHa0qU1FiOPjf6loFOo7LoqztKlNRYjj43+paBTqOy6Ks7SpTUWI4+N/qWgU6jsuirO0qU1FiOPjf6loFOo7LoqztKlNRYjj43+paBTqOy6Ks7YCc/eSvbl3PftHGhCTDfhKXIzfGD0eAC7E2nbrsAOSl4A7sun4LW5ZI/X5uZFnSld/iBBdP2dCf8/5kq1s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1" o:spid="_x0000_s1026" o:spt="1" alt="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sLisTLMquMzOmnck0uCYJ99duHpCUutMaKPhP9wtHa0qU1FiOPjf6loFOo7LoqztKlNRYjj43+paBTqOy6Ks7SpTUWI4+N/qWgU6jsuirO0qU1FiOPjf6loFOo7LoqztKlNRYjj43+paBTqOy6Ks7YCc/eSvbl3PftHGhCTDfhKXIzfGD0eAC7E2nbrsAOSl4A7sun4LW5ZI/X5uZFnSld/iBBdP2dCf8/5kq1sz" style="position:absolute;left:0pt;margin-left:-88.8pt;margin-top:-70.5pt;height:5pt;width:5pt;visibility:hidden;z-index:2517719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08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5" name="KGD_KG_Seal_1110" descr="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1YGEcKYBkndrQRdDoNG6rbKtjVCCt2qQ2xTVowb0GV2HjpGUCwYBrElusX7jTqC0KwuKxMsyq4zM6adyTS4Jgn3u+NEGnDMNZofsvgEj/KBipTUWI4+N/qWgU6jsuirO0qU1FiOPjf6loFOo7LoqztKlNRYjj43+paBTqOy6Ks7frTJOJI821Actyj+1aOTuDsU4ICC9juEtsvzSRLwuPmf/LGMBXrt8fQV3d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0" o:spid="_x0000_s1026" o:spt="1" alt="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1YGEcKYBkndrQRdDoNG6rbKtjVCCt2qQ2xTVowb0GV2HjpGUCwYBrElusX7jTqC0KwuKxMsyq4zM6adyTS4Jgn3u+NEGnDMNZofsvgEj/KBipTUWI4+N/qWgU6jsuirO0qU1FiOPjf6loFOo7LoqztKlNRYjj43+paBTqOy6Ks7frTJOJI821Actyj+1aOTuDsU4ICC9juEtsvzSRLwuPmf/LGMBXrt8fQV3dN" style="position:absolute;left:0pt;margin-left:-88.8pt;margin-top:-70.5pt;height:5pt;width:5pt;visibility:hidden;z-index:2517708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98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4" name="KGD_KG_Seal_1109" descr="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9QdzqeTWY+E/mEDnrW86xo89rDuMCBGrgHT68SYGzIa04qQL1KUekg2A0HXDNT+MKlNRYjj43+paBTqOy6Ks7SpTUWI4+N/qWgU6jsuirO0qU1FiOPjf6loFOo7Loqztm60SyjpTJ1whvkE9Mj99GW1XZnps8MTiaj94/8uigEfyS27UQbgTwOE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9" o:spid="_x0000_s1026" o:spt="1" alt="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9QdzqeTWY+E/mEDnrW86xo89rDuMCBGrgHT68SYGzIa04qQL1KUekg2A0HXDNT+MKlNRYjj43+paBTqOy6Ks7SpTUWI4+N/qWgU6jsuirO0qU1FiOPjf6loFOo7Loqztm60SyjpTJ1whvkE9Mj99GW1XZnps8MTiaj94/8uigEfyS27UQbgTwOEg" style="position:absolute;left:0pt;margin-left:-88.8pt;margin-top:-70.5pt;height:5pt;width:5pt;visibility:hidden;z-index:2517698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88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3" name="KGD_KG_Seal_1108" descr="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DFe1tSTvyOaSvPoDQd16AZckFyIBBPJ4Y740W4UVIxt9duHpCUutMaKPhP9wtHa0qU1FiOPjf6loFOo7LoqztKlNRYjj43+paBTqOy6Ks7SpTUWI4+N/qWgU6jsuirO0qU1FiOPjf6loFOo7Loqzt4yJG+Qv5ZuwDp2VZwpy5AWCJHBaTGE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8" o:spid="_x0000_s1026" o:spt="1" alt="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DFe1tSTvyOaSvPoDQd16AZckFyIBBPJ4Y740W4UVIxt9duHpCUutMaKPhP9wtHa0qU1FiOPjf6loFOo7LoqztKlNRYjj43+paBTqOy6Ks7SpTUWI4+N/qWgU6jsuirO0qU1FiOPjf6loFOo7Loqzt4yJG+Qv5ZuwDp2VZwpy5AWCJHBaTGEUI" style="position:absolute;left:0pt;margin-left:-88.8pt;margin-top:-70.5pt;height:5pt;width:5pt;visibility:hidden;z-index:2517688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78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2" name="KGD_KG_Seal_1107" descr="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2cpRibs8lR6M7cbWrvqqVsLisTLMquMzOmnck0uCYJ97vjRBpwzDWaH7L4BI/ygYqU1FiOPjf6loFOo7LoqztKlNRYjj43+paBTqOy6Ks7SpTUWI4+N/qWgU6jsuirO3fio25N3K33kmjEn9yk4vic9Empcp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7" o:spid="_x0000_s1026" o:spt="1" alt="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2cpRibs8lR6M7cbWrvqqVsLisTLMquMzOmnck0uCYJ97vjRBpwzDWaH7L4BI/ygYqU1FiOPjf6loFOo7LoqztKlNRYjj43+paBTqOy6Ks7SpTUWI4+N/qWgU6jsuirO3fio25N3K33kmjEn9yk4vic9Empcpo" style="position:absolute;left:0pt;margin-left:-88.8pt;margin-top:-70.5pt;height:5pt;width:5pt;visibility:hidden;z-index:2517678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PI3&#10;ypjZAAAADwEAAA8AAAAAAAAAAQAgAAAAIgAAAGRycy9kb3ducmV2LnhtbFBLAQIUABQAAAAIAIdO&#10;4kC0OwFrJAYAAOMQAAAOAAAAAAAAAAEAIAAAACgBAABkcnMvZTJvRG9jLnhtbFBLBQYAAAAABgAG&#10;AFkBAAC+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67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1" name="KGD_KG_Seal_1106" descr="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VvyM7nbrv4pyeK6PPIZ3YCeqRSceNfXThxbhkNtXLf2tOKkC9SlHpINgNB1wzU/jCpTUWI4+N/qWgU6jsuirO0qU1FiOPjf6loFOo7LoqztKlNRYjj43+paBTqOy6Ks7SpTUWI4+N/qWgU6jsuirO3+287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6" o:spid="_x0000_s1026" o:spt="1" alt="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VvyM7nbrv4pyeK6PPIZ3YCeqRSceNfXThxbhkNtXLf2tOKkC9SlHpINgNB1wzU/jCpTUWI4+N/qWgU6jsuirO0qU1FiOPjf6loFOo7LoqztKlNRYjj43+paBTqOy6Ks7SpTUWI4+N/qWgU6jsuirO3+287e" style="position:absolute;left:0pt;margin-left:-88.8pt;margin-top:-70.5pt;height:5pt;width:5pt;visibility:hidden;z-index:2517667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57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0" name="KGD_KG_Seal_1105" descr="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d9duHpCUutMaKPhP9wtHa0sHRYlSh5zmnhOnAZh8KtMKlNRYjj43+paBTqOy6Ks7SpTUWI4+N/qWgU6jsuirO0qU1FiOPjf6loFOo7LoqztKlNRYjj43+paBTqOy6Ks7c9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5" o:spid="_x0000_s1026" o:spt="1" alt="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d9duHpCUutMaKPhP9wtHa0sHRYlSh5zmnhOnAZh8KtMKlNRYjj43+paBTqOy6Ks7SpTUWI4+N/qWgU6jsuirO0qU1FiOPjf6loFOo7LoqztKlNRYjj43+paBTqOy6Ks7c9P" style="position:absolute;left:0pt;margin-left:-88.8pt;margin-top:-70.5pt;height:5pt;width:5pt;visibility:hidden;z-index:2517657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47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9" name="KGD_KG_Seal_1104" descr="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BToczCSwtxSUiLa2CgepJrC4rEyzKrjMzpp3JNLgmCc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4" o:spid="_x0000_s1026" o:spt="1" alt="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BToczCSwtxSUiLa2CgepJrC4rEyzKrjMzpp3JNLgmCcqU1FiOPjf6loFOo7LoqztKlNRYjj43+paBTqOy6Ks7SpTUWI4+N/qWgU6jsuirO0qU1FiOPjf6loFOo7Loqzt" style="position:absolute;left:0pt;margin-left:-88.8pt;margin-top:-70.5pt;height:5pt;width:5pt;visibility:hidden;z-index:2517647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37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8" name="KGD_KG_Seal_1103" descr="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bC4rEyzKrjMzpp3JNLgmCd46RlAsGAaxJbrF+406gtCNnKUYm7PJUejO3G1q76qlSpTUWI4+N/qWgU6jsuirO3fXbh6QlLrTGij4T/cLR2tKlNRYjj43+paBTqOy6Ks7VUVdn/DW6PMUfCXD/uQYLuS0gazqNQkrN0q/i7BQc6yHoIHvysPhMzpAaoXuqgDIrUDN9mCV1ERSTZDvPzlmYSqCJPq2P7rgEA/POwpxP6S1M887apc4rMFLdBKZl2e9EpHj3+Kb9nIIXH5KOws5KO4ptM7LQyJq6PXZr0lKFpv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lHbIGvdes6F0rTgloHBGPUzYbgaIPU6F3KQF2TTeYoKjlOchMZZ6oGwWtuKx0hDQ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3" o:spid="_x0000_s1026" o:spt="1" alt="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bC4rEyzKrjMzpp3JNLgmCd46RlAsGAaxJbrF+406gtCNnKUYm7PJUejO3G1q76qlSpTUWI4+N/qWgU6jsuirO3fXbh6QlLrTGij4T/cLR2tKlNRYjj43+paBTqOy6Ks7VUVdn/DW6PMUfCXD/uQYLuS0gazqNQkrN0q/i7BQc6yHoIHvysPhMzpAaoXuqgDIrUDN9mCV1ERSTZDvPzlmYSqCJPq2P7rgEA/POwpxP6S1M887apc4rMFLdBKZl2e9EpHj3+Kb9nIIXH5KOws5KO4ptM7LQyJq6PXZr0lKFpv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lHbIGvdes6F0rTgloHBGPUzYbgaIPU6F3KQF2TTeYoKjlOchMZZ6oGwWtuKx0hDQqU1FiOPjf6loFOo7LoqztKlNRYjj43+paBTqOy6Ks7SpTUWI4+N/qWgU6jsui" style="position:absolute;left:0pt;margin-left:-88.8pt;margin-top:-70.5pt;height:5pt;width:5pt;visibility:hidden;z-index:2517637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26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7" name="KGD_KG_Seal_1102" descr="Oo7LoqztKlNRYjj43+paBTqOy6Ks7SpTUWI4+N/qWgU6jsuirO2R2nP/e1RjPzto+OtMJH4dTJBecOFIrL6V7IbTSr1zCUqA/wckoxuyCohV5pH8maWuHmE/OfRZ9XKbu8GRWEZs6cj+PgxZBhuJTVu82PCQr6Gi2CbQL/kPVy3B/t78ZnnfKJT6zP+Kzi76Oe8R8Q++16rT5i/YCeZ822bEX9/+1J66ZO9VMyw1kfgZ9nFgsR4qU1FiOPjf6loFOo7LoqztKlNRYjj43+paBTqOy6Ks7SpTUWI4+N/qWgU6jsuirO21sUe/XPPYD1xlE48GC9DosLisTLMquMzOmnck0uCYJ1SZMnU9paGgICPMPGupE2R46RlAsGAaxJbrF+406gtCKlNRYjj43+paBTqOy6Ks7SpTUWI4+N/qWgU6jsuirO0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2" o:spid="_x0000_s1026" o:spt="1" alt="Oo7LoqztKlNRYjj43+paBTqOy6Ks7SpTUWI4+N/qWgU6jsuirO2R2nP/e1RjPzto+OtMJH4dTJBecOFIrL6V7IbTSr1zCUqA/wckoxuyCohV5pH8maWuHmE/OfRZ9XKbu8GRWEZs6cj+PgxZBhuJTVu82PCQr6Gi2CbQL/kPVy3B/t78ZnnfKJT6zP+Kzi76Oe8R8Q++16rT5i/YCeZ822bEX9/+1J66ZO9VMyw1kfgZ9nFgsR4qU1FiOPjf6loFOo7LoqztKlNRYjj43+paBTqOy6Ks7SpTUWI4+N/qWgU6jsuirO21sUe/XPPYD1xlE48GC9DosLisTLMquMzOmnck0uCYJ1SZMnU9paGgICPMPGupE2R46RlAsGAaxJbrF+406gtCKlNRYjj43+paBTqOy6Ks7SpTUWI4+N/qWgU6jsuirO0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 style="position:absolute;left:0pt;margin-left:-88.8pt;margin-top:-70.5pt;height:5pt;width:5pt;visibility:hidden;z-index:2517626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&#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16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6" name="KGD_KG_Seal_1101" descr="WgU6jsuirO0qU1FiOPjf6loFOo7LoqztKlNRYjj43+paBTqOy6Ks7SpTUWI4+N/qWgU6jsuirO0RiHLhRmL+wMZr4SU++oKteXRhMP54ZVJm1fgQNf5hLEI9hncsTEyRZOf+k4iSFJNTh958OVMo2ouBZ2GeP8BnvTBT3yyvMyMREwa6Qt6ErEhaiccvjthE3+Uu+BAH9pDp7Dn7CoS3rFjodN8iGd2/Rlwev1MjjHGwXs3jEdfASGJ/l69jKmksfXuxOhMCKU0qU1FiOPjf6loFOo7LoqztKlNRYjj43+paBTqOy6Ks7fqffvrCvIjQxuLqcKZDfYI2cpRibs8lR6M7cbWrvqqVNnKUYm7PJUejO3G1q76qlRACD2TBj9uJm5Ob5BtwymLDtZ5n+wEv6xp0x98WS5Q8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LB0WJUoec5p4TpwGYfCrTCpTUWI4+N/qWgU6jsuirO0qU1FiOPjf6loFOo7LoqztKlNRYjj43+paBTqOy6Ks7SpTUWI4+N/qWgU6jsuirO0qU1FiOPjf6loFOo7LoqztKlNRYjj43+paBTqOy6Ks7SpTUWI4+N/qWgU6jsuirO3/Y43gnWrLNsZBUnjs+RYg0E9NrqN3fDSlnGI+O+p1mLC4rEyzKrjMzpp3JNLgmCcqQUOiHjYk99ALfQmtff3H7Gx9S+a88MvYBzhHLM4XAs0d6ZW7TKfumn4o0WJDuFocvnTe3uQ2IxaD4waPn6Ihz74VrCuLsGgIQXVvN1GPoDGdYgdVd1cwa1OmtaxLuzrwHTOuXLWKwkvAlozDPaklJxPXXLWvC0l9gOoiqt2vdxwIEbSfkXrTV777nulyHLTQ7dRvnGCCdyYyUm79LT6LcCUp6mjEC1JL7sSYbsDEdgVoT2FW/w+9OYVAdmNPsmI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1" o:spid="_x0000_s1026" o:spt="1" alt="WgU6jsuirO0qU1FiOPjf6loFOo7LoqztKlNRYjj43+paBTqOy6Ks7SpTUWI4+N/qWgU6jsuirO0RiHLhRmL+wMZr4SU++oKteXRhMP54ZVJm1fgQNf5hLEI9hncsTEyRZOf+k4iSFJNTh958OVMo2ouBZ2GeP8BnvTBT3yyvMyMREwa6Qt6ErEhaiccvjthE3+Uu+BAH9pDp7Dn7CoS3rFjodN8iGd2/Rlwev1MjjHGwXs3jEdfASGJ/l69jKmksfXuxOhMCKU0qU1FiOPjf6loFOo7LoqztKlNRYjj43+paBTqOy6Ks7fqffvrCvIjQxuLqcKZDfYI2cpRibs8lR6M7cbWrvqqVNnKUYm7PJUejO3G1q76qlRACD2TBj9uJm5Ob5BtwymLDtZ5n+wEv6xp0x98WS5Q8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LB0WJUoec5p4TpwGYfCrTCpTUWI4+N/qWgU6jsuirO0qU1FiOPjf6loFOo7LoqztKlNRYjj43+paBTqOy6Ks7SpTUWI4+N/qWgU6jsuirO0qU1FiOPjf6loFOo7LoqztKlNRYjj43+paBTqOy6Ks7SpTUWI4+N/qWgU6jsuirO3/Y43gnWrLNsZBUnjs+RYg0E9NrqN3fDSlnGI+O+p1mLC4rEyzKrjMzpp3JNLgmCcqQUOiHjYk99ALfQmtff3H7Gx9S+a88MvYBzhHLM4XAs0d6ZW7TKfumn4o0WJDuFocvnTe3uQ2IxaD4waPn6Ihz74VrCuLsGgIQXVvN1GPoDGdYgdVd1cwa1OmtaxLuzrwHTOuXLWKwkvAlozDPaklJxPXXLWvC0l9gOoiqt2vdxwIEbSfkXrTV777nulyHLTQ7dRvnGCCdyYyUm79LT6LcCUp6mjEC1JL7sSYbsDEdgVoT2FW/w+9OYVAdmNPsmI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 style="position:absolute;left:0pt;margin-left:-88.8pt;margin-top:-70.5pt;height:5pt;width:5pt;visibility:hidden;z-index:2517616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06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5" name="KGD_KG_Seal_1100" descr="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tbFHv1zz2A9cZROPBgvQ6LesfgJO5pFZneld5ADWvvHDtZ5n+wEv6xp0x98WS5Q8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0" o:spid="_x0000_s1026" o:spt="1" alt="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tbFHv1zz2A9cZROPBgvQ6LesfgJO5pFZneld5ADWvvHDtZ5n+wEv6xp0x98WS5Q8KlNRYjj43+paBTqOy6Ks7SpTUWI4+N/q" style="position:absolute;left:0pt;margin-left:-88.8pt;margin-top:-70.5pt;height:5pt;width:5pt;visibility:hidden;z-index:2517606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96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4" name="KGD_KG_Seal_199" descr="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KlNRYjj43+paBTqOy6Ks7SpTUWI4+N/qWgU6jsuirO0qU1FiOPjf6loFOo7LoqztKlNRYjj43+paBTqOy6Ks7exsfUvmvPDL2Ac4RyzOFwI2cpRibs8lR6M7cbWrvqqVighDmVlx+7+DKTNQCEX15LC4rEyzKrjMzpp3JNLgmCce6xRTZU1ZO9iElmzhB4AzEzNyEzNjp9byd1Gdl7A91Tn1ls4mbm8GoFkMHWNKiraQI48CLU5P992uC9MTBlaNhF5Y+LnUEwqcFWYaJIrTrKrgMbOdWoqbOXzcWya9OgUumh7jDp8K8SyX19t26KL1zIqjw4RQCgJBQlXThXqGukvJtGfkOG3Ipbm0ZirBHebwLjrjPm07o/hexhTOHggW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36n376wryI0Mbi6nCmQ32CvmIGeOESifSrLQMGFBJV6B2WoZOkM7BmTTAUtUaCKcKOPrdzC+ymnkaJ0iBLFwmB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9" o:spid="_x0000_s1026" o:spt="1" alt="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KlNRYjj43+paBTqOy6Ks7SpTUWI4+N/qWgU6jsuirO0qU1FiOPjf6loFOo7LoqztKlNRYjj43+paBTqOy6Ks7exsfUvmvPDL2Ac4RyzOFwI2cpRibs8lR6M7cbWrvqqVighDmVlx+7+DKTNQCEX15LC4rEyzKrjMzpp3JNLgmCce6xRTZU1ZO9iElmzhB4AzEzNyEzNjp9byd1Gdl7A91Tn1ls4mbm8GoFkMHWNKiraQI48CLU5P992uC9MTBlaNhF5Y+LnUEwqcFWYaJIrTrKrgMbOdWoqbOXzcWya9OgUumh7jDp8K8SyX19t26KL1zIqjw4RQCgJBQlXThXqGukvJtGfkOG3Ipbm0ZirBHebwLjrjPm07o/hexhTOHggW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36n376wryI0Mbi6nCmQ32CvmIGeOESifSrLQMGFBJV6B2WoZOkM7BmTTAUtUaCKcKOPrdzC+ymnkaJ0iBLFwmBKlNRYjj4" style="position:absolute;left:0pt;margin-left:-88.8pt;margin-top:-70.5pt;height:5pt;width:5pt;visibility:hidden;z-index:2517596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85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3" name="KGD_KG_Seal_198" descr="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VJkydT2loaAgI8w8a6kTZC8CgD1k2U+0PFNTwp5F+M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8" o:spid="_x0000_s1026" o:spt="1" alt="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VJkydT2loaAgI8w8a6kTZC8CgD1k2U+0PFNTwp5F+M0qU1Fi" style="position:absolute;left:0pt;margin-left:-88.8pt;margin-top:-70.5pt;height:5pt;width:5pt;visibility:hidden;z-index:2517585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75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2" name="KGD_KG_Seal_197" descr="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KlNRYjj43+paBTqOy6Ks7SpTUWI4+N/qWgU6jsuirO0qU1FiOPjf6loFOo7LoqztBToczCSwtxSUiLa2CgepJrC4rEyzKrjMzpp3JNLgmCdPLCx3FhureaSjuaPrS/D0adAo5/KcU4niouWu9X/WRvw/zi+Lmpzg+rvlAxnhGzhROD6rahXPhd0Hw4NzT7ZIPxgD0gV+ejx0Lrep23y5fMkzQhsJGbKARusyxjBOACUzmrdPga/sUBjFsW9oZj2uou5DZ43ZjLfDfq87MIiOK3862lAaqFUuh2Q4+xAZHY4AqQrUo2h0tZA/eiifTo1NvlAectIe+embl76Wa2Uupy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1YGEcKYBkndrQRdDoNG6rbEAIPZMGP24mbk5vkG3DKYjI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7" o:spid="_x0000_s1026" o:spt="1" alt="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KlNRYjj43+paBTqOy6Ks7SpTUWI4+N/qWgU6jsuirO0qU1FiOPjf6loFOo7LoqztBToczCSwtxSUiLa2CgepJrC4rEyzKrjMzpp3JNLgmCdPLCx3FhureaSjuaPrS/D0adAo5/KcU4niouWu9X/WRvw/zi+Lmpzg+rvlAxnhGzhROD6rahXPhd0Hw4NzT7ZIPxgD0gV+ejx0Lrep23y5fMkzQhsJGbKARusyxjBOACUzmrdPga/sUBjFsW9oZj2uou5DZ43ZjLfDfq87MIiOK3862lAaqFUuh2Q4+xAZHY4AqQrUo2h0tZA/eiifTo1NvlAectIe+embl76Wa2Uupy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1YGEcKYBkndrQRdDoNG6rbEAIPZMGP24mbk5vkG3DKYjIe" style="position:absolute;left:0pt;margin-left:-88.8pt;margin-top:-70.5pt;height:5pt;width:5pt;visibility:hidden;z-index:2517575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65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1" name="KGD_KG_Seal_196" descr="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f9jjeCdass2xkFSeOz5FiBtUGi42E8D4zmqUxmcdI1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6" o:spid="_x0000_s1026" o:spt="1" alt="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f9jjeCdass2xkFSeOz5FiBtUGi42E8D4zmqUxmcdI1e" style="position:absolute;left:0pt;margin-left:-88.8pt;margin-top:-70.5pt;height:5pt;width:5pt;visibility:hidden;z-index:2517565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55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0" name="KGD_KG_Seal_195" descr="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bC4rEyzKrjMzpp3JNL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5" o:spid="_x0000_s1026" o:spt="1" alt="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bC4rEyzKrjMzpp3JNLg" style="position:absolute;left:0pt;margin-left:-88.8pt;margin-top:-70.5pt;height:5pt;width:5pt;visibility:hidden;z-index:2517555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44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9" name="KGD_KG_Seal_194" descr="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4" o:spid="_x0000_s1026" o:spt="1" alt="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7544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34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8" name="KGD_KG_Seal_193" descr="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3" o:spid="_x0000_s1026" o:spt="1" alt="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7534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24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7" name="KGD_KG_Seal_192" descr="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yrY1QgrdqkNsU1aMG9Bldj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kc3Lad/7MSGsqijHeCfak0JyF74W9h40BwP86uzSVoNFTzSEeibpMQ6Z9BBFPS8xlZ+z0iLwxRzladlqWys2uFQJAtlXHM6RJI4j/4UXEzz/IUPY8b+jAeslA0ie5xiHFS31jYn1rqPdCSGm8quShZ3nQDqnCyKeqPLZ1CXia2J/l69jKmksfXuxOhMCKU0qU1FiOPjf6loFOo7LoqztKlNRYjj43+paBTqOy6Ks7SpTUWI4+N/qWgU6jsuirO0qU1FiOPjf6loFOo7LoqztKlNRYjj43+paBTqOy6Ks7SpTUWI4+N/qWgU6jsuirO1PLCx3FhureaSjuaPrS/D0uIEdGhgx2idwp73jAK2JXrC4rEyzKrjMzpp3JNLgmCc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2" o:spid="_x0000_s1026" o:spt="1" alt="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yrY1QgrdqkNsU1aMG9Bldj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kc3Lad/7MSGsqijHeCfak0JyF74W9h40BwP86uzSVoNFTzSEeibpMQ6Z9BBFPS8xlZ+z0iLwxRzladlqWys2uFQJAtlXHM6RJI4j/4UXEzz/IUPY8b+jAeslA0ie5xiHFS31jYn1rqPdCSGm8quShZ3nQDqnCyKeqPLZ1CXia2J/l69jKmksfXuxOhMCKU0qU1FiOPjf6loFOo7LoqztKlNRYjj43+paBTqOy6Ks7SpTUWI4+N/qWgU6jsuirO0qU1FiOPjf6loFOo7LoqztKlNRYjj43+paBTqOy6Ks7SpTUWI4+N/qWgU6jsuirO1PLCx3FhureaSjuaPrS/D0uIEdGhgx2idwp73jAK2JXrC4rEyzKrjMzpp3JNLgmCc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7524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AAAAABk&#10;cnMvUEsBAhQAFAAAAAgAh07iQPI3ypjZAAAADwEAAA8AAAAAAAAAAQAgAAAAIgAAAGRycy9kb3du&#10;cmV2LnhtbFBLAQIUABQAAAAIAIdO4kCJD8fSjgUAAOEQAAAOAAAAAAAAAAEAIAAAACgBAABkcnMv&#10;ZTJvRG9jLnhtbFBLBQYAAAAABgAGAFkBAAAo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14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6" name="KGD_KG_Seal_191" descr="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6MsQ2taqRvCrOffSSKRoF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vPK+J9zfuwfBQsambTocVXQ3Z7yC1NLY5iNQHPjoN8myg7xSAYapCw/Zyt8+0TTmBlwhVV2+sllpfR0M5creiLaGIyNaLCkt7142O/GLRHnbEtGuHhtY/H1Glbesmv4SRTh5royu9qpH+ynS/S2aXmctNUhX1+5qb2Czv9YYyshEC1auP88akGSle3Mg2ItypTUWI4+N/qWgU6jsuirO0qU1FiOPjf6loFOo7LoqztKlNRYjj43+paBTqOy6Ks7SpTUWI4+N/qWgU6jsuirO0qU1FiOPjf6loFOo7LoqztKlNRYjj43+paBTqOy6Ks7bWxR79c89gPXGUTjwYL0OihET3mcomUZFYPk6ze1X+NNnKUYm7PJUejO3G1q76qlSffFjr7cmGqXZ55Xs9JjtA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1" o:spid="_x0000_s1026" o:spt="1" alt="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6MsQ2taqRvCrOffSSKRoF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vPK+J9zfuwfBQsambTocVXQ3Z7yC1NLY5iNQHPjoN8myg7xSAYapCw/Zyt8+0TTmBlwhVV2+sllpfR0M5creiLaGIyNaLCkt7142O/GLRHnbEtGuHhtY/H1Glbesmv4SRTh5royu9qpH+ynS/S2aXmctNUhX1+5qb2Czv9YYyshEC1auP88akGSle3Mg2ItypTUWI4+N/qWgU6jsuirO0qU1FiOPjf6loFOo7LoqztKlNRYjj43+paBTqOy6Ks7SpTUWI4+N/qWgU6jsuirO0qU1FiOPjf6loFOo7LoqztKlNRYjj43+paBTqOy6Ks7bWxR79c89gPXGUTjwYL0OihET3mcomUZFYPk6ze1X+NNnKUYm7PJUejO3G1q76qlSffFjr7cmGqXZ55Xs9JjtA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7514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04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5" name="KGD_KG_Seal_190" descr="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2wuKxMsyq4zM6adyTS4Jgn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uL/YLysQhW7xd43dgBCTsokxwHtYNrSPB8mz/fca8g9KrHQ8atOApArLkeq09WJIgVpbalo9bIIZjRMUudZ8Q8NlDS+wMdgh2I3Cs9ov5j7cNz6Ly/VhoYuw5o0+QPnFCRZmYDbcv3K/5T24KEC5NS4Sz1Bt2XSe9bUDav9KTtQUanD42XKrGkbA392ltOI6KlNRYjj43+paBTqOy6Ks7SpTUWI4+N/qWgU6jsuirO0qU1FiOPjf6loFOo7LoqztKlNRYjj43+paBTqOy6Ks7SpTUWI4+N/qWgU6jsuirO0qU1FiOPjf6loFOo7Loqzt+p9++sK8iNDG4upwpkN9gr/h3HY0Me+ks0A/IqyFyBjfXbh6QlLrTGij4T/cLR2tLB0WJUoec5p4TpwGYfCrTC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0" o:spid="_x0000_s1026" o:spt="1" alt="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2wuKxMsyq4zM6adyTS4Jgn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uL/YLysQhW7xd43dgBCTsokxwHtYNrSPB8mz/fca8g9KrHQ8atOApArLkeq09WJIgVpbalo9bIIZjRMUudZ8Q8NlDS+wMdgh2I3Cs9ov5j7cNz6Ly/VhoYuw5o0+QPnFCRZmYDbcv3K/5T24KEC5NS4Sz1Bt2XSe9bUDav9KTtQUanD42XKrGkbA392ltOI6KlNRYjj43+paBTqOy6Ks7SpTUWI4+N/qWgU6jsuirO0qU1FiOPjf6loFOo7LoqztKlNRYjj43+paBTqOy6Ks7SpTUWI4+N/qWgU6jsuirO0qU1FiOPjf6loFOo7Loqzt+p9++sK8iNDG4upwpkN9gr/h3HY0Me+ks0A/IqyFyBjfXbh6QlLrTGij4T/cLR2tLB0WJUoec5p4TpwGYfCrTC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7504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93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4" name="KGD_KG_Seal_189" descr="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KtjVCCt2qQ2xTVowb0GV2IPGFi1JWtXhi19s3IbVfkM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0Z4HfYbsw3A1AcpMRrX1Iblv+qmSRrO+W0Oer9HfA75+EQ2WwOwJZKsFqrXRC/BPc7zG3vzuaCLBvtJJ3R+DpujXI4a5kYW3orI3YlQTfOVxb+uwfgkV4mvNxUtfOdE59+MvhqObItvKI65DzvK/03IqIGLbmjkvGc7kDkH7hTQqU1FiOPjf6loFOo7LoqztKlNRYjj43+paBTqOy6Ks7SpTUWI4+N/qWgU6jsuirO0qU1FiOPjf6loFOo7LoqztKlNRYjj43+paBTqOy6Ks7SpTUWI4+N/qWgU6jsuirO1PLCx3FhureaSjuaPrS/D0pn49Mf+07xOPQYID3kemqGnZgvButZrVYJerQwzQU5ywuKxMsyq4zM6adyTS4Jgn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9" o:spid="_x0000_s1026" o:spt="1" alt="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KtjVCCt2qQ2xTVowb0GV2IPGFi1JWtXhi19s3IbVfkM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0Z4HfYbsw3A1AcpMRrX1Iblv+qmSRrO+W0Oer9HfA75+EQ2WwOwJZKsFqrXRC/BPc7zG3vzuaCLBvtJJ3R+DpujXI4a5kYW3orI3YlQTfOVxb+uwfgkV4mvNxUtfOdE59+MvhqObItvKI65DzvK/03IqIGLbmjkvGc7kDkH7hTQqU1FiOPjf6loFOo7LoqztKlNRYjj43+paBTqOy6Ks7SpTUWI4+N/qWgU6jsuirO0qU1FiOPjf6loFOo7LoqztKlNRYjj43+paBTqOy6Ks7SpTUWI4+N/qWgU6jsuirO1PLCx3FhureaSjuaPrS/D0pn49Mf+07xOPQYID3kemqGnZgvButZrVYJerQwzQU5ywuKxMsyq4zM6adyTS4Jgn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7493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83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3" name="KGD_KG_Seal_188" descr="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oyxDa1qpG8Ks599JIpGgX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ykaDiNPZ9jASxqOgnDSJYXZQPrHgXgbx9EtmINaA9PIN2MR/sVGYhgthLGcYNNfvteEwvB0q57UQ+BYJYS+wzRrcEryHOCHTp9EbgqRK7LklLL4eArAVb2RcyrBttPBomcRAhSnJrhu81o7n5xsxzAY5QRRjiNlCpNQvU5pwVipTUWI4+N/qWgU6jsuirO0qU1FiOPjf6loFOo7LoqztKlNRYjj43+paBTqOy6Ks7SpTUWI4+N/qWgU6jsuirO0qU1FiOPjf6loFOo7LoqztKlNRYjj43+paBTqOy6Ks7bWxR79c89gPXGUTjwYL0Oi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8" o:spid="_x0000_s1026" o:spt="1" alt="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oyxDa1qpG8Ks599JIpGgX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ykaDiNPZ9jASxqOgnDSJYXZQPrHgXgbx9EtmINaA9PIN2MR/sVGYhgthLGcYNNfvteEwvB0q57UQ+BYJYS+wzRrcEryHOCHTp9EbgqRK7LklLL4eArAVb2RcyrBttPBomcRAhSnJrhu81o7n5xsxzAY5QRRjiNlCpNQvU5pwVipTUWI4+N/qWgU6jsuirO0qU1FiOPjf6loFOo7LoqztKlNRYjj43+paBTqOy6Ks7SpTUWI4+N/qWgU6jsuirO0qU1FiOPjf6loFOo7LoqztKlNRYjj43+paBTqOy6Ks7bWxR79c89gPXGUTjwYL0Oi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7483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73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2" name="KGD_KG_Seal_187" descr="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Yu65DXPHmDHhSJHi0Tl3hQ+FTBE8jUCaKSvCZe2c3wcUmVPT0gxkIHPQl9AoV4KKSGMZtIbLiUt+m2HTgfuCTjZ6Tv7gEdj9l25QY+o/fmo567Va9FAglIHQwwbmnUi+zUxk/ZhwAalzV2uFsSrrqz8Tye1jfhC62ht23Je4EIK5XwZusQIubmncvWIGsIrQBn/OxgJaZ14UUe8RNj8HipTUWI4+N/qWgU6jsuirO0qU1FiOPjf6loFOo7LoqztKlNRYjj43+paBTqOy6Ks7SpTUWI4+N/qWgU6jsuirO0qU1FiOPjf6loFOo7Loqzt+p9++sK8iNDG4upwpkN9gr/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7" o:spid="_x0000_s1026" o:spt="1" alt="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Yu65DXPHmDHhSJHi0Tl3hQ+FTBE8jUCaKSvCZe2c3wcUmVPT0gxkIHPQl9AoV4KKSGMZtIbLiUt+m2HTgfuCTjZ6Tv7gEdj9l25QY+o/fmo567Va9FAglIHQwwbmnUi+zUxk/ZhwAalzV2uFsSrrqz8Tye1jfhC62ht23Je4EIK5XwZusQIubmncvWIGsIrQBn/OxgJaZ14UUe8RNj8HipTUWI4+N/qWgU6jsuirO0qU1FiOPjf6loFOo7LoqztKlNRYjj43+paBTqOy6Ks7SpTUWI4+N/qWgU6jsuirO0qU1FiOPjf6loFOo7Loqzt+p9++sK8iNDG4upwpkN9gr/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7473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63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1" name="KGD_KG_Seal_186" descr="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irY1QgrdqkNsU1aMG9BldiDxhYtSVrV4YtfbNyG1X5D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zIYAhXOTvFyWk1JLrZfiSGcB528a6XAnNeBQl9WTGdwuayqQoSlpAJ0kGCrpR/KveRQlRNmRdQKnwH+g+aOqj4fJgxh16m6nUM5uIJs9WeRgl/t7lUkD9B7m18jxZnHSfjhETsZit7C7PcXH4M4HibqNUx2d3kAxLXK41N/+ZccAt+ELXuEG5LKMAYtcQOxKlNRYjj43+paBTqOy6Ks7SpTUWI4+N/qWgU6jsuirO0qU1FiOPjf6loFOo7LoqztKlNRYjj43+paBTqOy6Ks7SpTUWI4+N/qWgU6jsuirO0qU1FiOPjf6loFOo7LoqztTywsdxYbq3mko7mj60vw9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6" o:spid="_x0000_s1026" o:spt="1" alt="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irY1QgrdqkNsU1aMG9BldiDxhYtSVrV4YtfbNyG1X5D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zIYAhXOTvFyWk1JLrZfiSGcB528a6XAnNeBQl9WTGdwuayqQoSlpAJ0kGCrpR/KveRQlRNmRdQKnwH+g+aOqj4fJgxh16m6nUM5uIJs9WeRgl/t7lUkD9B7m18jxZnHSfjhETsZit7C7PcXH4M4HibqNUx2d3kAxLXK41N/+ZccAt+ELXuEG5LKMAYtcQOxKlNRYjj43+paBTqOy6Ks7SpTUWI4+N/qWgU6jsuirO0qU1FiOPjf6loFOo7LoqztKlNRYjj43+paBTqOy6Ks7SpTUWI4+N/qWgU6jsuirO0qU1FiOPjf6loFOo7LoqztTywsdxYbq3mko7mj60vw9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 style="position:absolute;left:0pt;margin-left:-88.8pt;margin-top:-70.5pt;height:5pt;width:5pt;visibility:hidden;z-index:2517463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&#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52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0" name="KGD_KG_Seal_185" descr="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bfXbh6QlLrTGij4T/cLR2t3124ekJS60xoo+E/3C0drcjJNQfqzkUw7OHS1a1hNiy/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HijQPXee9BZq24AeuEm+UfWC9fVNTdEfV+l0ZyN2JZgZfhrf5FQ+CeE9OD9J7bazAtWEMqfwP3DtMTLsK3Bb4Su/mKuq39Aw4iiaamyKs51RvASab95GJY7hr8hxCyUsDORHAxKRWnB/JT7LGzRFSWChkl2HhFeMefCgWt61xGErl26LrWrpwiSm1eD2FHlIqU1FiOPjf6loFOo7LoqztKlNRYjj43+paBTqOy6Ks7SpTUWI4+N/qWgU6jsuirO0qU1FiOPjf6loFOo7LoqztKlNRYjj43+paBTqOy6Ks7SpTUWI4+N/qWgU6jsuirO3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5" o:spid="_x0000_s1026" o:spt="1" alt="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bfXbh6QlLrTGij4T/cLR2t3124ekJS60xoo+E/3C0drcjJNQfqzkUw7OHS1a1hNiy/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HijQPXee9BZq24AeuEm+UfWC9fVNTdEfV+l0ZyN2JZgZfhrf5FQ+CeE9OD9J7bazAtWEMqfwP3DtMTLsK3Bb4Su/mKuq39Aw4iiaamyKs51RvASab95GJY7hr8hxCyUsDORHAxKRWnB/JT7LGzRFSWChkl2HhFeMefCgWt61xGErl26LrWrpwiSm1eD2FHlIqU1FiOPjf6loFOo7LoqztKlNRYjj43+paBTqOy6Ks7SpTUWI4+N/qWgU6jsuirO0qU1FiOPjf6loFOo7LoqztKlNRYjj43+paBTqOy6Ks7SpTUWI4+N/qWgU6jsuirO3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 style="position:absolute;left:0pt;margin-left:-88.8pt;margin-top:-70.5pt;height:5pt;width:5pt;visibility:hidden;z-index:2517452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42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9" name="KGD_KG_Seal_184" descr="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ewuKxMsyq4zM6adyTS4JgnsLisTLMquMzOmnck0uCYJ9QEhdrcIAGnxfX29XQHGVs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iIjgkcbRj8T+5qSqHnhSsavqRh+w46QZaF44ARlaJ71cs9IX9cxYIOvPXDQSLwi1KBY6Ir/fZQzDw+OqQe0Ntqw9ajwK2mFPY5S/0B6EBf12pq0fu7WRFKGtPq6qCYG3YPQtK+/Vb37hwZiOCvUK+CK0uSBT/NpkvAis8/0nd3iAEBuD7kwOWbH4zblMOib1SwfsI1yFfAHsQGkdyAkHzIeYTzshD5Cop22x6TkJu4qU1FiOPjf6loFOo7LoqztKlNRYjj43+paBTqOy6Ks7SpTUWI4+N/qWgU6jsuirO0qU1FiOPjf6loFOo7LoqztKlNRYjj43+paBTqOy6Ks7QU6HMwksLcUlIi2tgoHqSa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4" o:spid="_x0000_s1026" o:spt="1" alt="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ewuKxMsyq4zM6adyTS4JgnsLisTLMquMzOmnck0uCYJ9QEhdrcIAGnxfX29XQHGVs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iIjgkcbRj8T+5qSqHnhSsavqRh+w46QZaF44ARlaJ71cs9IX9cxYIOvPXDQSLwi1KBY6Ir/fZQzDw+OqQe0Ntqw9ajwK2mFPY5S/0B6EBf12pq0fu7WRFKGtPq6qCYG3YPQtK+/Vb37hwZiOCvUK+CK0uSBT/NpkvAis8/0nd3iAEBuD7kwOWbH4zblMOib1SwfsI1yFfAHsQGkdyAkHzIeYTzshD5Cop22x6TkJu4qU1FiOPjf6loFOo7LoqztKlNRYjj43+paBTqOy6Ks7SpTUWI4+N/qWgU6jsuirO0qU1FiOPjf6loFOo7LoqztKlNRYjj43+paBTqOy6Ks7QU6HMwksLcUlIi2tgoHqSa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 style="position:absolute;left:0pt;margin-left:-88.8pt;margin-top:-70.5pt;height:5pt;width:5pt;visibility:hidden;z-index:2517442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32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8" name="KGD_KG_Seal_183" descr="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TZylGJuzyVHoztxtau+qpU2cpRibs8lR6M7cbWrvqqVCH63DVGKxA595QvGNt9ko4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mQlCpdQT4FaluRklKCXd0T46/hCXxZPgRvvFmvxwfEjYy5fvZ6/HpGcGyv4Zviiy6m+XnGIaPv2wPynvCfgagR/yYnPqkIFOzGa9WuQ1Ng9vaOzHZypaayrweN8pQv3TObNr/96f1GoMW3UVHaXjAcWgg51GRTrO631nowsPAax2ixPZTCWXueaNhYzQOarn3Lnk4zxVDTPp+G37oNM4tKlNRYjj43+paBTqOy6Ks7SpTUWI4+N/qWgU6jsuirO0qU1FiOPjf6loFOo7LoqztKlNRYjj43+paBTqOy6Ks7SpTUWI4+N/qWgU6jsuirO0qU1FiOPjf6loFOo7Loqzt7Gx9S+a88MvYBzhHLM4XAj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3" o:spid="_x0000_s1026" o:spt="1" alt="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TZylGJuzyVHoztxtau+qpU2cpRibs8lR6M7cbWrvqqVCH63DVGKxA595QvGNt9ko4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mQlCpdQT4FaluRklKCXd0T46/hCXxZPgRvvFmvxwfEjYy5fvZ6/HpGcGyv4Zviiy6m+XnGIaPv2wPynvCfgagR/yYnPqkIFOzGa9WuQ1Ng9vaOzHZypaayrweN8pQv3TObNr/96f1GoMW3UVHaXjAcWgg51GRTrO631nowsPAax2ixPZTCWXueaNhYzQOarn3Lnk4zxVDTPp+G37oNM4tKlNRYjj43+paBTqOy6Ks7SpTUWI4+N/qWgU6jsuirO0qU1FiOPjf6loFOo7LoqztKlNRYjj43+paBTqOy6Ks7SpTUWI4+N/qWgU6jsuirO0qU1FiOPjf6loFOo7Loqzt7Gx9S+a88MvYBzhHLM4XAj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 style="position:absolute;left:0pt;margin-left:-88.8pt;margin-top:-70.5pt;height:5pt;width:5pt;visibility:hidden;z-index:2517432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22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7" name="KGD_KG_Seal_182" descr="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124ekJS60xoo+E/3C0drR2WoZOkM7BmTTAUtUaCKcJQrOmOG3YiMnWu8hUGZol41VrYtIYk2yN1qzk61QFI8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mQpf9aQPODFVtLrV1InEdZwMJzV52pd2oSf2TrzDpzv5UEdpZfqfH8p4oD0mJnXP2ZCz3Xz41Iod4Qis8vRIUU/U7mBgrWuGQj+8U6+TtLSu/mKuq39Aw4iiaamyKs53pblOCGYIlTOKYwVPl2YVg7Ev+EfNuH0GT95MB9uZbeT43qxlApwZ8FgBqCO4QfIw0KqHJnZqqvXYwh7INip5kqU1FiOPjf6loFOo7LoqztKlNRYjj43+paBTqOy6Ks7SpTUWI4+N/qWgU6jsuirO0qU1FiOPjf6loFOo7LoqztKlNRYjj43+paBTqOy6Ks7SpTUWI4+N/qWgU6jsuirO1tUGi42E8D4zmqUxmcdI1ehadCDd/DS/XnhdQJS8oP3oZWnj3920Tu5XrD7uXuw6w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2" o:spid="_x0000_s1026" o:spt="1" alt="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124ekJS60xoo+E/3C0drR2WoZOkM7BmTTAUtUaCKcJQrOmOG3YiMnWu8hUGZol41VrYtIYk2yN1qzk61QFI8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mQpf9aQPODFVtLrV1InEdZwMJzV52pd2oSf2TrzDpzv5UEdpZfqfH8p4oD0mJnXP2ZCz3Xz41Iod4Qis8vRIUU/U7mBgrWuGQj+8U6+TtLSu/mKuq39Aw4iiaamyKs53pblOCGYIlTOKYwVPl2YVg7Ev+EfNuH0GT95MB9uZbeT43qxlApwZ8FgBqCO4QfIw0KqHJnZqqvXYwh7INip5kqU1FiOPjf6loFOo7LoqztKlNRYjj43+paBTqOy6Ks7SpTUWI4+N/qWgU6jsuirO0qU1FiOPjf6loFOo7LoqztKlNRYjj43+paBTqOy6Ks7SpTUWI4+N/qWgU6jsuirO1tUGi42E8D4zmqUxmcdI1ehadCDd/DS/XnhdQJS8oP3oZWnj3920Tu5XrD7uXuw6w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 style="position:absolute;left:0pt;margin-left:-88.8pt;margin-top:-70.5pt;height:5pt;width:5pt;visibility:hidden;z-index:2517422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11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6" name="KGD_KG_Seal_181" descr="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1" o:spid="_x0000_s1026" o:spt="1" alt="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 style="position:absolute;left:0pt;margin-left:-88.8pt;margin-top:-70.5pt;height:5pt;width:5pt;visibility:hidden;z-index:2517411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01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5" name="KGD_KG_Seal_180" descr="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0" o:spid="_x0000_s1026" o:spt="1" alt="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 style="position:absolute;left:0pt;margin-left:-88.8pt;margin-top:-70.5pt;height:5pt;width:5pt;visibility:hidden;z-index:2517401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DyN8qY2QAAAA8BAAAPAAAAAAAAAAEAIAAAACIAAABkcnMv&#10;ZG93bnJldi54bWxQSwECFAAUAAAACACHTuJA/67CyT0GAADhEAAADgAAAAAAAAABACAAAAAoAQAA&#10;ZHJzL2Uyb0RvYy54bWxQSwUGAAAAAAYABgBZAQAA1w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91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4" name="KGD_KG_Seal_179" descr="y6Ks7SpTUWI4+N/qWgU6jsuirO0qU1FiOPjf6loFOo7LoqztKlNRYjj43+paBTqOy6Ks7SpTUWI4+N/qWgU6jsuirO0qU1FiOPjf6loFOo7Loqzt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9" o:spid="_x0000_s1026" o:spt="1" alt="y6Ks7SpTUWI4+N/qWgU6jsuirO0qU1FiOPjf6loFOo7LoqztKlNRYjj43+paBTqOy6Ks7SpTUWI4+N/qWgU6jsuirO0qU1FiOPjf6loFOo7Loqzt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 style="position:absolute;left:0pt;margin-left:-88.8pt;margin-top:-70.5pt;height:5pt;width:5pt;visibility:hidden;z-index:2517391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81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3" name="KGD_KG_Seal_178" descr="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8"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 style="position:absolute;left:0pt;margin-left:-88.8pt;margin-top:-70.5pt;height:5pt;width:5pt;visibility:hidden;z-index:2517381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70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2" name="KGD_KG_Seal_177"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7"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 style="position:absolute;left:0pt;margin-left:-88.8pt;margin-top:-70.5pt;height:5pt;width:5pt;visibility:hidden;z-index:2517370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60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1" name="KGD_KG_Seal_176"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6"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 style="position:absolute;left:0pt;margin-left:-88.8pt;margin-top:-70.5pt;height:5pt;width:5pt;visibility:hidden;z-index:2517360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50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0" name="KGD_KG_Seal_175"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5"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 style="position:absolute;left:0pt;margin-left:-88.8pt;margin-top:-70.5pt;height:5pt;width:5pt;visibility:hidden;z-index:2517350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&#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40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9" name="KGD_KG_Seal_174"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4"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 style="position:absolute;left:0pt;margin-left:-88.8pt;margin-top:-70.5pt;height:5pt;width:5pt;visibility:hidden;z-index:2517340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29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8" name="KGD_KG_Seal_173"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3"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 style="position:absolute;left:0pt;margin-left:-88.8pt;margin-top:-70.5pt;height:5pt;width:5pt;visibility:hidden;z-index:2517329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19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7" name="KGD_KG_Seal_172"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2"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 style="position:absolute;left:0pt;margin-left:-88.8pt;margin-top:-70.5pt;height:5pt;width:5pt;visibility:hidden;z-index:2517319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09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6" name="KGD_KG_Seal_171"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1"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 style="position:absolute;left:0pt;margin-left:-88.8pt;margin-top:-70.5pt;height:5pt;width:5pt;visibility:hidden;z-index:2517309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99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5" name="KGD_KG_Seal_170"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0"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 style="position:absolute;left:0pt;margin-left:-88.8pt;margin-top:-70.5pt;height:5pt;width:5pt;visibility:hidden;z-index:2517299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88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4" name="KGD_KG_Seal_169"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9"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 style="position:absolute;left:0pt;margin-left:-88.8pt;margin-top:-70.5pt;height:5pt;width:5pt;visibility:hidden;z-index:2517288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78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3" name="KGD_KG_Seal_168"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8"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 style="position:absolute;left:0pt;margin-left:-88.8pt;margin-top:-70.5pt;height:5pt;width:5pt;visibility:hidden;z-index:2517278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68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2" name="KGD_KG_Seal_167" descr="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7" o:spid="_x0000_s1026" o:spt="1" alt="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 style="position:absolute;left:0pt;margin-left:-88.8pt;margin-top:-70.5pt;height:5pt;width:5pt;visibility:hidden;z-index:2517268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58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1" name="KGD_KG_Seal_166" descr="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6" o:spid="_x0000_s1026" o:spt="1" alt="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 style="position:absolute;left:0pt;margin-left:-88.8pt;margin-top:-70.5pt;height:5pt;width:5pt;visibility:hidden;z-index:2517258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48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0" name="KGD_KG_Seal_165" descr="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5" o:spid="_x0000_s1026" o:spt="1" al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 style="position:absolute;left:0pt;margin-left:-88.8pt;margin-top:-70.5pt;height:5pt;width:5pt;visibility:hidden;z-index:2517248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37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9" name="KGD_KG_Seal_164" descr="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4" o:spid="_x0000_s1026" o:spt="1" alt="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7237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27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8" name="KGD_KG_Seal_163" descr="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3" o:spid="_x0000_s1026" o:spt="1" alt="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7227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17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7" name="KGD_KG_Seal_162" descr="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2" o:spid="_x0000_s1026" o:spt="1" alt="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7217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07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6" name="KGD_KG_Seal_161" descr="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1" o:spid="_x0000_s1026" o:spt="1" alt="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7207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96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5" name="KGD_KG_Seal_160" descr="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0" o:spid="_x0000_s1026" o:spt="1" alt="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7196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86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4" name="KGD_KG_Seal_159" descr="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9" o:spid="_x0000_s1026" o:spt="1" alt="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7186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76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3" name="KGD_KG_Seal_158" descr="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8" o:spid="_x0000_s1026" o:spt="1" al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7176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66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2" name="KGD_KG_Seal_157" descr="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 o:spid="_x0000_s1026" o:spt="1" al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7166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55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1" name="KGD_KG_Seal_156" descr="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 o:spid="_x0000_s1026" o:spt="1" alt="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7155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&#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45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0" name="KGD_KG_Seal_155" descr="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 o:spid="_x0000_s1026" o:spt="1" alt="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7145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35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9" name="KGD_KG_Seal_154" descr="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 o:spid="_x0000_s1026" o:spt="1" alt="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7135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25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8" name="KGD_KG_Seal_153" descr="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 o:spid="_x0000_s1026" o:spt="1" alt="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7125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14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 name="KGD_KG_Seal_152" descr="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 o:spid="_x0000_s1026" o:spt="1" alt="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7114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04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 name="KGD_KG_Seal_151" descr="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 o:spid="_x0000_s1026" o:spt="1" alt="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7104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94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 name="KGD_KG_Seal_150" descr="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 o:spid="_x0000_s1026" o:spt="1" al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7094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84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 name="KGD_KG_Seal_149" descr="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 o:spid="_x0000_s1026" o:spt="1" al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7084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73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 name="KGD_KG_Seal_148" descr="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 o:spid="_x0000_s1026" o:spt="1" alt="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7073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63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 name="KGD_KG_Seal_147" descr="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 o:spid="_x0000_s1026" o:spt="1" alt="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7063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53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 name="KGD_KG_Seal_146" descr="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 o:spid="_x0000_s1026" o:spt="1" alt="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7053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43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 name="KGD_KG_Seal_145" descr="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 o:spid="_x0000_s1026" o:spt="1" alt="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7043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32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 name="KGD_KG_Seal_144" descr="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 o:spid="_x0000_s1026" o:spt="1" alt="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7032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&#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22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 name="KGD_KG_Seal_143" descr="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 o:spid="_x0000_s1026" o:spt="1" alt="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7022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12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 name="KGD_KG_Seal_142" descr="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 o:spid="_x0000_s1026" o:spt="1" al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7012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02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 name="KGD_KG_Seal_141" descr="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 o:spid="_x0000_s1026" o:spt="1" al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7002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92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 name="KGD_KG_Seal_140" descr="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 o:spid="_x0000_s1026" o:spt="1" alt="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6992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81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 name="KGD_KG_Seal_139" descr="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 o:spid="_x0000_s1026" o:spt="1" alt="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6981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71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 name="KGD_KG_Seal_138" descr="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6971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61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 name="KGD_KG_Seal_137"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6961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51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 name="KGD_KG_Seal_136"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6951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40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 name="KGD_KG_Seal_135"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6940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30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 name="KGD_KG_Seal_134"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6930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20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 name="KGD_KG_Seal_133"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6920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10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 name="KGD_KG_Seal_132"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6910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99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 name="KGD_KG_Seal_131"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6899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89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 name="KGD_KG_Seal_130"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6889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79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 name="KGD_KG_Seal_129"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6879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69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 name="KGD_KG_Seal_128"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6869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58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 name="KGD_KG_Seal_127"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6858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48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 name="KGD_KG_Seal_126"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6848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38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 name="KGD_KG_Seal_125"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6838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28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 name="KGD_KG_Seal_124"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6828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17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 name="KGD_KG_Seal_123"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6817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07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 name="KGD_KG_Seal_122"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6807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97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 name="KGD_KG_Seal_121"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cqQUOiHjYk99ALfQmtff3H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cqQUOiHjYk99ALfQmtff3H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6797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87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 name="KGD_KG_Seal_120"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6787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76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 name="KGD_KG_Seal_119"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6776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66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 name="KGD_KG_Seal_118"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6766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56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 name="KGD_KG_Seal_117"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6756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46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 name="KGD_KG_Seal_116"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6746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36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 name="KGD_KG_Seal_115"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6736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25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 name="KGD_KG_Seal_114"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6725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15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 name="KGD_KG_Seal_113"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PLCx3FhureaSjuaPrS/D00E9NrqN3fDSlnGI+O+p1mO+t4RVUfUnhayJam+xoiie/4dx2NDHvpLNAPyKshcgY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PLCx3FhureaSjuaPrS/D00E9NrqN3fDSlnGI+O+p1mO+t4RVUfUnhayJam+xoiie/4dx2NDHvpLNAPyKshcgY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6715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05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 name="KGD_KG_Seal_112"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6705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95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 name="KGD_KG_Seal_111"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6695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84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 name="KGD_KG_Seal_110"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DfE5VqVknEhZ0k5VMGtRxTZylGJuzyVHoztxtau+qp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DfE5VqVknEhZ0k5VMGtRxTZylGJuzyVHoztxtau+qp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6684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74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 name="KGD_KG_Seal_19"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dBPTa6jd3w0pZxiPjvqdZjdCgRpug34wL8DOFF9cDBppm3f8QW3kF2K38hgpx6HuI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dBPTa6jd3w0pZxiPjvqdZjdCgRpug34wL8DOFF9cDBppm3f8QW3kF2K38hgpx6HuI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6674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64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 name="KGD_KG_Seal_18"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sLisTLMquMzOmnck0uCYJ1q63NOIn+Pw8EhV39uX7jE91VxKP70TBqLlDzKEy7Z9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sLisTLMquMzOmnck0uCYJ1q63NOIn+Pw8EhV39uX7jE91VxKP70TBqLlDzKEy7Z9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6664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54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 name="KGD_KG_Seal_17"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2cpRibs8lR6M7cbWrvqqVNnKUYm7PJUejO3G1q76qlU8sLHcWG6t5pKO5o+tL8PQSdkG47LeYFp9cfAJmvZh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2cpRibs8lR6M7cbWrvqqVNnKUYm7PJUejO3G1q76qlU8sLHcWG6t5pKO5o+tL8PQSdkG47LeYFp9cfAJmvZh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6654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AAAAAZHJzL1BLAQIUABQA&#10;AAAIAIdO4kDyN8qY2QAAAA8BAAAPAAAAAAAAAAEAIAAAACIAAABkcnMvZG93bnJldi54bWxQSwEC&#10;FAAUAAAACACHTuJAdzgGUoMFAADgEAAADgAAAAAAAAABACAAAAAoAQAAZHJzL2Uyb0RvYy54bWxQ&#10;SwUGAAAAAAYABgBZAQAAHQ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43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 name="KGD_KG_Seal_16"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v+HcdjQx76SzQD8irIXIGLC4rEyzKrjMzpp3JNLgmCc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qt7A6/buLb1yhtfE1ELF8AzBJf7Y7uViDcusG2RxS6qJKwFQTRVitwGq8llVa1Sl24hYgbhV7qiieoS2HtEajLVxz5HqJemOWUnaXmYyeSl0d4k+vqA6PuKo1zhQ66MvMFht8MORXmqxBiKt1+cNJDOfWWZG6RJCf70rx6kcowmFhKXlQ8pYWwZ/Ysy7+gDht5Z5mbhH0HJ2qZb/khxVjqnRCEXM/Rhc+65Fnmco7eu0hPW19EgAJfO6w/IGSgTvFW+FcpiO6ko2b3VnYBnhoGflSejXRCspgrQKtRrkcxnZplrcac+6yWKFNb7l/VdfPGsPT8MsqGM7Y1t2NLLL6/SN9Vj1uWKz9efJo5R9U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fXbh6QlLrTGij4T/cLR2tQdTP/jk/7oInpIMdaWuWWb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v+HcdjQx76SzQD8irIXIGLC4rEyzKrjMzpp3JNLgmCc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qt7A6/buLb1yhtfE1ELF8AzBJf7Y7uViDcusG2RxS6qJKwFQTRVitwGq8llVa1Sl24hYgbhV7qiieoS2HtEajLVxz5HqJemOWUnaXmYyeSl0d4k+vqA6PuKo1zhQ66MvMFht8MORXmqxBiKt1+cNJDOfWWZG6RJCf70rx6kcowmFhKXlQ8pYWwZ/Ysy7+gDht5Z5mbhH0HJ2qZb/khxVjqnRCEXM/Rhc+65Fnmco7eu0hPW19EgAJfO6w/IGSgTvFW+FcpiO6ko2b3VnYBnhoGflSejXRCspgrQKtRrkcxnZplrcac+6yWKFNb7l/VdfPGsPT8MsqGM7Y1t2NLLL6/SN9Vj1uWKz9efJo5R9U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fXbh6QlLrTGij4T/cLR2tQdTP/jk/7oInpIMdaWuWWb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6643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33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 name="KGD_KG_Seal_15"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vyM7nbrv4pyeK6PPIZ3YD8uHKF1CEDIFeu4SmZJ4dRE2OuFMqtMaeHEQ5fwNBzXBEzJHTEbl1VSfv2iYrWLVl8WYDXzbCyAhZbHdugN1Q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Z+xgWVj5RQtu5GoEVLB3wO+IAV+QqfrdPTeVO+5p2cjndYqlNNjP/1ahgdAUIZKpg/k4bcIZMGsfe4pFgGpzbwtkIDx64LzHoifc2/hhGzv+9K40MkLM87srkh8sJNVGQkYj6v5Ys3Fahea6rRGcT4l2m2GBsiToUvkTDN9iOJtsG5YcHrraLK29KSMlm0VVED9Qaxpk69714XbhLLLhCnitet6kvzB+vudOA8/oWoR10hkJUiOZayp0WRM6Gm4CmwbA0bWwUnHBRNh6W2ezwxg4tVH3kKFtp/7wPUDQzCFayyy78IXh88V3/R9b78yCu8VOPnpYsyWP6hruazsdU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ZJNaKhihjbWWG4atluR4sD9jX8KmVtw8WyZqfyKnZC0eSI0TTqoKozs90RYvqvAPdVcSj+9Ewai5Q8yhMu2fdVa2LSGJNsjdas5OtUBSPE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vyM7nbrv4pyeK6PPIZ3YD8uHKF1CEDIFeu4SmZJ4dRE2OuFMqtMaeHEQ5fwNBzXBEzJHTEbl1VSfv2iYrWLVl8WYDXzbCyAhZbHdugN1Q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Z+xgWVj5RQtu5GoEVLB3wO+IAV+QqfrdPTeVO+5p2cjndYqlNNjP/1ahgdAUIZKpg/k4bcIZMGsfe4pFgGpzbwtkIDx64LzHoifc2/hhGzv+9K40MkLM87srkh8sJNVGQkYj6v5Ys3Fahea6rRGcT4l2m2GBsiToUvkTDN9iOJtsG5YcHrraLK29KSMlm0VVED9Qaxpk69714XbhLLLhCnitet6kvzB+vudOA8/oWoR10hkJUiOZayp0WRM6Gm4CmwbA0bWwUnHBRNh6W2ezwxg4tVH3kKFtp/7wPUDQzCFayyy78IXh88V3/R9b78yCu8VOPnpYsyWP6hruazsdU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ZJNaKhihjbWWG4atluR4sD9jX8KmVtw8WyZqfyKnZC0eSI0TTqoKozs90RYvqvAPdVcSj+9Ewai5Q8yhMu2fdVa2LSGJNsjdas5OtUBSPE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6633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23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 name="KGD_KG_Seal_14"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oyxDa1qpG8Ks599JIpGgXNnKUYm7PJUejO3G1q76qlfjwx4QwxuKI0jiofcs/OWD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ZCl/1pA84MVW0utXUicRyxNheWhHTx4BCIY8ibxX3B8ftIoTY1VRPczMU2E3KRboZ4x12YrgJQ01ECLu2QfDowS3UVnEMz1xyIuwvCSGx1OMnnxOfwuUVtfs3+O5aa5MnkPNB8fO7aTtAhG953XXn0LhhwxOB3DF+cTuZFeeadwnNGGqRBPUvBXPNoNskIGMr7YgA2avmVAY7k8l26E787r3EgY2noXiD/S5SstfV0oxR1kKIx14dysmKxmaefyNxKc04l8yWOFlEbr/tLRp5e9V7xsLES/wqEQtOmkFODff2R2rii1s94z4OtngBWUuYh17tBiM3bXcyIpTTSs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7C4rEyzKrjMzpp3JNLgmCdjqW3K/3A06eDSgnhOweTd3124ekJS60xoo+E/3C0drTIeYTzshD5Cop22x6TkJu4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oyxDa1qpG8Ks599JIpGgXNnKUYm7PJUejO3G1q76qlfjwx4QwxuKI0jiofcs/OWD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ZCl/1pA84MVW0utXUicRyxNheWhHTx4BCIY8ibxX3B8ftIoTY1VRPczMU2E3KRboZ4x12YrgJQ01ECLu2QfDowS3UVnEMz1xyIuwvCSGx1OMnnxOfwuUVtfs3+O5aa5MnkPNB8fO7aTtAhG953XXn0LhhwxOB3DF+cTuZFeeadwnNGGqRBPUvBXPNoNskIGMr7YgA2avmVAY7k8l26E787r3EgY2noXiD/S5SstfV0oxR1kKIx14dysmKxmaefyNxKc04l8yWOFlEbr/tLRp5e9V7xsLES/wqEQtOmkFODff2R2rii1s94z4OtngBWUuYh17tBiM3bXcyIpTTSs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7C4rEyzKrjMzpp3JNLgmCdjqW3K/3A06eDSgnhOweTd3124ekJS60xoo+E/3C0drTIeYTzshD5Cop22x6TkJu4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6623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13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 name="KGD_KG_Seal_13"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ffXbh6QlLrTGij4T/cLR2t0E9NrqN3fDSlnGI+O+p1m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Yybzx5G/5dL3EBgE2cZJ1RvqWh+7ADM7+d0w514ijf7HjCX/OtiPTROJznE5GwOL+wcxWKYVvrnUSzPxIsN2Pt79z5Rlce2xRFC9lho2+23Uj5x0E8Jwp/WSG8p3ODj+vxj+8MQOe63FO0QoddVOw5GII+nve9DyUUYGxqRwLKbJFUwmxgUTiJdbYHr2kN/HkIk3lBO5yhRzjMepkSj+XCCiZm/NxE7q2QcTiyji/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lDKPtHphLN6NCDJpDjWFNnKUYm7PJUejO3G1q76qlezg2oYV0Lge097s7q3kK0iwuKxMsyq4zM6adyTS4Jgnjj63cwvspp5GidIgSxcJg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ffXbh6QlLrTGij4T/cLR2t0E9NrqN3fDSlnGI+O+p1m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Yybzx5G/5dL3EBgE2cZJ1RvqWh+7ADM7+d0w514ijf7HjCX/OtiPTROJznE5GwOL+wcxWKYVvrnUSzPxIsN2Pt79z5Rlce2xRFC9lho2+23Uj5x0E8Jwp/WSG8p3ODj+vxj+8MQOe63FO0QoddVOw5GII+nve9DyUUYGxqRwLKbJFUwmxgUTiJdbYHr2kN/HkIk3lBO5yhRzjMepkSj+XCCiZm/NxE7q2QcTiyji/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lDKPtHphLN6NCDJpDjWFNnKUYm7PJUejO3G1q76qlezg2oYV0Lge097s7q3kK0iwuKxMsyq4zM6adyTS4Jgnjj63cwvspp5GidIgSxcJg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6613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02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 name="KGD_KG_Seal_12"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SrY1QgrdqkNsU1aMG9BldiwuKxMsyq4zM6adyTS4JgneOkZQLBgGsSW6xfuNOoLQ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WSu6T1x/RDjRS3IZXxFAhW3124ekJS60xoo+E/3C0drTZylGJuzyVHoztxtau+qpW/4dx2NDHvpLNAPyKshcgY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SrY1QgrdqkNsU1aMG9BldiwuKxMsyq4zM6adyTS4JgneOkZQLBgGsSW6xfuNOoLQ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WSu6T1x/RDjRS3IZXxFAhW3124ekJS60xoo+E/3C0drTZylGJuzyVHoztxtau+qpW/4dx2NDHvpLNAPyKshcgY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6602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592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 name="KGD_KG_Seal_11" descr="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ON4J1qyzbGQVJ47PkWIOjLENrWqkbwqzn30kikaBe8C8pHOzC/6c1Zl4Mp3e1vg8YWLUla1eGLX2zchtV+Qy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oyxDa1qpG8Ks599JIpGgXhdKYA0XeGqfKu9BedG9gPOjLENrWqkbwqzn30kikaBc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 o:spid="_x0000_s1026" o:spt="1" alt="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ON4J1qyzbGQVJ47PkWIOjLENrWqkbwqzn30kikaBe8C8pHOzC/6c1Zl4Mp3e1vg8YWLUla1eGLX2zchtV+Qy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oyxDa1qpG8Ks599JIpGgXhdKYA0XeGqfKu9BedG9gPOjLENrWqkbwqzn30kikaBc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6592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DyN8qY2QAAAA8BAAAPAAAAAAAAAAEAIAAAACIAAABkcnMvZG93&#10;bnJldi54bWxQSwECFAAUAAAACACHTuJAzpeyno8FAADfEAAADgAAAAAAAAABACAAAAAoAQAAZHJz&#10;L2Uyb0RvYy54bWxQSwUGAAAAAAYABgBZAQAAKQ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582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 name="KGD_Gobal1" descr="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" style="position:absolute;left:0pt;margin-left:-88.8pt;margin-top:-70.5pt;height:5pt;width:5pt;visibility:hidden;z-index:2516582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">
                <v:fill on="t" focussize="0,0"/>
                <v:stroke weight="2pt" color="#385D8A [3204]" joinstyle="round"/>
                <v:imagedata o:title=""/>
                <o:lock v:ext="edit" aspectratio="f"/>
              </v:rect>
            </w:pict>
          </mc:Fallback>
        </mc:AlternateContent>
      </w: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r>
        <w:rPr>
          <w:sz w:val="32"/>
        </w:rPr>
        <w:drawing>
          <wp:anchor distT="0" distB="0" distL="114300" distR="114300" simplePos="0" relativeHeight="251654144" behindDoc="1" locked="1" layoutInCell="1" allowOverlap="1">
            <wp:simplePos x="0" y="0"/>
            <wp:positionH relativeFrom="column">
              <wp:posOffset>3128010</wp:posOffset>
            </wp:positionH>
            <wp:positionV relativeFrom="paragraph">
              <wp:posOffset>-356235</wp:posOffset>
            </wp:positionV>
            <wp:extent cx="1440180" cy="1429385"/>
            <wp:effectExtent l="0" t="0" r="7620" b="3175"/>
            <wp:wrapNone/>
            <wp:docPr id="582" name="KG_5F6FEC08$01$29$0001$N$000300"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KG_5F6FEC08$01$29$0001$N$000300" descr="Seal"/>
                    <pic:cNvPicPr>
                      <a:picLocks noChangeAspect="1"/>
                    </pic:cNvPicPr>
                  </pic:nvPicPr>
                  <pic:blipFill>
                    <a:blip r:embed="rId6"/>
                    <a:stretch>
                      <a:fillRect/>
                    </a:stretch>
                  </pic:blipFill>
                  <pic:spPr>
                    <a:xfrm>
                      <a:off x="0" y="0"/>
                      <a:ext cx="1440180" cy="1429385"/>
                    </a:xfrm>
                    <a:prstGeom prst="rect">
                      <a:avLst/>
                    </a:prstGeom>
                  </pic:spPr>
                </pic:pic>
              </a:graphicData>
            </a:graphic>
          </wp:anchor>
        </w:drawing>
      </w:r>
      <w:r>
        <w:rPr>
          <w:sz w:val="32"/>
        </w:rPr>
        <mc:AlternateContent>
          <mc:Choice Requires="wps">
            <w:drawing>
              <wp:anchor distT="0" distB="0" distL="114300" distR="114300" simplePos="0" relativeHeight="252248064" behindDoc="0" locked="0" layoutInCell="1" allowOverlap="1">
                <wp:simplePos x="0" y="0"/>
                <wp:positionH relativeFrom="column">
                  <wp:posOffset>-4780915</wp:posOffset>
                </wp:positionH>
                <wp:positionV relativeFrom="paragraph">
                  <wp:posOffset>-8349615</wp:posOffset>
                </wp:positionV>
                <wp:extent cx="15120620" cy="21384260"/>
                <wp:effectExtent l="0" t="0" r="0" b="0"/>
                <wp:wrapNone/>
                <wp:docPr id="4" name="KG_Shd_3"/>
                <wp:cNvGraphicFramePr/>
                <a:graphic xmlns:a="http://schemas.openxmlformats.org/drawingml/2006/main">
                  <a:graphicData uri="http://schemas.microsoft.com/office/word/2010/wordprocessingShape">
                    <wps:wsp>
                      <wps:cNvSpPr/>
                      <wps:spPr>
                        <a:xfrm>
                          <a:off x="0" y="0"/>
                          <a:ext cx="15120620" cy="21384260"/>
                        </a:xfrm>
                        <a:prstGeom prst="rect">
                          <a:avLst/>
                        </a:prstGeom>
                        <a:solidFill>
                          <a:srgbClr val="FFFFFF">
                            <a:alpha val="0"/>
                          </a:srgbClr>
                        </a:solidFill>
                        <a:ln>
                          <a:solidFill>
                            <a:srgbClr val="FFFFFF">
                              <a:shade val="5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_Shd_3" o:spid="_x0000_s1026" o:spt="1" style="position:absolute;left:0pt;margin-left:-376.45pt;margin-top:-657.45pt;height:1683.8pt;width:1190.6pt;z-index:252248064;v-text-anchor:middle;mso-width-relative:page;mso-height-relative:page;" fillcolor="#FFFFFF" filled="t" stroked="t" coordsize="21600,21600" o:gfxdata="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GZ&#10;gdwAAAAQAQAADwAAAAAAAAABACAAAAAiAAAAZHJzL2Rvd25yZXYueG1sUEsBAhQAFAAAAAgAh07i&#10;QJM6LwxXAgAA4gQAAA4AAAAAAAAAAQAgAAAAKwEAAGRycy9lMm9Eb2MueG1sUEsFBgAAAAAGAAYA&#10;WQEAAPQFAAAAAA==&#10;">
                <v:fill on="t" opacity="0f" focussize="0,0"/>
                <v:stroke weight="2pt" color="#BCBCBC [3204]" opacity="0f" joinstyle="round"/>
                <v:imagedata o:title=""/>
                <o:lock v:ext="edit" aspectratio="f"/>
              </v:rect>
            </w:pict>
          </mc:Fallback>
        </mc:AlternateContent>
      </w:r>
      <w:r>
        <w:rPr>
          <w:rFonts w:hint="default" w:ascii="Times New Roman" w:hAnsi="Times New Roman" w:eastAsia="仿宋_GB2312" w:cs="Times New Roman"/>
          <w:sz w:val="32"/>
          <w:szCs w:val="32"/>
        </w:rPr>
        <w:t>　　　　　　　　　　　　　　　　梁河县民政局</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20</w:t>
      </w:r>
      <w:r>
        <w:rPr>
          <w:rFonts w:hint="default" w:ascii="Times New Roman" w:hAnsi="Times New Roman" w:eastAsia="仿宋_GB2312" w:cs="Times New Roman"/>
          <w:sz w:val="32"/>
          <w:szCs w:val="32"/>
          <w:lang w:val="en-US" w:eastAsia="zh-CN"/>
        </w:rPr>
        <w:t>20</w:t>
      </w:r>
      <w:r>
        <w:rPr>
          <w:rFonts w:hint="default" w:ascii="Times New Roman" w:hAnsi="Times New Roman" w:eastAsia="仿宋_GB2312" w:cs="Times New Roman"/>
          <w:sz w:val="32"/>
          <w:szCs w:val="32"/>
        </w:rPr>
        <w:t>年</w:t>
      </w: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月</w:t>
      </w: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日</w:t>
      </w: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pBdr>
          <w:bottom w:val="none" w:color="auto" w:sz="0" w:space="0"/>
        </w:pBdr>
        <w:ind w:firstLine="320" w:firstLineChars="1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联系单位及电话：梁河县民政局　　6161346</w:t>
      </w:r>
    </w:p>
    <w:p>
      <w:pPr>
        <w:pBdr>
          <w:top w:val="single" w:color="auto" w:sz="4" w:space="0"/>
          <w:bottom w:val="single" w:color="auto" w:sz="4" w:space="0"/>
        </w:pBdr>
        <w:ind w:firstLine="320" w:firstLineChars="1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抄送：县人大办</w:t>
      </w:r>
    </w:p>
    <w:p>
      <w:pPr>
        <w:pBdr>
          <w:bottom w:val="single" w:color="auto" w:sz="4" w:space="0"/>
        </w:pBdr>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 xml:space="preserve">  梁河县民政局                         2020年9月27日               </w:t>
      </w:r>
    </w:p>
    <w:sectPr>
      <w:headerReference r:id="rId3" w:type="default"/>
      <w:footerReference r:id="rId4" w:type="default"/>
      <w:pgSz w:w="11906" w:h="16838"/>
      <w:pgMar w:top="1610" w:right="1576" w:bottom="1610" w:left="1576"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方正小标宋_GBK">
    <w:panose1 w:val="03000509000000000000"/>
    <w:charset w:val="86"/>
    <w:family w:val="auto"/>
    <w:pitch w:val="default"/>
    <w:sig w:usb0="00000001" w:usb1="080E0000" w:usb2="00000000" w:usb3="00000000" w:csb0="00040000" w:csb1="00000000"/>
  </w:font>
  <w:font w:name="Consolas">
    <w:panose1 w:val="020B0609020204030204"/>
    <w:charset w:val="00"/>
    <w:family w:val="auto"/>
    <w:pitch w:val="default"/>
    <w:sig w:usb0="E10002FF" w:usb1="4000FCFF" w:usb2="00000009" w:usb3="00000000" w:csb0="600001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vert="horz" wrap="none" lIns="0" tIns="0" rIns="0" bIns="0" anchor="t"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C02fSzFAQAAawMAAA4AAAAAAAAAAQAgAAAAHgEAAGRycy9lMm9Eb2MueG1s&#10;UEsFBgAAAAAGAAYAWQEAAFUFA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revisionView w:markup="0"/>
  <w:documentProtection w:edit="forms" w:enforcement="1" w:cryptProviderType="rsaFull" w:cryptAlgorithmClass="hash" w:cryptAlgorithmType="typeAny" w:cryptAlgorithmSid="4" w:cryptSpinCount="0" w:hash="0l1BRgkXGyG6bjH8CIqSXAKWOWc=" w:salt="j5QbFICN8FemwYxxgwD+wg=="/>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umentID" w:val="{811EAD14-0F5E-4787-9423-660A7D214C62}"/>
    <w:docVar w:name="DocumentName" w:val="梁民复（2020）12号对梁河县第十八届人民代表大会第四次会议第138号建议的答复"/>
  </w:docVars>
  <w:rsids>
    <w:rsidRoot w:val="51177043"/>
    <w:rsid w:val="00234FDE"/>
    <w:rsid w:val="00635C22"/>
    <w:rsid w:val="00931ADC"/>
    <w:rsid w:val="00982B65"/>
    <w:rsid w:val="00D22AFD"/>
    <w:rsid w:val="00DC3877"/>
    <w:rsid w:val="16B14CC4"/>
    <w:rsid w:val="1A3860DD"/>
    <w:rsid w:val="31BD5025"/>
    <w:rsid w:val="31E6451F"/>
    <w:rsid w:val="351F5A43"/>
    <w:rsid w:val="3DBE1308"/>
    <w:rsid w:val="455D6118"/>
    <w:rsid w:val="51177043"/>
    <w:rsid w:val="66942272"/>
    <w:rsid w:val="737646BB"/>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Char Char Char Char Char Char Char"/>
    <w:basedOn w:val="1"/>
    <w:uiPriority w:val="0"/>
    <w:rPr>
      <w:rFonts w:eastAsia="仿宋_GB2312"/>
      <w:sz w:val="32"/>
      <w:szCs w:val="20"/>
    </w:rPr>
  </w:style>
  <w:style w:type="paragraph" w:customStyle="1" w:styleId="7">
    <w:name w:val="图表目录1"/>
    <w:basedOn w:val="8"/>
    <w:next w:val="8"/>
    <w:qFormat/>
    <w:uiPriority w:val="0"/>
    <w:pPr>
      <w:ind w:left="200" w:leftChars="200" w:hanging="200" w:hangingChars="200"/>
    </w:pPr>
  </w:style>
  <w:style w:type="paragraph" w:customStyle="1" w:styleId="8">
    <w:name w:val="正文 New New New New New New New New New New New New New New New New New New New New New New New New New New New New New New New New New New New New New New New New New New New New New New New New New New New New New New New New New New New New New New Ne"/>
    <w:next w:val="7"/>
    <w:qFormat/>
    <w:uiPriority w:val="0"/>
    <w:pPr>
      <w:widowControl w:val="0"/>
      <w:jc w:val="both"/>
    </w:pPr>
    <w:rPr>
      <w:rFonts w:ascii="Calibri" w:hAnsi="Calibri" w:eastAsia="宋体" w:cs="黑体"/>
      <w:kern w:val="2"/>
      <w:sz w:val="21"/>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25991;&#20214;&#27169;&#26495;\&#26753;&#27665;&#21457;2020.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梁民发2020.wpt</Template>
  <Company>德宏州梁河县党政机关单位</Company>
  <Pages>1</Pages>
  <Words>7</Words>
  <Characters>10</Characters>
  <Lines>1</Lines>
  <Paragraphs>1</Paragraphs>
  <ScaleCrop>false</ScaleCrop>
  <LinksUpToDate>false</LinksUpToDate>
  <CharactersWithSpaces>10</CharactersWithSpaces>
  <Application>WPS Office_10.8.0.6018_F1E327BC-269C-435d-A152-05C5408002CA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2020-09-27T00:44:00Z</dcterms:created>
  <dc:creator>曹明月</dc:creator>
  <cp:lastModifiedBy>曹明月</cp:lastModifiedBy>
  <cp:lastPrinted>2020-10-15T01:43:20Z</cp:lastPrinted>
  <dcterms:modified xsi:type="dcterms:W3CDTF">2020-10-15T01:43:27Z</dcterms:modified>
  <dc:title> </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2052-10.8.0.6018</vt:lpwstr>
  </property>
</Properties>
</file>