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p>
    <w:p>
      <w:pPr>
        <w:jc w:val="center"/>
        <w:rPr>
          <w:rFonts w:hint="eastAsia"/>
        </w:rPr>
      </w:pPr>
      <w:r>
        <w:rPr>
          <w:rFonts w:hint="eastAsia"/>
        </w:rPr>
        <w:pict>
          <v:shape id="_x0000_i1025" o:spt="136" type="#_x0000_t136" style="height:65.7pt;width:412.05pt;" fillcolor="#FF0000" filled="t" stroked="t" coordsize="21600,21600">
            <v:path/>
            <v:fill on="t" focussize="0,0"/>
            <v:stroke color="#FF0000"/>
            <v:imagedata o:title=""/>
            <o:lock v:ext="edit"/>
            <v:textpath on="t" fitshape="t" fitpath="t" trim="t" xscale="f" string="梁河县民政局文件" style="font-family:宋体;font-size:44pt;v-rotate-letters:f;v-same-letter-heights:f;v-text-align:center;"/>
            <w10:wrap type="none"/>
            <w10:anchorlock/>
          </v:shape>
        </w:pict>
      </w:r>
    </w:p>
    <w:p>
      <w:pPr>
        <w:rPr>
          <w:rFonts w:hint="eastAsia"/>
          <w:sz w:val="30"/>
          <w:szCs w:val="30"/>
        </w:rPr>
      </w:pPr>
    </w:p>
    <w:p>
      <w:pPr>
        <w:rPr>
          <w:rFonts w:hint="eastAsia"/>
          <w:sz w:val="30"/>
          <w:szCs w:val="30"/>
        </w:rPr>
      </w:pPr>
    </w:p>
    <w:p>
      <w:pPr>
        <w:jc w:val="center"/>
        <w:rPr>
          <w:rFonts w:eastAsia="方正仿宋_GBK"/>
          <w:sz w:val="32"/>
          <w:szCs w:val="32"/>
        </w:rPr>
      </w:pPr>
      <w:r>
        <w:rPr>
          <w:rFonts w:eastAsia="方正仿宋_GBK"/>
          <w:sz w:val="32"/>
          <w:szCs w:val="32"/>
        </w:rPr>
        <w:t>梁民</w:t>
      </w:r>
      <w:r>
        <w:rPr>
          <w:rFonts w:hint="eastAsia" w:eastAsia="方正仿宋_GBK"/>
          <w:sz w:val="32"/>
          <w:szCs w:val="32"/>
          <w:lang w:eastAsia="zh-CN"/>
        </w:rPr>
        <w:t>复</w:t>
      </w:r>
      <w:r>
        <w:rPr>
          <w:rFonts w:eastAsia="方正仿宋_GBK"/>
          <w:sz w:val="32"/>
          <w:szCs w:val="32"/>
        </w:rPr>
        <w:t>〔20</w:t>
      </w:r>
      <w:r>
        <w:rPr>
          <w:rFonts w:eastAsia="方正仿宋_GBK"/>
          <w:sz w:val="32"/>
          <w:szCs w:val="32"/>
          <w:lang w:val="en-US"/>
        </w:rPr>
        <w:t>20</w:t>
      </w:r>
      <w:r>
        <w:rPr>
          <w:rFonts w:eastAsia="方正仿宋_GBK"/>
          <w:sz w:val="32"/>
          <w:szCs w:val="32"/>
        </w:rPr>
        <w:t>〕</w:t>
      </w:r>
      <w:r>
        <w:rPr>
          <w:rFonts w:hint="eastAsia" w:eastAsia="方正仿宋_GBK"/>
          <w:sz w:val="32"/>
          <w:szCs w:val="32"/>
          <w:lang w:val="en-US" w:eastAsia="zh-CN"/>
        </w:rPr>
        <w:t>1</w:t>
      </w:r>
      <w:r>
        <w:rPr>
          <w:rFonts w:hint="default" w:eastAsia="方正仿宋_GBK"/>
          <w:sz w:val="32"/>
          <w:szCs w:val="32"/>
          <w:lang w:val="en-US" w:eastAsia="zh-CN"/>
        </w:rPr>
        <w:t>6</w:t>
      </w:r>
      <w:r>
        <w:rPr>
          <w:rFonts w:eastAsia="方正仿宋_GBK"/>
          <w:sz w:val="32"/>
          <w:szCs w:val="32"/>
        </w:rPr>
        <w:t>号</w:t>
      </w:r>
    </w:p>
    <w:tbl>
      <w:tblPr>
        <w:tblStyle w:val="6"/>
        <w:tblW w:w="8640" w:type="dxa"/>
        <w:tblInd w:w="108"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864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Ex>
        <w:trPr>
          <w:trHeight w:val="475" w:hRule="atLeast"/>
        </w:trPr>
        <w:tc>
          <w:tcPr>
            <w:tcW w:w="8640" w:type="dxa"/>
            <w:tcBorders>
              <w:left w:val="nil"/>
              <w:bottom w:val="nil"/>
              <w:right w:val="nil"/>
            </w:tcBorders>
            <w:vAlign w:val="top"/>
          </w:tcPr>
          <w:p>
            <w:pPr>
              <w:rPr>
                <w:rFonts w:hint="eastAsia"/>
              </w:rPr>
            </w:pPr>
          </w:p>
        </w:tc>
      </w:tr>
    </w:tbl>
    <w:p>
      <w:pPr>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lang w:eastAsia="zh-CN"/>
        </w:rPr>
        <w:t>关于</w:t>
      </w:r>
      <w:r>
        <w:rPr>
          <w:rFonts w:hint="eastAsia" w:ascii="方正小标宋_GBK" w:hAnsi="方正小标宋_GBK" w:eastAsia="方正小标宋_GBK" w:cs="方正小标宋_GBK"/>
          <w:b/>
          <w:sz w:val="44"/>
          <w:szCs w:val="44"/>
        </w:rPr>
        <w:t>对梁河县</w:t>
      </w:r>
      <w:r>
        <w:rPr>
          <w:rFonts w:hint="eastAsia" w:ascii="方正小标宋_GBK" w:hAnsi="方正小标宋_GBK" w:eastAsia="方正小标宋_GBK" w:cs="方正小标宋_GBK"/>
          <w:b/>
          <w:sz w:val="44"/>
          <w:szCs w:val="44"/>
          <w:lang w:eastAsia="zh-CN"/>
        </w:rPr>
        <w:t>政协</w:t>
      </w:r>
      <w:r>
        <w:rPr>
          <w:rFonts w:hint="eastAsia" w:ascii="方正小标宋_GBK" w:hAnsi="方正小标宋_GBK" w:eastAsia="方正小标宋_GBK" w:cs="方正小标宋_GBK"/>
          <w:b/>
          <w:sz w:val="44"/>
          <w:szCs w:val="44"/>
        </w:rPr>
        <w:t>第十</w:t>
      </w:r>
      <w:r>
        <w:rPr>
          <w:rFonts w:hint="eastAsia" w:ascii="方正小标宋_GBK" w:hAnsi="方正小标宋_GBK" w:eastAsia="方正小标宋_GBK" w:cs="方正小标宋_GBK"/>
          <w:b/>
          <w:sz w:val="44"/>
          <w:szCs w:val="44"/>
          <w:lang w:eastAsia="zh-CN"/>
        </w:rPr>
        <w:t>五</w:t>
      </w:r>
      <w:r>
        <w:rPr>
          <w:rFonts w:hint="eastAsia" w:ascii="方正小标宋_GBK" w:hAnsi="方正小标宋_GBK" w:eastAsia="方正小标宋_GBK" w:cs="方正小标宋_GBK"/>
          <w:b/>
          <w:sz w:val="44"/>
          <w:szCs w:val="44"/>
        </w:rPr>
        <w:t>届</w:t>
      </w:r>
      <w:r>
        <w:rPr>
          <w:rFonts w:hint="eastAsia" w:ascii="方正小标宋_GBK" w:hAnsi="方正小标宋_GBK" w:eastAsia="方正小标宋_GBK" w:cs="方正小标宋_GBK"/>
          <w:b/>
          <w:sz w:val="44"/>
          <w:szCs w:val="44"/>
          <w:lang w:eastAsia="zh-CN"/>
        </w:rPr>
        <w:t>五</w:t>
      </w:r>
      <w:r>
        <w:rPr>
          <w:rFonts w:hint="eastAsia" w:ascii="方正小标宋_GBK" w:hAnsi="方正小标宋_GBK" w:eastAsia="方正小标宋_GBK" w:cs="方正小标宋_GBK"/>
          <w:b/>
          <w:sz w:val="44"/>
          <w:szCs w:val="44"/>
        </w:rPr>
        <w:t>次会议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第</w:t>
      </w:r>
      <w:r>
        <w:rPr>
          <w:rFonts w:hint="default" w:ascii="方正小标宋_GBK" w:hAnsi="方正小标宋_GBK" w:eastAsia="方正小标宋_GBK" w:cs="方正小标宋_GBK"/>
          <w:b/>
          <w:sz w:val="44"/>
          <w:szCs w:val="44"/>
          <w:lang w:val="en-US" w:eastAsia="zh-CN"/>
        </w:rPr>
        <w:t>30</w:t>
      </w:r>
      <w:r>
        <w:rPr>
          <w:rFonts w:hint="eastAsia" w:ascii="方正小标宋_GBK" w:hAnsi="方正小标宋_GBK" w:eastAsia="方正小标宋_GBK" w:cs="方正小标宋_GBK"/>
          <w:b/>
          <w:sz w:val="44"/>
          <w:szCs w:val="44"/>
        </w:rPr>
        <w:t>号</w:t>
      </w:r>
      <w:r>
        <w:rPr>
          <w:rFonts w:hint="eastAsia" w:ascii="方正小标宋_GBK" w:hAnsi="方正小标宋_GBK" w:eastAsia="方正小标宋_GBK" w:cs="方正小标宋_GBK"/>
          <w:b/>
          <w:sz w:val="44"/>
          <w:szCs w:val="44"/>
          <w:lang w:eastAsia="zh-CN"/>
        </w:rPr>
        <w:t>提案</w:t>
      </w:r>
      <w:r>
        <w:rPr>
          <w:rFonts w:hint="eastAsia" w:ascii="方正小标宋_GBK" w:hAnsi="方正小标宋_GBK" w:eastAsia="方正小标宋_GBK" w:cs="方正小标宋_GBK"/>
          <w:b/>
          <w:sz w:val="44"/>
          <w:szCs w:val="44"/>
        </w:rPr>
        <w:t>的答复</w:t>
      </w:r>
    </w:p>
    <w:p>
      <w:pPr>
        <w:keepNext w:val="0"/>
        <w:keepLines w:val="0"/>
        <w:pageBreakBefore w:val="0"/>
        <w:kinsoku/>
        <w:wordWrap/>
        <w:overflowPunct/>
        <w:topLinePunct w:val="0"/>
        <w:autoSpaceDE/>
        <w:autoSpaceDN/>
        <w:bidi w:val="0"/>
        <w:adjustRightInd/>
        <w:snapToGrid/>
        <w:spacing w:line="640" w:lineRule="exact"/>
        <w:ind w:left="0" w:leftChars="0" w:right="0" w:rightChars="0"/>
        <w:textAlignment w:val="auto"/>
        <w:rPr>
          <w:rFonts w:hint="eastAsia" w:ascii="仿宋_GB2312" w:eastAsia="仿宋_GB2312"/>
          <w:sz w:val="32"/>
          <w:szCs w:val="32"/>
        </w:rPr>
      </w:pPr>
    </w:p>
    <w:p>
      <w:pPr>
        <w:keepNext w:val="0"/>
        <w:keepLines w:val="0"/>
        <w:pageBreakBefore w:val="0"/>
        <w:kinsoku/>
        <w:wordWrap/>
        <w:overflowPunct/>
        <w:topLinePunct w:val="0"/>
        <w:autoSpaceDE/>
        <w:autoSpaceDN/>
        <w:bidi w:val="0"/>
        <w:adjustRightInd/>
        <w:snapToGrid/>
        <w:spacing w:line="640" w:lineRule="exact"/>
        <w:ind w:left="0" w:leftChars="0" w:right="0" w:rightChars="0"/>
        <w:textAlignment w:val="auto"/>
        <w:rPr>
          <w:rFonts w:hint="eastAsia" w:ascii="仿宋" w:hAnsi="仿宋" w:eastAsia="仿宋" w:cs="仿宋"/>
          <w:sz w:val="32"/>
          <w:szCs w:val="32"/>
        </w:rPr>
      </w:pPr>
      <w:r>
        <w:rPr>
          <w:rFonts w:hint="eastAsia" w:ascii="仿宋" w:hAnsi="仿宋" w:eastAsia="仿宋" w:cs="仿宋"/>
          <w:sz w:val="32"/>
          <w:szCs w:val="32"/>
          <w:lang w:eastAsia="zh-CN"/>
        </w:rPr>
        <w:t>尹维芬委员</w:t>
      </w:r>
      <w:r>
        <w:rPr>
          <w:rFonts w:hint="eastAsia" w:ascii="仿宋" w:hAnsi="仿宋" w:eastAsia="仿宋" w:cs="仿宋"/>
          <w:sz w:val="32"/>
          <w:szCs w:val="32"/>
        </w:rPr>
        <w:t>：</w:t>
      </w:r>
    </w:p>
    <w:p>
      <w:pPr>
        <w:ind w:firstLine="645"/>
        <w:rPr>
          <w:rFonts w:hint="eastAsia" w:ascii="仿宋_GB2312" w:hAnsi="宋体" w:eastAsia="仿宋_GB2312" w:cs="宋体"/>
          <w:sz w:val="32"/>
          <w:szCs w:val="32"/>
        </w:rPr>
      </w:pPr>
      <w:r>
        <w:rPr>
          <w:rFonts w:hint="eastAsia" w:ascii="仿宋" w:hAnsi="仿宋" w:eastAsia="仿宋" w:cs="仿宋"/>
          <w:sz w:val="32"/>
          <w:szCs w:val="32"/>
        </w:rPr>
        <w:t>你</w:t>
      </w:r>
      <w:r>
        <w:rPr>
          <w:rFonts w:hint="eastAsia" w:ascii="仿宋" w:hAnsi="仿宋" w:eastAsia="仿宋" w:cs="仿宋"/>
          <w:sz w:val="32"/>
          <w:szCs w:val="32"/>
          <w:lang w:eastAsia="zh-CN"/>
        </w:rPr>
        <w:t>们</w:t>
      </w:r>
      <w:r>
        <w:rPr>
          <w:rFonts w:hint="eastAsia" w:ascii="仿宋" w:hAnsi="仿宋" w:eastAsia="仿宋" w:cs="仿宋"/>
          <w:sz w:val="32"/>
          <w:szCs w:val="32"/>
        </w:rPr>
        <w:t>提出的</w:t>
      </w:r>
      <w:r>
        <w:rPr>
          <w:rFonts w:hint="eastAsia" w:ascii="仿宋" w:hAnsi="仿宋" w:eastAsia="仿宋" w:cs="仿宋"/>
          <w:sz w:val="32"/>
          <w:szCs w:val="32"/>
          <w:lang w:eastAsia="zh-CN"/>
        </w:rPr>
        <w:t>“</w:t>
      </w:r>
      <w:r>
        <w:rPr>
          <w:rFonts w:hint="eastAsia" w:ascii="仿宋" w:hAnsi="仿宋" w:eastAsia="仿宋" w:cs="仿宋"/>
          <w:sz w:val="32"/>
          <w:szCs w:val="32"/>
        </w:rPr>
        <w:t>关于</w:t>
      </w:r>
      <w:r>
        <w:rPr>
          <w:rFonts w:hint="eastAsia" w:ascii="仿宋" w:hAnsi="仿宋" w:eastAsia="仿宋" w:cs="仿宋"/>
          <w:sz w:val="32"/>
          <w:szCs w:val="32"/>
          <w:lang w:eastAsia="zh-CN"/>
        </w:rPr>
        <w:t>帮助建设曩宋乡上芒东老年日间照料中心的提案”</w:t>
      </w:r>
      <w:r>
        <w:rPr>
          <w:rFonts w:hint="eastAsia" w:ascii="仿宋" w:hAnsi="仿宋" w:eastAsia="仿宋" w:cs="仿宋"/>
          <w:sz w:val="32"/>
          <w:szCs w:val="32"/>
        </w:rPr>
        <w:t>,已交我</w:t>
      </w:r>
      <w:r>
        <w:rPr>
          <w:rFonts w:hint="eastAsia" w:ascii="仿宋" w:hAnsi="仿宋" w:eastAsia="仿宋" w:cs="仿宋"/>
          <w:sz w:val="32"/>
          <w:szCs w:val="32"/>
          <w:lang w:eastAsia="zh-CN"/>
        </w:rPr>
        <w:t>局</w:t>
      </w:r>
      <w:r>
        <w:rPr>
          <w:rFonts w:hint="eastAsia" w:ascii="仿宋" w:hAnsi="仿宋" w:eastAsia="仿宋" w:cs="仿宋"/>
          <w:sz w:val="32"/>
          <w:szCs w:val="32"/>
        </w:rPr>
        <w:t>研究办理,</w:t>
      </w:r>
      <w:r>
        <w:rPr>
          <w:rFonts w:hint="eastAsia" w:ascii="仿宋_GB2312" w:eastAsia="仿宋_GB2312"/>
          <w:sz w:val="32"/>
          <w:szCs w:val="32"/>
        </w:rPr>
        <w:t>经梁</w:t>
      </w:r>
      <w:r>
        <w:rPr>
          <w:rFonts w:hint="eastAsia" w:ascii="仿宋_GB2312" w:hAnsi="宋体" w:eastAsia="仿宋_GB2312" w:cs="宋体"/>
          <w:sz w:val="32"/>
          <w:szCs w:val="32"/>
        </w:rPr>
        <w:t>河县民政局领导班子</w:t>
      </w:r>
      <w:r>
        <w:rPr>
          <w:rFonts w:hint="eastAsia" w:ascii="仿宋_GB2312" w:hAnsi="宋体" w:eastAsia="仿宋_GB2312" w:cs="宋体"/>
          <w:sz w:val="32"/>
          <w:szCs w:val="32"/>
          <w:lang w:eastAsia="zh-CN"/>
        </w:rPr>
        <w:t>会议</w:t>
      </w:r>
      <w:r>
        <w:rPr>
          <w:rFonts w:hint="eastAsia" w:ascii="仿宋_GB2312" w:hAnsi="宋体" w:eastAsia="仿宋_GB2312" w:cs="宋体"/>
          <w:sz w:val="32"/>
          <w:szCs w:val="32"/>
        </w:rPr>
        <w:t>研究，现将办理情况答复如下：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640" w:lineRule="exact"/>
        <w:ind w:left="0" w:leftChars="0" w:right="0" w:rightChars="0" w:firstLine="640" w:firstLineChars="200"/>
        <w:jc w:val="left"/>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rPr>
        <w:t>你提出的</w:t>
      </w:r>
      <w:r>
        <w:rPr>
          <w:rFonts w:hint="eastAsia" w:ascii="仿宋" w:hAnsi="仿宋" w:eastAsia="仿宋" w:cs="仿宋"/>
          <w:sz w:val="32"/>
          <w:szCs w:val="32"/>
          <w:lang w:eastAsia="zh-CN"/>
        </w:rPr>
        <w:t>需在上芒东村建盖老年人日间照料中心，让留守老人有人照顾，以解决务工群众的后顾之忧。</w:t>
      </w:r>
      <w:r>
        <w:rPr>
          <w:rFonts w:hint="eastAsia" w:ascii="仿宋" w:hAnsi="仿宋" w:eastAsia="仿宋" w:cs="仿宋"/>
          <w:sz w:val="32"/>
          <w:szCs w:val="32"/>
        </w:rPr>
        <w:t>我局</w:t>
      </w:r>
      <w:r>
        <w:rPr>
          <w:rFonts w:hint="eastAsia" w:ascii="仿宋" w:hAnsi="仿宋" w:eastAsia="仿宋" w:cs="仿宋"/>
          <w:sz w:val="32"/>
          <w:szCs w:val="32"/>
          <w:lang w:eastAsia="zh-CN"/>
        </w:rPr>
        <w:t>对此</w:t>
      </w:r>
      <w:r>
        <w:rPr>
          <w:rFonts w:hint="eastAsia" w:ascii="仿宋" w:hAnsi="仿宋" w:eastAsia="仿宋" w:cs="仿宋"/>
          <w:sz w:val="32"/>
          <w:szCs w:val="32"/>
        </w:rPr>
        <w:t>十分重视，及时召开会议进行研究，</w:t>
      </w:r>
      <w:r>
        <w:rPr>
          <w:rFonts w:hint="eastAsia" w:ascii="仿宋" w:hAnsi="仿宋" w:eastAsia="仿宋" w:cs="仿宋"/>
          <w:sz w:val="32"/>
          <w:szCs w:val="32"/>
          <w:lang w:val="en-US" w:eastAsia="zh-CN"/>
        </w:rPr>
        <w:t>积极向上级反映。于2020年9月25日接到上级部门的通知，该</w:t>
      </w:r>
      <w:r>
        <w:rPr>
          <w:rFonts w:hint="eastAsia" w:ascii="仿宋" w:hAnsi="仿宋" w:eastAsia="仿宋" w:cs="仿宋"/>
          <w:sz w:val="32"/>
          <w:szCs w:val="32"/>
          <w:lang w:eastAsia="zh-CN"/>
        </w:rPr>
        <w:t>项目已下达，现已</w:t>
      </w:r>
      <w:r>
        <w:rPr>
          <w:rFonts w:hint="eastAsia" w:ascii="仿宋" w:hAnsi="仿宋" w:eastAsia="仿宋" w:cs="仿宋"/>
          <w:sz w:val="32"/>
          <w:szCs w:val="32"/>
        </w:rPr>
        <w:t>解决你所提出的</w:t>
      </w:r>
      <w:r>
        <w:rPr>
          <w:rFonts w:hint="eastAsia" w:ascii="仿宋" w:hAnsi="仿宋" w:eastAsia="仿宋" w:cs="仿宋"/>
          <w:sz w:val="32"/>
          <w:szCs w:val="32"/>
          <w:lang w:eastAsia="zh-CN"/>
        </w:rPr>
        <w:t>事项。</w:t>
      </w:r>
    </w:p>
    <w:p>
      <w:pPr>
        <w:ind w:firstLine="675"/>
        <w:rPr>
          <w:rFonts w:hint="eastAsia" w:ascii="仿宋" w:hAnsi="仿宋" w:eastAsia="仿宋" w:cs="仿宋"/>
          <w:sz w:val="32"/>
          <w:szCs w:val="32"/>
          <w:lang w:eastAsia="zh-CN"/>
        </w:rPr>
      </w:pPr>
      <w:r>
        <w:rPr>
          <w:rFonts w:hint="eastAsia" w:ascii="仿宋" w:hAnsi="仿宋" w:eastAsia="仿宋" w:cs="仿宋"/>
          <w:b w:val="0"/>
          <w:i w:val="0"/>
          <w:caps w:val="0"/>
          <w:color w:val="000000"/>
          <w:spacing w:val="-9"/>
          <w:sz w:val="32"/>
          <w:szCs w:val="32"/>
          <w:shd w:val="clear" w:fill="FFFFFF"/>
        </w:rPr>
        <w:t>农村</w:t>
      </w:r>
      <w:r>
        <w:rPr>
          <w:rFonts w:hint="eastAsia" w:ascii="仿宋" w:hAnsi="仿宋" w:eastAsia="仿宋" w:cs="仿宋"/>
          <w:b w:val="0"/>
          <w:i w:val="0"/>
          <w:caps w:val="0"/>
          <w:color w:val="000000"/>
          <w:spacing w:val="-9"/>
          <w:sz w:val="32"/>
          <w:szCs w:val="32"/>
          <w:shd w:val="clear" w:fill="FFFFFF"/>
          <w:lang w:eastAsia="zh-CN"/>
        </w:rPr>
        <w:t>养老活动场所</w:t>
      </w:r>
      <w:r>
        <w:rPr>
          <w:rFonts w:hint="eastAsia" w:ascii="仿宋" w:hAnsi="仿宋" w:eastAsia="仿宋" w:cs="仿宋"/>
          <w:sz w:val="32"/>
          <w:szCs w:val="32"/>
        </w:rPr>
        <w:t>建设是各级政府</w:t>
      </w:r>
      <w:r>
        <w:rPr>
          <w:rFonts w:hint="eastAsia" w:ascii="仿宋" w:hAnsi="仿宋" w:eastAsia="仿宋" w:cs="仿宋"/>
          <w:sz w:val="32"/>
          <w:szCs w:val="32"/>
          <w:lang w:eastAsia="zh-CN"/>
        </w:rPr>
        <w:t>比较</w:t>
      </w:r>
      <w:r>
        <w:rPr>
          <w:rFonts w:hint="eastAsia" w:ascii="仿宋" w:hAnsi="仿宋" w:eastAsia="仿宋" w:cs="仿宋"/>
          <w:sz w:val="32"/>
          <w:szCs w:val="32"/>
        </w:rPr>
        <w:t>关心重视的事</w:t>
      </w:r>
      <w:r>
        <w:rPr>
          <w:rFonts w:hint="eastAsia" w:ascii="仿宋" w:hAnsi="仿宋" w:eastAsia="仿宋" w:cs="仿宋"/>
          <w:sz w:val="32"/>
          <w:szCs w:val="32"/>
          <w:lang w:eastAsia="zh-CN"/>
        </w:rPr>
        <w:t>项</w:t>
      </w:r>
      <w:r>
        <w:rPr>
          <w:rFonts w:hint="eastAsia" w:ascii="仿宋" w:hAnsi="仿宋" w:eastAsia="仿宋" w:cs="仿宋"/>
          <w:sz w:val="32"/>
          <w:szCs w:val="32"/>
        </w:rPr>
        <w:t>，民政局</w:t>
      </w:r>
      <w:r>
        <w:rPr>
          <w:rFonts w:hint="eastAsia" w:ascii="仿宋" w:hAnsi="仿宋" w:eastAsia="仿宋" w:cs="仿宋"/>
          <w:sz w:val="32"/>
          <w:szCs w:val="32"/>
          <w:lang w:eastAsia="zh-CN"/>
        </w:rPr>
        <w:t>作</w:t>
      </w:r>
      <w:r>
        <w:rPr>
          <w:rFonts w:hint="eastAsia" w:ascii="仿宋" w:hAnsi="仿宋" w:eastAsia="仿宋" w:cs="仿宋"/>
          <w:sz w:val="32"/>
          <w:szCs w:val="32"/>
        </w:rPr>
        <w:t>为政府的职能部门，</w:t>
      </w:r>
      <w:r>
        <w:rPr>
          <w:rFonts w:hint="eastAsia" w:ascii="仿宋" w:hAnsi="仿宋" w:eastAsia="仿宋" w:cs="仿宋"/>
          <w:sz w:val="32"/>
          <w:szCs w:val="32"/>
          <w:lang w:eastAsia="zh-CN"/>
        </w:rPr>
        <w:t>一直</w:t>
      </w:r>
      <w:r>
        <w:rPr>
          <w:rFonts w:hint="eastAsia" w:ascii="仿宋" w:hAnsi="仿宋" w:eastAsia="仿宋" w:cs="仿宋"/>
          <w:sz w:val="32"/>
          <w:szCs w:val="32"/>
        </w:rPr>
        <w:t>致力于</w:t>
      </w:r>
      <w:r>
        <w:rPr>
          <w:rFonts w:hint="eastAsia" w:ascii="仿宋" w:hAnsi="仿宋" w:eastAsia="仿宋" w:cs="仿宋"/>
          <w:sz w:val="32"/>
          <w:szCs w:val="32"/>
          <w:lang w:eastAsia="zh-CN"/>
        </w:rPr>
        <w:t>农村养老活动场所</w:t>
      </w:r>
      <w:r>
        <w:rPr>
          <w:rFonts w:hint="eastAsia" w:ascii="仿宋" w:hAnsi="仿宋" w:eastAsia="仿宋" w:cs="仿宋"/>
          <w:sz w:val="32"/>
          <w:szCs w:val="32"/>
        </w:rPr>
        <w:t>建设，</w:t>
      </w:r>
      <w:r>
        <w:rPr>
          <w:sz w:val="32"/>
        </w:rPr>
        <mc:AlternateContent>
          <mc:Choice Requires="wps">
            <w:drawing>
              <wp:anchor distT="0" distB="0" distL="114300" distR="114300" simplePos="0" relativeHeight="252247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1" name="KGD_5F719BD6$01$29$00013" descr="dut7pXgsR9LduZ6A8BTsQK5l7roCnzFk1EJr+363Sio0PV3juRO5MMXi0NaN3sOqIjUkMZrELE+To7XS9uY7hB5j+uVS/VV0CxInV0kjACtUFQQ0oExl3/juHYTfPLbEqkD6Wo+giK/22KvQEgdSr4kc8pr4/c/jyj9a57Y8uCztBSVPF+qJ4A/Ynyjo3EyWiZ+aTkS/GJuVigAW4Qn8JdRlz4rYlf8En+l2uC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OYovf0+UX2KaWymAGof4HlShJYV4UgTRiNodbQHP/5nhqb7M/0pbgkjfJd6qku1ODsPJ9i45U44JEeunMdClEcWTuxealI8lKgYipdWmuHzOPiR+ynNOHGIQw5s8KqCD5yFVm+H7KbCWXrTaLma7E1plnkmG4QljPOLrcRclasGkMDcxHZbIMMAiyjQ315qcD/2kOwFYAdy0aExofyw9EBD+4x4NdmIP/9oR35aBntvXZGcCoz3hyavd5adJsndc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719BD6$01$29$00013" o:spid="_x0000_s1026" o:spt="1" alt="dut7pXgsR9LduZ6A8BTsQK5l7roCnzFk1EJr+363Sio0PV3juRO5MMXi0NaN3sOqIjUkMZrELE+To7XS9uY7hB5j+uVS/VV0CxInV0kjACtUFQQ0oExl3/juHYTfPLbEqkD6Wo+giK/22KvQEgdSr4kc8pr4/c/jyj9a57Y8uCztBSVPF+qJ4A/Ynyjo3EyWiZ+aTkS/GJuVigAW4Qn8JdRlz4rYlf8En+l2uC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OYovf0+UX2KaWymAGof4HlShJYV4UgTRiNodbQHP/5nhqb7M/0pbgkjfJd6qku1ODsPJ9i45U44JEeunMdClEcWTuxealI8lKgYipdWmuHzOPiR+ynNOHGIQw5s8KqCD5yFVm+H7KbCWXrTaLma7E1plnkmG4QljPOLrcRclasGkMDcxHZbIMMAiyjQ315qcD/2kOwFYAdy0aExofyw9EBD+4x4NdmIP/9oR35aBntvXZGcCoz3hyavd5adJsndc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style="position:absolute;left:0pt;margin-left:-88.8pt;margin-top:-70.5pt;height:5pt;width:5pt;visibility:hidden;z-index:252247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EVcQLknCAAA+ws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6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0" name="KGD_5F719BD6$01$29$00012" descr="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vt5Bj5K72/JV4VxCa0EQzCwfwl/YFaLQOoYCjUE6tK1wsWQ+rV2teJ91RoXb53eQVpqj4EovD5vfAE9VzEpa5B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pt0X0OuktI8XT+ybmv1Qxfg0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719BD6$01$29$00012" o:spid="_x0000_s1026" o:spt="1" alt="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vt5Bj5K72/JV4VxCa0EQzCwfwl/YFaLQOoYCjUE6tK1wsWQ+rV2teJ91RoXb53eQVpqj4EovD5vfAE9VzEpa5B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pt0X0OuktI8XT+ybmv1Qxfg05az" style="position:absolute;left:0pt;margin-left:-88.8pt;margin-top:-70.5pt;height:5pt;width:5pt;visibility:hidden;z-index:252246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4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9" name="KGD_5F719BD6$01$29$00011" descr="nwkOiId/bBbOAe61rgYT4vXM3UaFFF0tl2W9B2ekj1Z7kYnHXrUHbs1gN35c90qvyYE2U9lNhsyJwDt99dE3vB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A9+XnbN0gVIA/BBBuCRQPFsCeFGrGri3w0jurDT3QaQo/Tn+Q4D1tBE6M9NY6jveVLbFwCvGLYKJPknHqzhn1boh6arP1MPEEu8ePAKUGexqTisbM8KJmdl6DwzcdxrAr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719BD6$01$29$00011" o:spid="_x0000_s1026" o:spt="1" alt="nwkOiId/bBbOAe61rgYT4vXM3UaFFF0tl2W9B2ekj1Z7kYnHXrUHbs1gN35c90qvyYE2U9lNhsyJwDt99dE3vB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A9+XnbN0gVIA/BBBuCRQPFsCeFGrGri3w0jurDT3QaQo/Tn+Q4D1tBE6M9NY6jveVLbFwCvGLYKJPknHqzhn1boh6arP1MPEEu8ePAKUGexqTisbM8KJmdl6DwzcdxrAr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style="position:absolute;left:0pt;margin-left:-88.8pt;margin-top:-70.5pt;height:5pt;width:5pt;visibility:hidden;z-index:252244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8jfKmNkAAAAPAQAADwAAAAAAAAABACAAAAAiAAAAZHJzL2Rvd25yZXYueG1sUEsBAhQA&#10;FAAAAAgAh07iQEmpriP2CwAA6xAAAA4AAAAAAAAAAQAgAAAAKAEAAGRycy9lMm9Eb2MueG1sUEsF&#10;BgAAAAAGAAYAWQEAAJA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3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8" name="KGD_KG_Seal_1572" descr="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2" o:spid="_x0000_s1026" o:spt="1" alt="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style="position:absolute;left:0pt;margin-left:-88.8pt;margin-top:-70.5pt;height:5pt;width:5pt;visibility:hidden;z-index:252243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yN8qY2QAAAA8BAAAPAAAA&#10;AAAAAAEAIAAAACIAAABkcnMvZG93bnJldi54bWxQSwECFAAUAAAACACHTuJAH8t5b2oDAADbCQAA&#10;DgAAAAAAAAABACAAAAAoAQAAZHJzL2Uyb0RvYy54bWxQSwUGAAAAAAYABgBZAQAAB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7" name="KGD_KG_Seal_1571" descr="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1" o:spid="_x0000_s1026" o:spt="1" alt="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style="position:absolute;left:0pt;margin-left:-88.8pt;margin-top:-70.5pt;height:5pt;width:5pt;visibility:hidden;z-index:252242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I3ypjZAAAADwEAAA8AAAAAAAAAAQAgAAAAIgAAAGRycy9kb3ducmV2LnhtbFBL&#10;AQIUABQAAAAIAIdO4kCjDmJZTAUAAOMQAAAOAAAAAAAAAAEAIAAAACgBAABkcnMvZTJvRG9jLnht&#10;bFBLBQYAAAAABgAGAFkBAADm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1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6" name="KGD_KG_Seal_1570" descr="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0" o:spid="_x0000_s1026" o:spt="1" alt="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style="position:absolute;left:0pt;margin-left:-88.8pt;margin-top:-70.5pt;height:5pt;width:5pt;visibility:hidden;z-index:252241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BRHC9y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5" name="KGD_KG_Seal_1569" descr="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9" o:spid="_x0000_s1026" o:spt="1" alt="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style="position:absolute;left:0pt;margin-left:-88.8pt;margin-top:-70.5pt;height:5pt;width:5pt;visibility:hidden;z-index:252240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N8qY2QAAAA8BAAAPAAAAAAAAAAEAIAAAACIAAABkcnMv&#10;ZG93bnJldi54bWxQSwECFAAUAAAACACHTuJAaWWAZ5IFAADjEAAADgAAAAAAAAABACAAAAAoAQAA&#10;ZHJzL2Uyb0RvYy54bWxQSwUGAAAAAAYABgBZAQAAL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9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4" name="KGD_KG_Seal_1568" descr="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8" o:spid="_x0000_s1026" o:spt="1" alt="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style="position:absolute;left:0pt;margin-left:-88.8pt;margin-top:-70.5pt;height:5pt;width:5pt;visibility:hidden;z-index:252239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I3ypjZAAAADwEAAA8AAAAAAAAAAQAgAAAAIgAAAGRycy9kb3ducmV2LnhtbFBLAQIUABQAAAAI&#10;AIdO4kDN7HIStQUAAOMQAAAOAAAAAAAAAAEAIAAAACgBAABkcnMvZTJvRG9jLnhtbFBLBQYAAAAA&#10;BgAGAFkBAABP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3" name="KGD_KG_Seal_1567" descr="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7" o:spid="_x0000_s1026" o:spt="1" alt="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style="position:absolute;left:0pt;margin-left:-88.8pt;margin-top:-70.5pt;height:5pt;width:5pt;visibility:hidden;z-index:252238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yN8qY2QAA&#10;AA8BAAAPAAAAAAAAAAEAIAAAACIAAABkcnMvZG93bnJldi54bWxQSwECFAAUAAAACACHTuJAVfPo&#10;mOYFAADjEAAADgAAAAAAAAABACAAAAAoAQAAZHJzL2Uyb0RvYy54bWxQSwUGAAAAAAYABgBZAQAA&#10;g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7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2" name="KGD_KG_Seal_1566" descr="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6" o:spid="_x0000_s1026" o:spt="1" alt="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style="position:absolute;left:0pt;margin-left:-88.8pt;margin-top:-70.5pt;height:5pt;width:5pt;visibility:hidden;z-index:252237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DyN8qY2QAAAA8BAAAPAAAA&#10;AAAAAAEAIAAAACIAAABkcnMvZG93bnJldi54bWxQSwECFAAUAAAACACHTuJAQxDoQN0FAADjEAAA&#10;DgAAAAAAAAABACAAAAAoAQAAZHJzL2Uyb0RvYy54bWxQSwUGAAAAAAYABgBZAQAAd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6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1" name="KGD_KG_Seal_1565" descr="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5" o:spid="_x0000_s1026" o:spt="1" alt="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style="position:absolute;left:0pt;margin-left:-88.8pt;margin-top:-70.5pt;height:5pt;width:5pt;visibility:hidden;z-index:252236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PI3ypjZAAAADwEAAA8AAAAAAAAAAQAgAAAAIgAAAGRycy9kb3ducmV2Lnht&#10;bFBLAQIUABQAAAAIAIdO4kB6bw7zMwYAAOMQAAAOAAAAAAAAAAEAIAAAACgBAABkcnMvZTJvRG9j&#10;LnhtbFBLBQYAAAAABgAGAFkBAADN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5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0" name="KGD_KG_Seal_1564" descr="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4" o:spid="_x0000_s1026" o:spt="1" alt="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style="position:absolute;left:0pt;margin-left:-88.8pt;margin-top:-70.5pt;height:5pt;width:5pt;visibility:hidden;z-index:252235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N8qY2QAAAA8BAAAPAAAAAAAAAAEAIAAAACIAAABkcnMvZG93bnJldi54bWxQSwEC&#10;FAAUAAAACACHTuJAh5xXJmcGAADjEAAADgAAAAAAAAABACAAAAAoAQAAZHJzL2Uyb0RvYy54bWxQ&#10;SwUGAAAAAAYABgBZAQA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4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9" name="KGD_KG_Seal_1563" descr="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3" o:spid="_x0000_s1026" o:spt="1" alt="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style="position:absolute;left:0pt;margin-left:-88.8pt;margin-top:-70.5pt;height:5pt;width:5pt;visibility:hidden;z-index:252234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8jfKmNkAAAAPAQAADwAA&#10;AAAAAAABACAAAAAiAAAAZHJzL2Rvd25yZXYueG1sUEsBAhQAFAAAAAgAh07iQHroL21QBgAA4xAA&#10;AA4AAAAAAAAAAQAgAAAAKAEAAGRycy9lMm9Eb2MueG1sUEsFBgAAAAAGAAYAWQEAAO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8" name="KGD_KG_Seal_1562" descr="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2" o:spid="_x0000_s1026" o:spt="1" alt="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style="position:absolute;left:0pt;margin-left:-88.8pt;margin-top:-70.5pt;height:5pt;width:5pt;visibility:hidden;z-index:252233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8jfKmNkAAAAPAQAADwAAAAAAAAABACAAAAAiAAAAZHJzL2Rv&#10;d25yZXYueG1sUEsBAhQAFAAAAAgAh07iQFrh5m87BgAA4xAAAA4AAAAAAAAAAQAgAAAAKAEAAGRy&#10;cy9lMm9Eb2MueG1sUEsFBgAAAAAGAAYAWQEAAN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2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7" name="KGD_KG_Seal_1561" descr="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1" o:spid="_x0000_s1026" o:spt="1" alt="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style="position:absolute;left:0pt;margin-left:-88.8pt;margin-top:-70.5pt;height:5pt;width:5pt;visibility:hidden;z-index:252232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1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6" name="KGD_KG_Seal_1560" descr="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0" o:spid="_x0000_s1026" o:spt="1" alt="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style="position:absolute;left:0pt;margin-left:-88.8pt;margin-top:-70.5pt;height:5pt;width:5pt;visibility:hidden;z-index:252231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IMVCfCBgAA4x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0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5" name="KGD_KG_Seal_1559" descr="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9" o:spid="_x0000_s1026" o:spt="1" alt="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style="position:absolute;left:0pt;margin-left:-88.8pt;margin-top:-70.5pt;height:5pt;width:5pt;visibility:hidden;z-index:252230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I3ypjZAAAADwEAAA8AAAAAAAAAAQAgAAAAIgAAAGRycy9kb3ducmV2LnhtbFBLAQIUABQAAAAI&#10;AIdO4kBTESAnCwcAAOMQAAAOAAAAAAAAAAEAIAAAACgBAABkcnMvZTJvRG9jLnhtbFBLBQYAAAAA&#10;BgAGAFkBAAC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4" name="KGD_KG_Seal_1558" descr="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8" o:spid="_x0000_s1026" o:spt="1" alt="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style="position:absolute;left:0pt;margin-left:-88.8pt;margin-top:-70.5pt;height:5pt;width:5pt;visibility:hidden;z-index:252229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0oXha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8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3" name="KGD_KG_Seal_1557" descr="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7" o:spid="_x0000_s1026" o:spt="1" alt="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style="position:absolute;left:0pt;margin-left:-88.8pt;margin-top:-70.5pt;height:5pt;width:5pt;visibility:hidden;z-index:252228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r&#10;xc+0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2" name="KGD_KG_Seal_1556" descr="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6" o:spid="_x0000_s1026" o:spt="1" alt="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style="position:absolute;left:0pt;margin-left:-88.8pt;margin-top:-70.5pt;height:5pt;width:5pt;visibility:hidden;z-index:252227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2vt1v/AYAAOM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6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1" name="KGD_KG_Seal_1555" descr="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5" o:spid="_x0000_s1026" o:spt="1" alt="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style="position:absolute;left:0pt;margin-left:-88.8pt;margin-top:-70.5pt;height:5pt;width:5pt;visibility:hidden;z-index:252226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yN8qY2QAAAA8BAAAPAAAAAAAA&#10;AAEAIAAAACIAAABkcnMvZG93bnJldi54bWxQSwECFAAUAAAACACHTuJAn205DfcGAADjEAAADgAA&#10;AAAAAAABACAAAAAoAQAAZHJzL2Uyb0RvYy54bWxQSwUGAAAAAAYABgBZAQAAk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0" name="KGD_KG_Seal_1554" descr="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4" o:spid="_x0000_s1026" o:spt="1" alt="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style="position:absolute;left:0pt;margin-left:-88.8pt;margin-top:-70.5pt;height:5pt;width:5pt;visibility:hidden;z-index:252225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4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9" name="KGD_KG_Seal_1553" descr="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3" o:spid="_x0000_s1026" o:spt="1" alt="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style="position:absolute;left:0pt;margin-left:-88.8pt;margin-top:-70.5pt;height:5pt;width:5pt;visibility:hidden;z-index:252224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&#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3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8" name="KGD_KG_Seal_1552" descr="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2" o:spid="_x0000_s1026" o:spt="1" alt="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style="position:absolute;left:0pt;margin-left:-88.8pt;margin-top:-70.5pt;height:5pt;width:5pt;visibility:hidden;z-index:252223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PI3ypjZAAAADwEAAA8AAAAAAAAA&#10;AQAgAAAAIgAAAGRycy9kb3ducmV2LnhtbFBLAQIUABQAAAAIAIdO4kAu6tGO9gYAAOMQAAAOAAAA&#10;AAAAAAEAIAAAACgBAABkcnMvZTJvRG9jLnhtbFBLBQYAAAAABgAGAFkBAACQ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2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7" name="KGD_KG_Seal_1551" descr="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1" o:spid="_x0000_s1026" o:spt="1" alt="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style="position:absolute;left:0pt;margin-left:-88.8pt;margin-top:-70.5pt;height:5pt;width:5pt;visibility:hidden;z-index:252222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PI3ypjZAAAADwEAAA8AAAAAAAAA&#10;AQAgAAAAIgAAAGRycy9kb3ducmV2LnhtbFBLAQIUABQAAAAIAIdO4kDerGW7LwcAAOMQAAAOAAAA&#10;AAAAAAEAIAAAACgBAABkcnMvZTJvRG9jLnhtbFBLBQYAAAAABgAGAFkBAADJ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1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6" name="KGD_KG_Seal_1550" descr="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0" o:spid="_x0000_s1026" o:spt="1" alt="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style="position:absolute;left:0pt;margin-left:-88.8pt;margin-top:-70.5pt;height:5pt;width:5pt;visibility:hidden;z-index:252221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etq6n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5" name="KGD_KG_Seal_1549" descr="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9" o:spid="_x0000_s1026" o:spt="1" alt="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style="position:absolute;left:0pt;margin-left:-88.8pt;margin-top:-70.5pt;height:5pt;width:5pt;visibility:hidden;z-index:252220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Tqemad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9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4" name="KGD_KG_Seal_1548" descr="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8" o:spid="_x0000_s1026" o:spt="1" alt="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style="position:absolute;left:0pt;margin-left:-88.8pt;margin-top:-70.5pt;height:5pt;width:5pt;visibility:hidden;z-index:252219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I3ypjZAAAADwEAAA8AAAAAAAAAAQAgAAAAIgAAAGRycy9kb3du&#10;cmV2LnhtbFBLAQIUABQAAAAIAIdO4kCgBdL/qwYAAOMQAAAOAAAAAAAAAAEAIAAAACgBAABkcnMv&#10;ZTJvRG9jLnhtbFBLBQYAAAAABgAGAFkBAABF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8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3" name="KGD_KG_Seal_1547" descr="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7" o:spid="_x0000_s1026" o:spt="1" alt="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style="position:absolute;left:0pt;margin-left:-88.8pt;margin-top:-70.5pt;height:5pt;width:5pt;visibility:hidden;z-index:252218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6JYmvN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7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2" name="KGD_KG_Seal_1546" descr="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6" o:spid="_x0000_s1026" o:spt="1" alt="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style="position:absolute;left:0pt;margin-left:-88.8pt;margin-top:-70.5pt;height:5pt;width:5pt;visibility:hidden;z-index:252217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8jfKmNkAAAAPAQAADwAAAAAAAAABACAAAAAi&#10;AAAAZHJzL2Rvd25yZXYueG1sUEsBAhQAFAAAAAgAh07iQB176Gm2BgAA4xAAAA4AAAAAAAAAAQAg&#10;AAAAKAEAAGRycy9lMm9Eb2MueG1sUEsFBgAAAAAGAAYAWQEAAF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1" name="KGD_KG_Seal_1545" descr="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5" o:spid="_x0000_s1026" o:spt="1" alt="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style="position:absolute;left:0pt;margin-left:-88.8pt;margin-top:-70.5pt;height:5pt;width:5pt;visibility:hidden;z-index:252216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DyN8qY2QAAAA8BAAAPAAAAAAAAAAEAIAAAACIAAABk&#10;cnMvZG93bnJldi54bWxQSwECFAAUAAAACACHTuJAGLEPdusGAADjEAAADgAAAAAAAAABACAAAAAo&#10;AQAAZHJzL2Uyb0RvYy54bWxQSwUGAAAAAAYABgBZAQAAh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5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0" name="KGD_KG_Seal_1544" descr="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4" o:spid="_x0000_s1026" o:spt="1" alt="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style="position:absolute;left:0pt;margin-left:-88.8pt;margin-top:-70.5pt;height:5pt;width:5pt;visibility:hidden;z-index:252215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8jfKmNkAAAAPAQAADwAAAAAAAAABACAAAAAiAAAAZHJzL2Rvd25yZXYueG1sUEsBAhQAFAAA&#10;AAgAh07iQDhSbm4NBwAA4xAAAA4AAAAAAAAAAQAgAAAAKAEAAGRycy9lMm9Eb2MueG1sUEsFBgAA&#10;AAAGAAYAWQEAAK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9" name="KGD_KG_Seal_1543" descr="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3" o:spid="_x0000_s1026" o:spt="1" alt="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style="position:absolute;left:0pt;margin-left:-88.8pt;margin-top:-70.5pt;height:5pt;width:5pt;visibility:hidden;z-index:252214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PpYND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3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8" name="KGD_KG_Seal_1542" descr="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2" o:spid="_x0000_s1026" o:spt="1" alt="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style="position:absolute;left:0pt;margin-left:-88.8pt;margin-top:-70.5pt;height:5pt;width:5pt;visibility:hidden;z-index:252213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0Y0tPN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7" name="KGD_KG_Seal_1541" descr="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1" o:spid="_x0000_s1026" o:spt="1" alt="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style="position:absolute;left:0pt;margin-left:-88.8pt;margin-top:-70.5pt;height:5pt;width:5pt;visibility:hidden;z-index:252212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D+vV83&#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1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6" name="KGD_KG_Seal_1540" descr="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0" o:spid="_x0000_s1026" o:spt="1" alt="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style="position:absolute;left:0pt;margin-left:-88.8pt;margin-top:-70.5pt;height:5pt;width:5pt;visibility:hidden;z-index:252211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PI3ypjZAAAADwEAAA8AAAAAAAAAAQAgAAAAIgAAAGRycy9kb3ducmV2LnhtbFBL&#10;AQIUABQAAAAIAIdO4kByN5INTQcAAOMQAAAOAAAAAAAAAAEAIAAAACgBAABkcnMvZTJvRG9jLnht&#10;bFBLBQYAAAAABgAGAFkBAADn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0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5" name="KGD_KG_Seal_1539" descr="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9" o:spid="_x0000_s1026" o:spt="1" alt="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style="position:absolute;left:0pt;margin-left:-88.8pt;margin-top:-70.5pt;height:5pt;width:5pt;visibility:hidden;z-index:252210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BBmM2OGgcAAOM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9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4" name="KGD_KG_Seal_1538" descr="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8" o:spid="_x0000_s1026" o:spt="1" alt="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style="position:absolute;left:0pt;margin-left:-88.8pt;margin-top:-70.5pt;height:5pt;width:5pt;visibility:hidden;z-index:252209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PI3ypjZAAAA&#10;DwEAAA8AAAAAAAAAAQAgAAAAIgAAAGRycy9kb3ducmV2LnhtbFBLAQIUABQAAAAIAIdO4kCu0DgK&#10;AgcAAOMQAAAOAAAAAAAAAAEAIAAAACgBAABkcnMvZTJvRG9jLnhtbFBLBQYAAAAABgAGAFkBAACc&#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8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3" name="KGD_KG_Seal_1537" descr="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7" o:spid="_x0000_s1026" o:spt="1" alt="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style="position:absolute;left:0pt;margin-left:-88.8pt;margin-top:-70.5pt;height:5pt;width:5pt;visibility:hidden;z-index:252208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9GZl3E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2" name="KGD_KG_Seal_1536" descr="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6" o:spid="_x0000_s1026" o:spt="1" alt="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style="position:absolute;left:0pt;margin-left:-88.8pt;margin-top:-70.5pt;height:5pt;width:5pt;visibility:hidden;z-index:252207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6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1" name="KGD_KG_Seal_1535" descr="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5" o:spid="_x0000_s1026" o:spt="1" alt="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style="position:absolute;left:0pt;margin-left:-88.8pt;margin-top:-70.5pt;height:5pt;width:5pt;visibility:hidden;z-index:252206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5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0" name="KGD_KG_Seal_1534" descr="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4" o:spid="_x0000_s1026" o:spt="1" alt="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style="position:absolute;left:0pt;margin-left:-88.8pt;margin-top:-70.5pt;height:5pt;width:5pt;visibility:hidden;z-index:252205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iZnqVFoHAADj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4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9" name="KGD_KG_Seal_1533" descr="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3" o:spid="_x0000_s1026" o:spt="1" alt="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style="position:absolute;left:0pt;margin-left:-88.8pt;margin-top:-70.5pt;height:5pt;width:5pt;visibility:hidden;z-index:252204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8jfKmNkAAAAP&#10;AQAADwAAAAAAAAABACAAAAAiAAAAZHJzL2Rvd25yZXYueG1sUEsBAhQAFAAAAAgAh07iQA68d706&#10;BwAA4xAAAA4AAAAAAAAAAQAgAAAAKAEAAGRycy9lMm9Eb2MueG1sUEsFBgAAAAAGAAYAWQEAANQ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8" name="KGD_KG_Seal_1532" descr="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2" o:spid="_x0000_s1026" o:spt="1" alt="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style="position:absolute;left:0pt;margin-left:-88.8pt;margin-top:-70.5pt;height:5pt;width:5pt;visibility:hidden;z-index:252203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xsSUMz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1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7" name="KGD_KG_Seal_1531" descr="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1" o:spid="_x0000_s1026" o:spt="1" alt="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style="position:absolute;left:0pt;margin-left:-88.8pt;margin-top:-70.5pt;height:5pt;width:5pt;visibility:hidden;z-index:252201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Ze0wNz8HAADj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6" name="KGD_KG_Seal_1530" descr="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0" o:spid="_x0000_s1026" o:spt="1" alt="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style="position:absolute;left:0pt;margin-left:-88.8pt;margin-top:-70.5pt;height:5pt;width:5pt;visibility:hidden;z-index:252200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1mC7Mz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9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5" name="KGD_KG_Seal_152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style="position:absolute;left:0pt;margin-left:-88.8pt;margin-top:-70.5pt;height:5pt;width:5pt;visibility:hidden;z-index:252199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DyN8qY2QAAAA8B&#10;AAAPAAAAAAAAAAEAIAAAACIAAABkcnMvZG93bnJldi54bWxQSwECFAAUAAAACACHTuJAEkxb9Y4G&#10;AADjEAAADgAAAAAAAAABACAAAAAoAQAAZHJzL2Uyb0RvYy54bWxQSwUGAAAAAAYABgBZAQAAKA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4" name="KGD_KG_Seal_152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style="position:absolute;left:0pt;margin-left:-88.8pt;margin-top:-70.5pt;height:5pt;width:5pt;visibility:hidden;z-index:252198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DyN8qY2QAAAA8BAAAPAAAAAAAAAAEAIAAAACIAAABkcnMvZG93&#10;bnJldi54bWxQSwECFAAUAAAACACHTuJAd1ubRHMGAADjEAAADgAAAAAAAAABACAAAAAoAQAAZHJz&#10;L2Uyb0RvYy54bWxQSwUGAAAAAAYABgBZAQAAD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7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3" name="KGD_KG_Seal_152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style="position:absolute;left:0pt;margin-left:-88.8pt;margin-top:-70.5pt;height:5pt;width:5pt;visibility:hidden;z-index:252197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jfKmNkAAAAPAQAADwAAAAAAAAABACAAAAAiAAAAZHJzL2Rvd25yZXYueG1sUEsBAhQAFAAA&#10;AAgAh07iQBzofiObBgAA4xAAAA4AAAAAAAAAAQAgAAAAKAEAAGRycy9lMm9Eb2MueG1sUEsFBgAA&#10;AAAGAAYAWQEAAD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6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2" name="KGD_KG_Seal_152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style="position:absolute;left:0pt;margin-left:-88.8pt;margin-top:-70.5pt;height:5pt;width:5pt;visibility:hidden;z-index:252196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&#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PI3ypjZAAAADwEAAA8AAAAAAAAAAQAgAAAAIgAAAGRy&#10;cy9kb3ducmV2LnhtbFBLAQIUABQAAAAIAIdO4kCl7rWbPwYAAOMQAAAOAAAAAAAAAAEAIAAAACgB&#10;AABkcnMvZTJvRG9jLnhtbFBLBQYAAAAABgAGAFkBAADZ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5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1" name="KGD_KG_Seal_152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style="position:absolute;left:0pt;margin-left:-88.8pt;margin-top:-70.5pt;height:5pt;width:5pt;visibility:hidden;z-index:252195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8jfKmNkAAAAPAQAADwAAAAAAAAABACAAAAAiAAAAZHJzL2Rvd25yZXYueG1s&#10;UEsBAhQAFAAAAAgAh07iQP2nS94yBgAA4xAAAA4AAAAAAAAAAQAgAAAAKAEAAGRycy9lMm9Eb2Mu&#10;eG1sUEsFBgAAAAAGAAYAWQEAAMw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4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0" name="KGD_KG_Seal_152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style="position:absolute;left:0pt;margin-left:-88.8pt;margin-top:-70.5pt;height:5pt;width:5pt;visibility:hidden;z-index:252194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8jfKmNkAAAAPAQAA&#10;DwAAAAAAAAABACAAAAAiAAAAZHJzL2Rvd25yZXYueG1sUEsBAhQAFAAAAAgAh07iQOAiqfGMBgAA&#10;4xAAAA4AAAAAAAAAAQAgAAAAKAEAAGRycy9lMm9Eb2MueG1sUEsFBgAAAAAGAAYAWQEAACY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9" name="KGD_KG_Seal_152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style="position:absolute;left:0pt;margin-left:-88.8pt;margin-top:-70.5pt;height:5pt;width:5pt;visibility:hidden;z-index:252193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8jfKmNkAAAAPAQAADwAAAAAAAAABACAAAAAiAAAAZHJzL2Rvd25yZXYueG1s&#10;UEsBAhQAFAAAAAgAh07iQCppMghrBgAA4xAAAA4AAAAAAAAAAQAgAAAAKAEAAGRycy9lMm9Eb2Mu&#10;eG1sUEsFBgAAAAAGAAYAWQEAAA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2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8" name="KGD_KG_Seal_152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style="position:absolute;left:0pt;margin-left:-88.8pt;margin-top:-70.5pt;height:5pt;width:5pt;visibility:hidden;z-index:252192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yN8qY2QAAAA8BAAAPAAAAAAAAAAEAIAAAACIAAABkcnMvZG93bnJl&#10;di54bWxQSwECFAAUAAAACACHTuJAdImhkqkGAADjEAAADgAAAAAAAAABACAAAAAoAQAAZHJzL2Uy&#10;b0RvYy54bWxQSwUGAAAAAAYABgBZAQAAQ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1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7" name="KGD_KG_Seal_1521"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style="position:absolute;left:0pt;margin-left:-88.8pt;margin-top:-70.5pt;height:5pt;width:5pt;visibility:hidden;z-index:252191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I3ypjZAAAADwEA&#10;AA8AAAAAAAAAAQAgAAAAIgAAAGRycy9kb3ducmV2LnhtbFBLAQIUABQAAAAIAIdO4kDzMhW8xgYA&#10;AOMQAAAOAAAAAAAAAAEAIAAAACgBAABkcnMvZTJvRG9jLnhtbFBLBQYAAAAABgAGAFkBAABg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0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6" name="KGD_KG_Seal_1520"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0"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style="position:absolute;left:0pt;margin-left:-88.8pt;margin-top:-70.5pt;height:5pt;width:5pt;visibility:hidden;z-index:252190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8jfKmNkAAAAPAQAADwAAAAAAAAABACAAAAAiAAAAZHJzL2Rv&#10;d25yZXYueG1sUEsBAhQAFAAAAAgAh07iQLFD8XCtBgAA4xAAAA4AAAAAAAAAAQAgAAAAKAEAAGRy&#10;cy9lMm9Eb2MueG1sUEsFBgAAAAAGAAYAWQEAAE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5" name="KGD_KG_Seal_1519"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9"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style="position:absolute;left:0pt;margin-left:-88.8pt;margin-top:-70.5pt;height:5pt;width:5pt;visibility:hidden;z-index:252189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8jfKmNkAAAAP&#10;AQAADwAAAAAAAAABACAAAAAiAAAAZHJzL2Rvd25yZXYueG1sUEsBAhQAFAAAAAgAh07iQElKJmfI&#10;BgAA4xAAAA4AAAAAAAAAAQAgAAAAKAEAAGRycy9lMm9Eb2MueG1sUEsFBgAAAAAGAAYAWQEAAGI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8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4" name="KGD_KG_Seal_1518"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style="position:absolute;left:0pt;margin-left:-88.8pt;margin-top:-70.5pt;height:5pt;width:5pt;visibility:hidden;z-index:252188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xdDt0w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3" name="KGD_KG_Seal_151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style="position:absolute;left:0pt;margin-left:-88.8pt;margin-top:-70.5pt;height:5pt;width:5pt;visibility:hidden;z-index:252187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yN8qY2QAAAA8BAAAPAAAAAAAAAAEAIAAAACIAAABkcnMv&#10;ZG93bnJldi54bWxQSwECFAAUAAAACACHTuJAojhDV+gGAADjEAAADgAAAAAAAAABACAAAAAoAQAA&#10;ZHJzL2Uyb0RvYy54bWxQSwUGAAAAAAYABgBZAQAAg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6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2" name="KGD_KG_Seal_151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style="position:absolute;left:0pt;margin-left:-88.8pt;margin-top:-70.5pt;height:5pt;width:5pt;visibility:hidden;z-index:252186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NkFadnFBgAA&#10;4x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1" name="KGD_KG_Seal_151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style="position:absolute;left:0pt;margin-left:-88.8pt;margin-top:-70.5pt;height:5pt;width:5pt;visibility:hidden;z-index:252185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DyN8qY2QAAAA8BAAAPAAAAAAAAAAEAIAAAACIAAABkcnMvZG93bnJldi54bWxQSwEC&#10;FAAUAAAACACHTuJAwTuuPdkGAADjEAAADgAAAAAAAAABACAAAAAoAQAAZHJzL2Uyb0RvYy54bWxQ&#10;SwUGAAAAAAYABgBZAQAAc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4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0" name="KGD_KG_Seal_151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style="position:absolute;left:0pt;margin-left:-88.8pt;margin-top:-70.5pt;height:5pt;width:5pt;visibility:hidden;z-index:252184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8jfKmNkAAAAP&#10;AQAADwAAAAAAAAABACAAAAAiAAAAZHJzL2Rvd25yZXYueG1sUEsBAhQAFAAAAAgAh07iQEwWjUsB&#10;BwAA4xAAAA4AAAAAAAAAAQAgAAAAKAEAAGRycy9lMm9Eb2MueG1sUEsFBgAAAAAGAAYAWQEAAJs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3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9" name="KGD_KG_Seal_151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style="position:absolute;left:0pt;margin-left:-88.8pt;margin-top:-70.5pt;height:5pt;width:5pt;visibility:hidden;z-index:252183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CLmP0nsBgAA4x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2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8" name="KGD_KG_Seal_151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style="position:absolute;left:0pt;margin-left:-88.8pt;margin-top:-70.5pt;height:5pt;width:5pt;visibility:hidden;z-index:252182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8jfKmNkAAAAPAQAADwAAAAAAAAABACAAAAAiAAAAZHJzL2Rv&#10;d25yZXYueG1sUEsBAhQAFAAAAAgAh07iQHFVyxXmBgAA4xAAAA4AAAAAAAAAAQAgAAAAKAEAAGRy&#10;cy9lMm9Eb2MueG1sUEsFBgAAAAAGAAYAWQEAAI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1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7" name="KGD_KG_Seal_151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style="position:absolute;left:0pt;margin-left:-88.8pt;margin-top:-70.5pt;height:5pt;width:5pt;visibility:hidden;z-index:252181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CYTC5S/BgAA4x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6" name="KGD_KG_Seal_151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style="position:absolute;left:0pt;margin-left:-88.8pt;margin-top:-70.5pt;height:5pt;width:5pt;visibility:hidden;z-index:252180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vziLAXYGAADj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9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5" name="KGD_KG_Seal_150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style="position:absolute;left:0pt;margin-left:-88.8pt;margin-top:-70.5pt;height:5pt;width:5pt;visibility:hidden;z-index:252179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IpgZIS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8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4" name="KGD_KG_Seal_150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style="position:absolute;left:0pt;margin-left:-88.8pt;margin-top:-70.5pt;height:5pt;width:5pt;visibility:hidden;z-index:252178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CoN10u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7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3" name="KGD_KG_Seal_150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style="position:absolute;left:0pt;margin-left:-88.8pt;margin-top:-70.5pt;height:5pt;width:5pt;visibility:hidden;z-index:252177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8jfKmNkAAAAPAQAADwAAAAAAAAABACAAAAAiAAAAZHJzL2Rvd25yZXYueG1sUEsBAhQAFAAAAAgA&#10;h07iQElVDMWYBgAA4xAAAA4AAAAAAAAAAQAgAAAAKAEAAGRycy9lMm9Eb2MueG1sUEsFBgAAAAAG&#10;AAYAWQEAAD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2" name="KGD_KG_Seal_1506" descr="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6" o:spid="_x0000_s1026" o:spt="1" alt="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style="position:absolute;left:0pt;margin-left:-88.8pt;margin-top:-70.5pt;height:5pt;width:5pt;visibility:hidden;z-index:252176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Bg&#10;szQg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5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1" name="KGD_KG_Seal_1505" descr="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5" o:spid="_x0000_s1026" o:spt="1" alt="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style="position:absolute;left:0pt;margin-left:-88.8pt;margin-top:-70.5pt;height:5pt;width:5pt;visibility:hidden;z-index:252175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DyN8qY2QAAAA8BAAAPAAAAAAAAAAEAIAAA&#10;ACIAAABkcnMvZG93bnJldi54bWxQSwECFAAUAAAACACHTuJA9ApluPEGAADjEAAADgAAAAAAAAAB&#10;ACAAAAAoAQAAZHJzL2Uyb0RvYy54bWxQSwUGAAAAAAYABgBZAQAAi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0" name="KGD_KG_Seal_1504" descr="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4" o:spid="_x0000_s1026" o:spt="1" alt="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style="position:absolute;left:0pt;margin-left:-88.8pt;margin-top:-70.5pt;height:5pt;width:5pt;visibility:hidden;z-index:252174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NNu&#10;/A3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3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9" name="KGD_KG_Seal_1503" descr="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3" o:spid="_x0000_s1026" o:spt="1" alt="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style="position:absolute;left:0pt;margin-left:-88.8pt;margin-top:-70.5pt;height:5pt;width:5pt;visibility:hidden;z-index:252173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K9o&#10;9Gr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8" name="KGD_KG_Seal_1502" descr="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2" o:spid="_x0000_s1026" o:spt="1" alt="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style="position:absolute;left:0pt;margin-left:-88.8pt;margin-top:-70.5pt;height:5pt;width:5pt;visibility:hidden;z-index:252172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PI3ypjZAAAADwEAAA8AAAAAAAAAAQAgAAAAIgAAAGRycy9kb3ducmV2LnhtbFBL&#10;AQIUABQAAAAIAIdO4kCENbTQ2wYAAOMQAAAOAAAAAAAAAAEAIAAAACgBAABkcnMvZTJvRG9jLnht&#10;bFBLBQYAAAAABgAGAFkBAAB1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1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7" name="KGD_KG_Seal_1501" descr="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1" o:spid="_x0000_s1026" o:spt="1" alt="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style="position:absolute;left:0pt;margin-left:-88.8pt;margin-top:-70.5pt;height:5pt;width:5pt;visibility:hidden;z-index:252171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LKXF3S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0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6" name="KGD_KG_Seal_1500" descr="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0" o:spid="_x0000_s1026" o:spt="1" alt="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style="position:absolute;left:0pt;margin-left:-88.8pt;margin-top:-70.5pt;height:5pt;width:5pt;visibility:hidden;z-index:252170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9uOW&#10;7Q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9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5" name="KGD_KG_Seal_1499" descr="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9" o:spid="_x0000_s1026" o:spt="1" alt="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style="position:absolute;left:0pt;margin-left:-88.8pt;margin-top:-70.5pt;height:5pt;width:5pt;visibility:hidden;z-index:252169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8jfKmNkAAAAPAQAA&#10;DwAAAAAAAAABACAAAAAiAAAAZHJzL2Rvd25yZXYueG1sUEsBAhQAFAAAAAgAh07iQLvykiVwBwAA&#10;4xAAAA4AAAAAAAAAAQAgAAAAKAEAAGRycy9lMm9Eb2MueG1sUEsFBgAAAAAGAAYAWQEAAAo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8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4" name="KGD_KG_Seal_1498" descr="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8" o:spid="_x0000_s1026" o:spt="1" alt="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style="position:absolute;left:0pt;margin-left:-88.8pt;margin-top:-70.5pt;height:5pt;width:5pt;visibility:hidden;z-index:252168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3" name="KGD_KG_Seal_1497" descr="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7" o:spid="_x0000_s1026" o:spt="1" alt="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style="position:absolute;left:0pt;margin-left:-88.8pt;margin-top:-70.5pt;height:5pt;width:5pt;visibility:hidden;z-index:252167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6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2" name="KGD_KG_Seal_1496" descr="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6" o:spid="_x0000_s1026" o:spt="1" alt="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style="position:absolute;left:0pt;margin-left:-88.8pt;margin-top:-70.5pt;height:5pt;width:5pt;visibility:hidden;z-index:252166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BCVvVe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5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1" name="KGD_KG_Seal_1495" descr="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5" o:spid="_x0000_s1026" o:spt="1" alt="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style="position:absolute;left:0pt;margin-left:-88.8pt;margin-top:-70.5pt;height:5pt;width:5pt;visibility:hidden;z-index:252165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4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0" name="KGD_KG_Seal_1494" descr="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4" o:spid="_x0000_s1026" o:spt="1" alt="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style="position:absolute;left:0pt;margin-left:-88.8pt;margin-top:-70.5pt;height:5pt;width:5pt;visibility:hidden;z-index:252164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LgipAm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9" name="KGD_KG_Seal_1493" descr="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3" o:spid="_x0000_s1026" o:spt="1" alt="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style="position:absolute;left:0pt;margin-left:-88.8pt;margin-top:-70.5pt;height:5pt;width:5pt;visibility:hidden;z-index:252163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F0DpRm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2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8" name="KGD_KG_Seal_1492" descr="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2" o:spid="_x0000_s1026" o:spt="1" alt="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style="position:absolute;left:0pt;margin-left:-88.8pt;margin-top:-70.5pt;height:5pt;width:5pt;visibility:hidden;z-index:252162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8jfKmNkAAAAPAQAADwAAAAAAAAABACAAAAAiAAAAZHJzL2Rvd25y&#10;ZXYueG1sUEsBAhQAFAAAAAgAh07iQLa4qspVBwAA4xAAAA4AAAAAAAAAAQAgAAAAKAEAAGRycy9l&#10;Mm9Eb2MueG1sUEsFBgAAAAAGAAYAWQEAAO8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7" name="KGD_KG_Seal_1491" descr="/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1" o:spid="_x0000_s1026" o:spt="1" alt="/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style="position:absolute;left:0pt;margin-left:-88.8pt;margin-top:-70.5pt;height:5pt;width:5pt;visibility:hidden;z-index:252161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A+Gcxl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0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6" name="KGD_KG_Seal_1490" descr="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0" o:spid="_x0000_s1026" o:spt="1" alt="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style="position:absolute;left:0pt;margin-left:-88.8pt;margin-top:-70.5pt;height:5pt;width:5pt;visibility:hidden;z-index:252160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O/Ay+K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5" name="KGD_KG_Seal_1489" descr="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9" o:spid="_x0000_s1026" o:spt="1" alt="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style="position:absolute;left:0pt;margin-left:-88.8pt;margin-top:-70.5pt;height:5pt;width:5pt;visibility:hidden;z-index:252158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8jfKmNkAAAAPAQAADwAAAAAAAAABACAAAAAi&#10;AAAAZHJzL2Rvd25yZXYueG1sUEsBAhQAFAAAAAgAh07iQJdqEc0oBwAA4xAAAA4AAAAAAAAAAQAg&#10;AAAAKAEAAGRycy9lMm9Eb2MueG1sUEsFBgAAAAAGAAYAWQEAAM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7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4" name="KGD_KG_Seal_1488" descr="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8" o:spid="_x0000_s1026" o:spt="1" alt="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style="position:absolute;left:0pt;margin-left:-88.8pt;margin-top:-70.5pt;height:5pt;width:5pt;visibility:hidden;z-index:252157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DyN8qY2QAAAA8BAAAPAAAAAAAAAAEAIAAAACIAAABkcnMvZG93bnJldi54bWxQSwEC&#10;FAAUAAAACACHTuJApqSF0UsHAADjEAAADgAAAAAAAAABACAAAAAoAQAAZHJzL2Uyb0RvYy54bWxQ&#10;SwUGAAAAAAYABgBZAQAA5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6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3" name="KGD_KG_Seal_1487" descr="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7" o:spid="_x0000_s1026" o:spt="1" alt="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style="position:absolute;left:0pt;margin-left:-88.8pt;margin-top:-70.5pt;height:5pt;width:5pt;visibility:hidden;z-index:252156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8jfKmNkAAAAPAQAADwAAAAAAAAABACAAAAAiAAAAZHJz&#10;L2Rvd25yZXYueG1sUEsBAhQAFAAAAAgAh07iQB5Vm3ZbBwAA4xAAAA4AAAAAAAAAAQAgAAAAKAEA&#10;AGRycy9lMm9Eb2MueG1sUEsFBgAAAAAGAAYAWQEAAP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5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2" name="KGD_KG_Seal_1486" descr="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6" o:spid="_x0000_s1026" o:spt="1" alt="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style="position:absolute;left:0pt;margin-left:-88.8pt;margin-top:-70.5pt;height:5pt;width:5pt;visibility:hidden;z-index:252155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4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1" name="KGD_KG_Seal_1485" descr="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5" o:spid="_x0000_s1026" o:spt="1" alt="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style="position:absolute;left:0pt;margin-left:-88.8pt;margin-top:-70.5pt;height:5pt;width:5pt;visibility:hidden;z-index:252154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0" name="KGD_KG_Seal_1484" descr="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4" o:spid="_x0000_s1026" o:spt="1" alt="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style="position:absolute;left:0pt;margin-left:-88.8pt;margin-top:-70.5pt;height:5pt;width:5pt;visibility:hidden;z-index:252153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PI3ypjZAAAADwEAAA8AAAAAAAAAAQAgAAAAIgAA&#10;AGRycy9kb3ducmV2LnhtbFBLAQIUABQAAAAIAIdO4kAwUomwQwgAAOMQAAAOAAAAAAAAAAEAIAAA&#10;ACgBAABkcnMvZTJvRG9jLnhtbFBLBQYAAAAABgAGAFkBAAD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2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9" name="KGD_KG_Seal_1483" descr="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3" o:spid="_x0000_s1026" o:spt="1" alt="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style="position:absolute;left:0pt;margin-left:-88.8pt;margin-top:-70.5pt;height:5pt;width:5pt;visibility:hidden;z-index:252152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DTmcq/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1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8" name="KGD_KG_Seal_1482" descr="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2" o:spid="_x0000_s1026" o:spt="1" alt="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style="position:absolute;left:0pt;margin-left:-88.8pt;margin-top:-70.5pt;height:5pt;width:5pt;visibility:hidden;z-index:252151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0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7" name="KGD_KG_Seal_1481" descr="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1" o:spid="_x0000_s1026" o:spt="1" alt="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style="position:absolute;left:0pt;margin-left:-88.8pt;margin-top:-70.5pt;height:5pt;width:5pt;visibility:hidden;z-index:252150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PI3ypjZAAAADwEAAA8AAAAAAAAAAQAgAAAAIgAA&#10;AGRycy9kb3ducmV2LnhtbFBLAQIUABQAAAAIAIdO4kBgVvmtfAgAAOMQAAAOAAAAAAAAAAEAIAAA&#10;ACgBAABkcnMvZTJvRG9jLnhtbFBLBQYAAAAABgAGAFkBAAA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6" name="KGD_KG_Seal_1480" descr="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0" o:spid="_x0000_s1026" o:spt="1" alt="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style="position:absolute;left:0pt;margin-left:-88.8pt;margin-top:-70.5pt;height:5pt;width:5pt;visibility:hidden;z-index:252149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8jfKmNkAAAAPAQAADwAAAAAAAAABACAAAAAiAAAA&#10;ZHJzL2Rvd25yZXYueG1sUEsBAhQAFAAAAAgAh07iQL9Q21W0CAAA4xAAAA4AAAAAAAAAAQAgAAAA&#10;KAEAAGRycy9lMm9Eb2MueG1sUEsFBgAAAAAGAAYAWQEAAE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5" name="KGD_KG_Seal_1479" descr="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9" o:spid="_x0000_s1026" o:spt="1" alt="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style="position:absolute;left:0pt;margin-left:-88.8pt;margin-top:-70.5pt;height:5pt;width:5pt;visibility:hidden;z-index:252148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CUylM3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4" name="KGD_KG_Seal_1478" descr="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8" o:spid="_x0000_s1026" o:spt="1" alt="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style="position:absolute;left:0pt;margin-left:-88.8pt;margin-top:-70.5pt;height:5pt;width:5pt;visibility:hidden;z-index:252147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GIwxci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6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3" name="KGD_KG_Seal_1477" descr="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7" o:spid="_x0000_s1026" o:spt="1" alt="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style="position:absolute;left:0pt;margin-left:-88.8pt;margin-top:-70.5pt;height:5pt;width:5pt;visibility:hidden;z-index:252146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DyN8qY2QAAAA8B&#10;AAAPAAAAAAAAAAEAIAAAACIAAABkcnMvZG93bnJldi54bWxQSwECFAAUAAAACACHTuJAehUORHIH&#10;AADjEAAADgAAAAAAAAABACAAAAAoAQAAZHJzL2Uyb0RvYy54bWxQSwUGAAAAAAYABgBZAQAADA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2" name="KGD_KG_Seal_1476" descr="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6" o:spid="_x0000_s1026" o:spt="1" alt="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style="position:absolute;left:0pt;margin-left:-88.8pt;margin-top:-70.5pt;height:5pt;width:5pt;visibility:hidden;z-index:252145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BvIVbB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4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1" name="KGD_KG_Seal_1475" descr="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5" o:spid="_x0000_s1026" o:spt="1" alt="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style="position:absolute;left:0pt;margin-left:-88.8pt;margin-top:-70.5pt;height:5pt;width:5pt;visibility:hidden;z-index:252144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pEVSw&#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3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0" name="KGD_KG_Seal_1474" descr="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4" o:spid="_x0000_s1026" o:spt="1" alt="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style="position:absolute;left:0pt;margin-left:-88.8pt;margin-top:-70.5pt;height:5pt;width:5pt;visibility:hidden;z-index:252143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2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9" name="KGD_KG_Seal_1473" descr="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3" o:spid="_x0000_s1026" o:spt="1" alt="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style="position:absolute;left:0pt;margin-left:-88.8pt;margin-top:-70.5pt;height:5pt;width:5pt;visibility:hidden;z-index:252142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1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8" name="KGD_KG_Seal_1472" descr="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2" o:spid="_x0000_s1026" o:spt="1" alt="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style="position:absolute;left:0pt;margin-left:-88.8pt;margin-top:-70.5pt;height:5pt;width:5pt;visibility:hidden;z-index:252141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CBQU&#10;x64HAADj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7" name="KGD_KG_Seal_1471" descr="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1" o:spid="_x0000_s1026" o:spt="1" alt="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style="position:absolute;left:0pt;margin-left:-88.8pt;margin-top:-70.5pt;height:5pt;width:5pt;visibility:hidden;z-index:252140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Cpd1Uw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9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6" name="KGD_KG_Seal_1470" descr="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0" o:spid="_x0000_s1026" o:spt="1" alt="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style="position:absolute;left:0pt;margin-left:-88.8pt;margin-top:-70.5pt;height:5pt;width:5pt;visibility:hidden;z-index:252139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yN8qY2QAAAA8BAAAPAAAAAAAAAAEAIAAAACIAAABkcnMvZG93bnJldi54bWxQSwECFAAUAAAA&#10;CACHTuJAyqtDAPAHAADjEAAADgAAAAAAAAABACAAAAAoAQAAZHJzL2Uyb0RvYy54bWxQSwUGAAAA&#10;AAYABgBZAQAAi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8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5" name="KGD_KG_Seal_1469" descr="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9" o:spid="_x0000_s1026" o:spt="1" alt="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style="position:absolute;left:0pt;margin-left:-88.8pt;margin-top:-70.5pt;height:5pt;width:5pt;visibility:hidden;z-index:252138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EXmpXO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7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4" name="KGD_KG_Seal_1468" descr="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8" o:spid="_x0000_s1026" o:spt="1" alt="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style="position:absolute;left:0pt;margin-left:-88.8pt;margin-top:-70.5pt;height:5pt;width:5pt;visibility:hidden;z-index:252137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&#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ZJIZic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3" name="KGD_KG_Seal_1467" descr="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7" o:spid="_x0000_s1026" o:spt="1" alt="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style="position:absolute;left:0pt;margin-left:-88.8pt;margin-top:-70.5pt;height:5pt;width:5pt;visibility:hidden;z-index:252136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5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2" name="KGD_KG_Seal_1466" descr="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6" o:spid="_x0000_s1026" o:spt="1" alt="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style="position:absolute;left:0pt;margin-left:-88.8pt;margin-top:-70.5pt;height:5pt;width:5pt;visibility:hidden;z-index:252135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&#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JYer48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1" name="KGD_KG_Seal_1465" descr="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5" o:spid="_x0000_s1026" o:spt="1" alt="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style="position:absolute;left:0pt;margin-left:-88.8pt;margin-top:-70.5pt;height:5pt;width:5pt;visibility:hidden;z-index:252134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J201w7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3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0" name="KGD_KG_Seal_1464" descr="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4" o:spid="_x0000_s1026" o:spt="1" alt="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style="position:absolute;left:0pt;margin-left:-88.8pt;margin-top:-70.5pt;height:5pt;width:5pt;visibility:hidden;z-index:252133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9" name="KGD_KG_Seal_1463" descr="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3" o:spid="_x0000_s1026" o:spt="1" alt="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style="position:absolute;left:0pt;margin-left:-88.8pt;margin-top:-70.5pt;height:5pt;width:5pt;visibility:hidden;z-index:252132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F3m2T+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1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8" name="KGD_KG_Seal_1462" descr="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2" o:spid="_x0000_s1026" o:spt="1" alt="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style="position:absolute;left:0pt;margin-left:-88.8pt;margin-top:-70.5pt;height:5pt;width:5pt;visibility:hidden;z-index:252131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KYXFud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0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7" name="KGD_KG_Seal_1461" descr="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1" o:spid="_x0000_s1026" o:spt="1" alt="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style="position:absolute;left:0pt;margin-left:-88.8pt;margin-top:-70.5pt;height:5pt;width:5pt;visibility:hidden;z-index:252130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BvHUJy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9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6" name="KGD_KG_Seal_1460" descr="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0" o:spid="_x0000_s1026" o:spt="1" alt="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style="position:absolute;left:0pt;margin-left:-88.8pt;margin-top:-70.5pt;height:5pt;width:5pt;visibility:hidden;z-index:252129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yN8qY2QAAAA8BAAAPAAAA&#10;AAAAAAEAIAAAACIAAABkcnMvZG93bnJldi54bWxQSwECFAAUAAAACACHTuJASgAe62wHAADjEAAA&#10;DgAAAAAAAAABACAAAAAoAQAAZHJzL2Uyb0RvYy54bWxQSwUGAAAAAAYABgBZAQAAB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8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5" name="KGD_KG_Seal_1459" descr="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9" o:spid="_x0000_s1026" o:spt="1" alt="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style="position:absolute;left:0pt;margin-left:-88.8pt;margin-top:-70.5pt;height:5pt;width:5pt;visibility:hidden;z-index:252128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PI3ypjZAAAADwEAAA8AAAAAAAAAAQAgAAAAIgAAAGRycy9kb3ducmV2LnhtbFBLAQIU&#10;ABQAAAAIAIdO4kD5e0hWgwcAAOMQAAAOAAAAAAAAAAEAIAAAACgBAABkcnMvZTJvRG9jLnhtbFBL&#10;BQYAAAAABgAGAFkBA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4" name="KGD_KG_Seal_1458" descr="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8" o:spid="_x0000_s1026" o:spt="1" alt="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style="position:absolute;left:0pt;margin-left:-88.8pt;margin-top:-70.5pt;height:5pt;width:5pt;visibility:hidden;z-index:252127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yN8qY2QAAAA8BAAAPAAAAAAAAAAEAIAAAACIAAABkcnMvZG93bnJldi54bWxQSwECFAAUAAAA&#10;CACHTuJAL1SH334HAADjEAAADgAAAAAAAAABACAAAAAoAQAAZHJzL2Uyb0RvYy54bWxQSwUGAAAA&#10;AAYABgBZAQAAG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6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3" name="KGD_KG_Seal_1457" descr="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7" o:spid="_x0000_s1026" o:spt="1" alt="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style="position:absolute;left:0pt;margin-left:-88.8pt;margin-top:-70.5pt;height:5pt;width:5pt;visibility:hidden;z-index:252126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8jfKmNkAAAAPAQAADwAAAAAAAAABACAAAAAiAAAAZHJzL2Rvd25yZXYueG1sUEsBAhQAFAAAAAgA&#10;h07iQB0yWLZgCAAA4xAAAA4AAAAAAAAAAQAgAAAAKAEAAGRycy9lMm9Eb2MueG1sUEsFBgAAAAAG&#10;AAYAWQEAAP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5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2" name="KGD_KG_Seal_1456" descr="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6" o:spid="_x0000_s1026" o:spt="1" alt="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style="position:absolute;left:0pt;margin-left:-88.8pt;margin-top:-70.5pt;height:5pt;width:5pt;visibility:hidden;z-index:252125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PI3ypjZAAAADwEAAA8AAAAAAAAAAQAgAAAAIgAAAGRycy9kb3du&#10;cmV2LnhtbFBLAQIUABQAAAAIAIdO4kDT8TG4OggAAOMQAAAOAAAAAAAAAAEAIAAAACgBAABkcnMv&#10;ZTJvRG9jLnhtbFBLBQYAAAAABgAGAFkBAADU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4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1" name="KGD_KG_Seal_1455" descr="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5" o:spid="_x0000_s1026" o:spt="1" alt="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style="position:absolute;left:0pt;margin-left:-88.8pt;margin-top:-70.5pt;height:5pt;width:5pt;visibility:hidden;z-index:252124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8jfKmNkAAAAPAQAADwAAAAAAAAABACAAAAAiAAAAZHJzL2Rvd25yZXYueG1sUEsBAhQA&#10;FAAAAAgAh07iQL+/6c0tCAAA4xAAAA4AAAAAAAAAAQAgAAAAKAEAAGRycy9lMm9Eb2MueG1sUEsF&#10;BgAAAAAGAAYAWQEAAM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3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0" name="KGD_KG_Seal_1454" descr="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style="position:absolute;left:0pt;margin-left:-88.8pt;margin-top:-70.5pt;height:5pt;width:5pt;visibility:hidden;z-index:252123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2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9" name="KGD_KG_Seal_1453" descr="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style="position:absolute;left:0pt;margin-left:-88.8pt;margin-top:-70.5pt;height:5pt;width:5pt;visibility:hidden;z-index:252122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8jfKmNkAAAAPAQAADwAAAAAAAAABACAAAAAiAAAAZHJzL2Rv&#10;d25yZXYueG1sUEsBAhQAFAAAAAgAh07iQDm9EPEDCAAA4xAAAA4AAAAAAAAAAQAgAAAAKAEAAGRy&#10;cy9lMm9Eb2MueG1sUEsFBgAAAAAGAAYAWQEAAJ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8" name="KGD_KG_Seal_1452" descr="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style="position:absolute;left:0pt;margin-left:-88.8pt;margin-top:-70.5pt;height:5pt;width:5pt;visibility:hidden;z-index:252121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xaOKWK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7" name="KGD_KG_Seal_1451" descr="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1" o:spid="_x0000_s1026" o:spt="1" alt="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2120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A4ml0x&#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6" name="KGD_KG_Seal_1450" descr="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2119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yN8qY2QAAAA8B&#10;AAAPAAAAAAAAAAEAIAAAACIAAABkcnMvZG93bnJldi54bWxQSwECFAAUAAAACACHTuJAUGzEFR0I&#10;AADjEAAADgAAAAAAAAABACAAAAAoAQAAZHJzL2Uyb0RvYy54bWxQSwUGAAAAAAYABgBZAQAAtw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8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5" name="KGD_KG_Seal_1449" descr="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style="position:absolute;left:0pt;margin-left:-88.8pt;margin-top:-70.5pt;height:5pt;width:5pt;visibility:hidden;z-index:252118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PI3ypjZAAAADwEAAA8AAAAAAAAAAQAgAAAAIgAAAGRycy9kb3ducmV2Lnht&#10;bFBLAQIUABQAAAAIAIdO4kB94cuINAgAAOMQAAAOAAAAAAAAAAEAIAAAACgBAABkcnMvZTJvRG9j&#10;LnhtbFBLBQYAAAAABgAGAFkBAAD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6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4" name="KGD_KG_Seal_1448" descr="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style="position:absolute;left:0pt;margin-left:-88.8pt;margin-top:-70.5pt;height:5pt;width:5pt;visibility:hidden;z-index:252116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At&#10;apwM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5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3" name="KGD_KG_Seal_144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style="position:absolute;left:0pt;margin-left:-88.8pt;margin-top:-70.5pt;height:5pt;width:5pt;visibility:hidden;z-index:252115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PI3ypjZAAAADwEAAA8AAAAAAAAAAQAgAAAAIgAA&#10;AGRycy9kb3ducmV2LnhtbFBLAQIUABQAAAAIAIdO4kBNZoUECggAAOMQAAAOAAAAAAAAAAEAIAAA&#10;ACgBAABkcnMvZTJvRG9jLnhtbFBLBQYAAAAABgAGAFkBAACk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4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2" name="KGD_KG_Seal_1446" descr="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6" o:spid="_x0000_s1026" o:spt="1" alt="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style="position:absolute;left:0pt;margin-left:-88.8pt;margin-top:-70.5pt;height:5pt;width:5pt;visibility:hidden;z-index:252114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NdDeJ1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1" name="KGD_KG_Seal_1445" descr="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5" o:spid="_x0000_s1026" o:spt="1" alt="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style="position:absolute;left:0pt;margin-left:-88.8pt;margin-top:-70.5pt;height:5pt;width:5pt;visibility:hidden;z-index:252113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2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0" name="KGD_KG_Seal_1444" descr="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style="position:absolute;left:0pt;margin-left:-88.8pt;margin-top:-70.5pt;height:5pt;width:5pt;visibility:hidden;z-index:252112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y&#10;N8qY2QAAAA8BAAAPAAAAAAAAAAEAIAAAACIAAABkcnMvZG93bnJldi54bWxQSwECFAAUAAAACACH&#10;TuJArxDc5iYIAADjEAAADgAAAAAAAAABACAAAAAoAQAAZHJzL2Uyb0RvYy54bWxQSwUGAAAAAAYA&#10;BgBZAQAAw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1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9" name="KGD_KG_Seal_1443" descr="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style="position:absolute;left:0pt;margin-left:-88.8pt;margin-top:-70.5pt;height:5pt;width:5pt;visibility:hidden;z-index:252111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0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8" name="KGD_KG_Seal_1442" descr="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2" o:spid="_x0000_s1026" o:spt="1" al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style="position:absolute;left:0pt;margin-left:-88.8pt;margin-top:-70.5pt;height:5pt;width:5pt;visibility:hidden;z-index:252110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9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7" name="KGD_KG_Seal_1441" desc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style="position:absolute;left:0pt;margin-left:-88.8pt;margin-top:-70.5pt;height:5pt;width:5pt;visibility:hidden;z-index:252109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RtW4ZT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8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6" name="KGD_KG_Seal_1440" descr="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0" o:spid="_x0000_s1026" o:spt="1" alt="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style="position:absolute;left:0pt;margin-left:-88.8pt;margin-top:-70.5pt;height:5pt;width:5pt;visibility:hidden;z-index:252108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8jfKmNkAAAAPAQAA&#10;DwAAAAAAAAABACAAAAAiAAAAZHJzL2Rvd25yZXYueG1sUEsBAhQAFAAAAAgAh07iQPmagZwbCAAA&#10;4xAAAA4AAAAAAAAAAQAgAAAAKAEAAGRycy9lMm9Eb2MueG1sUEsFBgAAAAAGAAYAWQEAALU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5" name="KGD_KG_Seal_1439" descr="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9" o:spid="_x0000_s1026" o:spt="1" alt="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style="position:absolute;left:0pt;margin-left:-88.8pt;margin-top:-70.5pt;height:5pt;width:5pt;visibility:hidden;z-index:252107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jfK&#10;mNkAAAAPAQAADwAAAAAAAAABACAAAAAiAAAAZHJzL2Rvd25yZXYueG1sUEsBAhQAFAAAAAgAh07i&#10;QDAlLF9dCAAA4xAAAA4AAAAAAAAAAQAgAAAAKAEAAGRycy9lMm9Eb2MueG1sUEsFBgAAAAAGAAYA&#10;WQEAAP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6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4" name="KGD_KG_Seal_1438" descr="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8" o:spid="_x0000_s1026" o:spt="1" alt="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style="position:absolute;left:0pt;margin-left:-88.8pt;margin-top:-70.5pt;height:5pt;width:5pt;visibility:hidden;z-index:252106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yDAn11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3" name="KGD_KG_Seal_1437" descr="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7" o:spid="_x0000_s1026" o:spt="1" alt="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style="position:absolute;left:0pt;margin-left:-88.8pt;margin-top:-70.5pt;height:5pt;width:5pt;visibility:hidden;z-index:252105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DyN8qY2QAAAA8BAAAPAAAAAAAAAAEAIAAAACIAAABkcnMvZG93bnJldi54bWxQ&#10;SwECFAAUAAAACACHTuJANABK22sIAADjEAAADgAAAAAAAAABACAAAAAoAQAAZHJzL2Uyb0RvYy54&#10;bWxQSwUGAAAAAAYABgBZAQAAB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4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2" name="KGD_KG_Seal_1436" descr="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6" o:spid="_x0000_s1026" o:spt="1" alt="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style="position:absolute;left:0pt;margin-left:-88.8pt;margin-top:-70.5pt;height:5pt;width:5pt;visibility:hidden;z-index:252104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PI3ypjZAAAADwEAAA8AAAAAAAAAAQAgAAAAIgAAAGRycy9kb3du&#10;cmV2LnhtbFBLAQIUABQAAAAIAIdO4kBtxdHnAQgAAOMQAAAOAAAAAAAAAAEAIAAAACgBAABkcnMv&#10;ZTJvRG9jLnhtbFBLBQYAAAAABgAGAFkBAAC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3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1" name="KGD_KG_Seal_1435" descr="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5" o:spid="_x0000_s1026" o:spt="1" alt="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style="position:absolute;left:0pt;margin-left:-88.8pt;margin-top:-70.5pt;height:5pt;width:5pt;visibility:hidden;z-index:252103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DyN8qY2QAAAA8BAAAPAAAAAAAA&#10;AAEAIAAAACIAAABkcnMvZG93bnJldi54bWxQSwECFAAUAAAACACHTuJA/RsBoU0IAADjEAAADgAA&#10;AAAAAAABACAAAAAoAQAAZHJzL2Uyb0RvYy54bWxQSwUGAAAAAAYABgBZAQAA5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2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0" name="KGD_KG_Seal_1434" descr="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4" o:spid="_x0000_s1026" o:spt="1" alt="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style="position:absolute;left:0pt;margin-left:-88.8pt;margin-top:-70.5pt;height:5pt;width:5pt;visibility:hidden;z-index:252102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PI3ypjZ&#10;AAAADwEAAA8AAAAAAAAAAQAgAAAAIgAAAGRycy9kb3ducmV2LnhtbFBLAQIUABQAAAAIAIdO4kD6&#10;3JRH6QcAAOMQAAAOAAAAAAAAAAEAIAAAACgBAABkcnMvZTJvRG9jLnhtbFBLBQYAAAAABgAGAFkB&#10;AAC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1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9" name="KGD_KG_Seal_1433" descr="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3" o:spid="_x0000_s1026" o:spt="1" alt="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style="position:absolute;left:0pt;margin-left:-88.8pt;margin-top:-70.5pt;height:5pt;width:5pt;visibility:hidden;z-index:252101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h1hvG4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0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8" name="KGD_KG_Seal_1432" descr="/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2" o:spid="_x0000_s1026" o:spt="1" alt="/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style="position:absolute;left:0pt;margin-left:-88.8pt;margin-top:-70.5pt;height:5pt;width:5pt;visibility:hidden;z-index:252100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8jfKmNkAAAAPAQAADwAAAAAAAAABACAAAAAiAAAAZHJzL2Rvd25yZXYueG1sUEsBAhQAFAAA&#10;AAgAh07iQPG7U2t/BwAA4xAAAA4AAAAAAAAAAQAgAAAAKAEAAGRycy9lMm9Eb2MueG1sUEsFBgAA&#10;AAAGAAYAWQEAAB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9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7" name="KGD_KG_Seal_1431" descr="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1" o:spid="_x0000_s1026" o:spt="1" alt="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style="position:absolute;left:0pt;margin-left:-88.8pt;margin-top:-70.5pt;height:5pt;width:5pt;visibility:hidden;z-index:252099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PI3ypjZAAAADwEAAA8AAAAAAAAAAQAgAAAA&#10;IgAAAGRycy9kb3ducmV2LnhtbFBLAQIUABQAAAAIAIdO4kAKBkQomwcAAOMQAAAOAAAAAAAAAAEA&#10;IAAAACgBAABkcnMvZTJvRG9jLnhtbFBLBQYAAAAABgAGAFkBAAA1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8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6" name="KGD_KG_Seal_1430" descr="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0" o:spid="_x0000_s1026" o:spt="1" alt="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style="position:absolute;left:0pt;margin-left:-88.8pt;margin-top:-70.5pt;height:5pt;width:5pt;visibility:hidden;z-index:252098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6glX9I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7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5" name="KGD_KG_Seal_1429" des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9" o:spid="_x0000_s1026" o:spt="1" alt="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style="position:absolute;left:0pt;margin-left:-88.8pt;margin-top:-70.5pt;height:5pt;width:5pt;visibility:hidden;z-index:252097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O0K&#10;CjS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6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4" name="KGD_KG_Seal_1428" descr="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8" o:spid="_x0000_s1026" o:spt="1" alt="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style="position:absolute;left:0pt;margin-left:-88.8pt;margin-top:-70.5pt;height:5pt;width:5pt;visibility:hidden;z-index:252096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PI3ypjZAAAA&#10;DwEAAA8AAAAAAAAAAQAgAAAAIgAAAGRycy9kb3ducmV2LnhtbFBLAQIUABQAAAAIAIdO4kA7alNc&#10;HwgAAOMQAAAOAAAAAAAAAAEAIAAAACgBAABkcnMvZTJvRG9jLnhtbFBLBQYAAAAABgAGAFkBAAC5&#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5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3" name="KGD_KG_Seal_1427" descr="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7" o:spid="_x0000_s1026" o:spt="1" alt="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style="position:absolute;left:0pt;margin-left:-88.8pt;margin-top:-70.5pt;height:5pt;width:5pt;visibility:hidden;z-index:252095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8jfK&#10;mNkAAAAPAQAADwAAAAAAAAABACAAAAAiAAAAZHJzL2Rvd25yZXYueG1sUEsBAhQAFAAAAAgAh07i&#10;QOYrPJmyBwAA4xAAAA4AAAAAAAAAAQAgAAAAKAEAAGRycy9lMm9Eb2MueG1sUEsFBgAAAAAGAAYA&#10;WQEAAE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2" name="KGD_KG_Seal_1426" descr="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6" o:spid="_x0000_s1026" o:spt="1" alt="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style="position:absolute;left:0pt;margin-left:-88.8pt;margin-top:-70.5pt;height:5pt;width:5pt;visibility:hidden;z-index:252094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Piv9aG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3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1" name="KGD_KG_Seal_1425" descr="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5" o:spid="_x0000_s1026" o:spt="1" alt="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style="position:absolute;left:0pt;margin-left:-88.8pt;margin-top:-70.5pt;height:5pt;width:5pt;visibility:hidden;z-index:252093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PI3ypjZAAAADwEA&#10;AA8AAAAAAAAAAQAgAAAAIgAAAGRycy9kb3ducmV2LnhtbFBLAQIUABQAAAAIAIdO4kCLum0FqgcA&#10;AOMQAAAOAAAAAAAAAAEAIAAAACgBAABkcnMvZTJvRG9jLnhtbFBLBQYAAAAABgAGAFkBAABE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0" name="KGD_KG_Seal_1424" descr="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4" o:spid="_x0000_s1026" o:spt="1" alt="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style="position:absolute;left:0pt;margin-left:-88.8pt;margin-top:-70.5pt;height:5pt;width:5pt;visibility:hidden;z-index:252092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KEoE+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9" name="KGD_KG_Seal_1423" descr="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3" o:spid="_x0000_s1026" o:spt="1" alt="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style="position:absolute;left:0pt;margin-left:-88.8pt;margin-top:-70.5pt;height:5pt;width:5pt;visibility:hidden;z-index:252091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hINW26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0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8" name="KGD_KG_Seal_1422" descr="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2" o:spid="_x0000_s1026" o:spt="1" alt="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style="position:absolute;left:0pt;margin-left:-88.8pt;margin-top:-70.5pt;height:5pt;width:5pt;visibility:hidden;z-index:252090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JWjqOC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7" name="KGD_KG_Seal_1421" descr="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1" o:spid="_x0000_s1026" o:spt="1" alt="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style="position:absolute;left:0pt;margin-left:-88.8pt;margin-top:-70.5pt;height:5pt;width:5pt;visibility:hidden;z-index:252089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8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6" name="KGD_KG_Seal_1420" descr="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0" o:spid="_x0000_s1026" o:spt="1" alt="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style="position:absolute;left:0pt;margin-left:-88.8pt;margin-top:-70.5pt;height:5pt;width:5pt;visibility:hidden;z-index:252088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Ic6ELu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7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5" name="KGD_KG_Seal_1419" descr="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9" o:spid="_x0000_s1026" o:spt="1" alt="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style="position:absolute;left:0pt;margin-left:-88.8pt;margin-top:-70.5pt;height:5pt;width:5pt;visibility:hidden;z-index:252087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PI3ypjZAAAADwEAAA8AAAAAAAAAAQAgAAAAIgAAAGRycy9kb3ducmV2&#10;LnhtbFBLAQIUABQAAAAIAIdO4kBVOf6RjAcAAOMQAAAOAAAAAAAAAAEAIAAAACgBAABkcnMvZTJv&#10;RG9jLnhtbFBLBQYAAAAABgAGAFkBAAA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6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4" name="KGD_KG_Seal_1418" descr="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8" o:spid="_x0000_s1026" o:spt="1" alt="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style="position:absolute;left:0pt;margin-left:-88.8pt;margin-top:-70.5pt;height:5pt;width:5pt;visibility:hidden;z-index:252086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DyN8qY2QAAAA8BAAAPAAAAAAAAAAEAIAAAACIA&#10;AABkcnMvZG93bnJldi54bWxQSwECFAAUAAAACACHTuJAlfrqu2AHAADjEAAADgAAAAAAAAABACAA&#10;AAAoAQAAZHJzL2Uyb0RvYy54bWxQSwUGAAAAAAYABgBZAQAA+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5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3" name="KGD_KG_Seal_1417" descr="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7" o:spid="_x0000_s1026" o:spt="1" alt="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style="position:absolute;left:0pt;margin-left:-88.8pt;margin-top:-70.5pt;height:5pt;width:5pt;visibility:hidden;z-index:252085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8jfK&#10;mNkAAAAPAQAADwAAAAAAAAABACAAAAAiAAAAZHJzL2Rvd25yZXYueG1sUEsBAhQAFAAAAAgAh07i&#10;QHiUcSrrBwAA4xAAAA4AAAAAAAAAAQAgAAAAKAEAAGRycy9lMm9Eb2MueG1sUEsFBgAAAAAGAAYA&#10;WQEAAI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4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2" name="KGD_KG_Seal_1416" descr="+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6" o:spid="_x0000_s1026" o:spt="1" alt="+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style="position:absolute;left:0pt;margin-left:-88.8pt;margin-top:-70.5pt;height:5pt;width:5pt;visibility:hidden;z-index:252084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8jfKmNkAAAAPAQAADwAAAAAAAAABACAA&#10;AAAiAAAAZHJzL2Rvd25yZXYueG1sUEsBAhQAFAAAAAgAh07iQEGPaZ/WBwAA4xAAAA4AAAAAAAAA&#10;AQAgAAAAKAEAAGRycy9lMm9Eb2MueG1sUEsFBgAAAAAGAAYAWQEAAH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3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1" name="KGD_KG_Seal_1415" descr="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5" o:spid="_x0000_s1026" o:spt="1" alt="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style="position:absolute;left:0pt;margin-left:-88.8pt;margin-top:-70.5pt;height:5pt;width:5pt;visibility:hidden;z-index:252083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8jfKmNkAAAAP&#10;AQAADwAAAAAAAAABACAAAAAiAAAAZHJzL2Rvd25yZXYueG1sUEsBAhQAFAAAAAgAh07iQPRGk9ys&#10;BwAA4xAAAA4AAAAAAAAAAQAgAAAAKAEAAGRycy9lMm9Eb2MueG1sUEsFBgAAAAAGAAYAWQEAAEY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2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0" name="KGD_KG_Seal_1414" descr="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4" o:spid="_x0000_s1026" o:spt="1" alt="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style="position:absolute;left:0pt;margin-left:-88.8pt;margin-top:-70.5pt;height:5pt;width:5pt;visibility:hidden;z-index:252082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DyN8qY2QAAAA8BAAAPAAAAAAAAAAEAIAAA&#10;ACIAAABkcnMvZG93bnJldi54bWxQSwECFAAUAAAACACHTuJAW4m19pwHAADjEAAADgAAAAAAAAAB&#10;ACAAAAAoAQAAZHJzL2Uyb0RvYy54bWxQSwUGAAAAAAYABgBZAQAAN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9" name="KGD_KG_Seal_1413" descr="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3" o:spid="_x0000_s1026" o:spt="1" alt="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style="position:absolute;left:0pt;margin-left:-88.8pt;margin-top:-70.5pt;height:5pt;width:5pt;visibility:hidden;z-index:252081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PI3ypjZAAAA&#10;DwEAAA8AAAAAAAAAAQAgAAAAIgAAAGRycy9kb3ducmV2LnhtbFBLAQIUABQAAAAIAIdO4kAGcEET&#10;5gcAAOMQAAAOAAAAAAAAAAEAIAAAACgBAABkcnMvZTJvRG9jLnhtbFBLBQYAAAAABgAGAFkBAACA&#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0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8" name="KGD_KG_Seal_1412" descr="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2" o:spid="_x0000_s1026" o:spt="1" alt="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style="position:absolute;left:0pt;margin-left:-88.8pt;margin-top:-70.5pt;height:5pt;width:5pt;visibility:hidden;z-index:252080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AAAAAGRycy9QSwEC&#10;FAAUAAAACACHTuJA8jfKmNkAAAAPAQAADwAAAAAAAAABACAAAAAiAAAAZHJzL2Rvd25yZXYueG1s&#10;UEsBAhQAFAAAAAgAh07iQMGjeusWBwAA4xAAAA4AAAAAAAAAAQAgAAAAKAEAAGRycy9lMm9Eb2Mu&#10;eG1sUEsFBgAAAAAGAAYAWQEAAL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7" name="KGD_KG_Seal_1411" descr="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1" o:spid="_x0000_s1026" o:spt="1" alt="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style="position:absolute;left:0pt;margin-left:-88.8pt;margin-top:-70.5pt;height:5pt;width:5pt;visibility:hidden;z-index:252079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07vgN5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8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6" name="KGD_KG_Seal_1410" descr="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0" o:spid="_x0000_s1026" o:spt="1" alt="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style="position:absolute;left:0pt;margin-left:-88.8pt;margin-top:-70.5pt;height:5pt;width:5pt;visibility:hidden;z-index:252078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N+147y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5" name="KGD_KG_Seal_1409" descr="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9" o:spid="_x0000_s1026" o:spt="1" alt="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style="position:absolute;left:0pt;margin-left:-88.8pt;margin-top:-70.5pt;height:5pt;width:5pt;visibility:hidden;z-index:252077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Y&#10;eAZX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6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4" name="KGD_KG_Seal_1408" descr="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8" o:spid="_x0000_s1026" o:spt="1" alt="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style="position:absolute;left:0pt;margin-left:-88.8pt;margin-top:-70.5pt;height:5pt;width:5pt;visibility:hidden;z-index:252076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yN8qY2QAAAA8BAAAP&#10;AAAAAAAAAAEAIAAAACIAAABkcnMvZG93bnJldi54bWxQSwECFAAUAAAACACHTuJAhIeuncQGAADj&#10;EAAADgAAAAAAAAABACAAAAAoAQAAZHJzL2Uyb0RvYy54bWxQSwUGAAAAAAYABgBZAQAAX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5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3" name="KGD_KG_Seal_1407" descr="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7" o:spid="_x0000_s1026" o:spt="1" alt="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style="position:absolute;left:0pt;margin-left:-88.8pt;margin-top:-70.5pt;height:5pt;width:5pt;visibility:hidden;z-index:252075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mqlNGi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3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2" name="KGD_KG_Seal_1406" descr="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6" o:spid="_x0000_s1026" o:spt="1" alt="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style="position:absolute;left:0pt;margin-left:-88.8pt;margin-top:-70.5pt;height:5pt;width:5pt;visibility:hidden;z-index:252073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2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1" name="KGD_KG_Seal_1405" descr="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5" o:spid="_x0000_s1026" o:spt="1" alt="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style="position:absolute;left:0pt;margin-left:-88.8pt;margin-top:-70.5pt;height:5pt;width:5pt;visibility:hidden;z-index:252072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yN8qY2QAA&#10;AA8BAAAPAAAAAAAAAAEAIAAAACIAAABkcnMvZG93bnJldi54bWxQSwECFAAUAAAACACHTuJAZAeZ&#10;83UHAADjEAAADgAAAAAAAAABACAAAAAoAQAAZHJzL2Uyb0RvYy54bWxQSwUGAAAAAAYABgBZAQAA&#10;D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1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0" name="KGD_KG_Seal_1404" descr="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4" o:spid="_x0000_s1026" o:spt="1" alt="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style="position:absolute;left:0pt;margin-left:-88.8pt;margin-top:-70.5pt;height:5pt;width:5pt;visibility:hidden;z-index:252071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sYspE6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0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9" name="KGD_KG_Seal_1403" descr="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3" o:spid="_x0000_s1026" o:spt="1" alt="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style="position:absolute;left:0pt;margin-left:-88.8pt;margin-top:-70.5pt;height:5pt;width:5pt;visibility:hidden;z-index:252070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qZnFoQ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9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8" name="KGD_KG_Seal_1402" descr="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2" o:spid="_x0000_s1026" o:spt="1" alt="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style="position:absolute;left:0pt;margin-left:-88.8pt;margin-top:-70.5pt;height:5pt;width:5pt;visibility:hidden;z-index:252069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B6jGl0/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8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7" name="KGD_KG_Seal_1401" descr="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1" o:spid="_x0000_s1026" o:spt="1" alt="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style="position:absolute;left:0pt;margin-left:-88.8pt;margin-top:-70.5pt;height:5pt;width:5pt;visibility:hidden;z-index:252068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PI3ypjZAAAADwEAAA8AAAAAAAAAAQAgAAAAIgAAAGRycy9kb3ducmV2LnhtbFBLAQIUABQA&#10;AAAIAIdO4kCnohgRRwcAAOMQAAAOAAAAAAAAAAEAIAAAACgBAABkcnMvZTJvRG9jLnhtbFBLBQYA&#10;AAAABgAGAFkBAADh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6" name="KGD_KG_Seal_1400" descr="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0" o:spid="_x0000_s1026" o:spt="1" alt="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style="position:absolute;left:0pt;margin-left:-88.8pt;margin-top:-70.5pt;height:5pt;width:5pt;visibility:hidden;z-index:252067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PPqNG5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6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5" name="KGD_KG_Seal_1399" descr="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9" o:spid="_x0000_s1026" o:spt="1" alt="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style="position:absolute;left:0pt;margin-left:-88.8pt;margin-top:-70.5pt;height:5pt;width:5pt;visibility:hidden;z-index:252066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FcKqA+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4" name="KGD_KG_Seal_1398" descr="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8" o:spid="_x0000_s1026" o:spt="1" alt="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style="position:absolute;left:0pt;margin-left:-88.8pt;margin-top:-70.5pt;height:5pt;width:5pt;visibility:hidden;z-index:252065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yN8qY2QAAAA8BAAAPAAAAAAAAAAEAIAAAACIAAABk&#10;cnMvZG93bnJldi54bWxQSwECFAAUAAAACACHTuJAgPtDJpYHAADjEAAADgAAAAAAAAABACAAAAAo&#10;AQAAZHJzL2Uyb0RvYy54bWxQSwUGAAAAAAYABgBZAQAAM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4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3" name="KGD_KG_Seal_1397" descr="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7" o:spid="_x0000_s1026" o:spt="1" alt="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style="position:absolute;left:0pt;margin-left:-88.8pt;margin-top:-70.5pt;height:5pt;width:5pt;visibility:hidden;z-index:252064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Mo/qJ6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3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2" name="KGD_KG_Seal_1396" descr="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6" o:spid="_x0000_s1026" o:spt="1" alt="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style="position:absolute;left:0pt;margin-left:-88.8pt;margin-top:-70.5pt;height:5pt;width:5pt;visibility:hidden;z-index:252063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DYH7Gd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1" name="KGD_KG_Seal_1395" descr="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5" o:spid="_x0000_s1026" o:spt="1" alt="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style="position:absolute;left:0pt;margin-left:-88.8pt;margin-top:-70.5pt;height:5pt;width:5pt;visibility:hidden;z-index:252062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3x+kyc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1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0" name="KGD_KG_Seal_1394" descr="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4" o:spid="_x0000_s1026" o:spt="1" alt="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style="position:absolute;left:0pt;margin-left:-88.8pt;margin-top:-70.5pt;height:5pt;width:5pt;visibility:hidden;z-index:252061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I0dnu2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0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9" name="KGD_KG_Seal_1393" descr="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3" o:spid="_x0000_s1026" o:spt="1" alt="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style="position:absolute;left:0pt;margin-left:-88.8pt;margin-top:-70.5pt;height:5pt;width:5pt;visibility:hidden;z-index:252060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9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8" name="KGD_KG_Seal_1392" descr="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2" o:spid="_x0000_s1026" o:spt="1" alt="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style="position:absolute;left:0pt;margin-left:-88.8pt;margin-top:-70.5pt;height:5pt;width:5pt;visibility:hidden;z-index:252059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DyN8qY2QAAAA8BAAAPAAAAAAAAAAEAIAAAACIAAABkcnMvZG93bnJldi54bWxQSwEC&#10;FAAUAAAACACHTuJAZFMaWvYHAADjEAAADgAAAAAAAAABACAAAAAoAQAAZHJzL2Uyb0RvYy54bWxQ&#10;SwUGAAAAAAYABgBZAQAAk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8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7" name="KGD_KG_Seal_1391" descr="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1" o:spid="_x0000_s1026" o:spt="1" alt="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style="position:absolute;left:0pt;margin-left:-88.8pt;margin-top:-70.5pt;height:5pt;width:5pt;visibility:hidden;z-index:252058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8jfKmNkAAAAPAQAADwAAAAAA&#10;AAABACAAAAAiAAAAZHJzL2Rvd25yZXYueG1sUEsBAhQAFAAAAAgAh07iQOCLWb6HCAAA4xAAAA4A&#10;AAAAAAAAAQAgAAAAKAEAAGRycy9lMm9Eb2MueG1sUEsFBgAAAAAGAAYAWQEAAC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7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6" name="KGD_KG_Seal_1390" descr="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0" o:spid="_x0000_s1026" o:spt="1" alt="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style="position:absolute;left:0pt;margin-left:-88.8pt;margin-top:-70.5pt;height:5pt;width:5pt;visibility:hidden;z-index:252057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BWz8z6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6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5" name="KGD_KG_Seal_1389" descr="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9" o:spid="_x0000_s1026" o:spt="1" alt="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style="position:absolute;left:0pt;margin-left:-88.8pt;margin-top:-70.5pt;height:5pt;width:5pt;visibility:hidden;z-index:252056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MZ2qVN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5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4" name="KGD_KG_Seal_1388" descr="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8" o:spid="_x0000_s1026" o:spt="1" alt="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style="position:absolute;left:0pt;margin-left:-88.8pt;margin-top:-70.5pt;height:5pt;width:5pt;visibility:hidden;z-index:252055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DHFNOK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3" name="KGD_KG_Seal_1387" descr="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7" o:spid="_x0000_s1026" o:spt="1" alt="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style="position:absolute;left:0pt;margin-left:-88.8pt;margin-top:-70.5pt;height:5pt;width:5pt;visibility:hidden;z-index:252054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N9W&#10;Etm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3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2" name="KGD_KG_Seal_1386" descr="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6" o:spid="_x0000_s1026" o:spt="1" alt="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style="position:absolute;left:0pt;margin-left:-88.8pt;margin-top:-70.5pt;height:5pt;width:5pt;visibility:hidden;z-index:252053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PI3ypjZAAAADwEAAA8AAAAAAAAAAQAgAAAAIgAAAGRycy9kb3ducmV2&#10;LnhtbFBLAQIUABQAAAAIAIdO4kAx8S99cAgAAOMQAAAOAAAAAAAAAAEAIAAAACgBAABkcnMvZTJv&#10;RG9jLnhtbFBLBQYAAAAABgAGAFkBAAA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1" name="KGD_KG_Seal_1385" descr="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5" o:spid="_x0000_s1026" o:spt="1" alt="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style="position:absolute;left:0pt;margin-left:-88.8pt;margin-top:-70.5pt;height:5pt;width:5pt;visibility:hidden;z-index:252052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PI3ypjZAAAADwEAAA8AAAAAAAAAAQAgAAAAIgAAAGRycy9kb3ducmV2LnhtbFBLAQIUABQAAAAI&#10;AIdO4kDJlGIn7wcAAOMQAAAOAAAAAAAAAAEAIAAAACgBAABkcnMvZTJvRG9jLnhtbFBLBQYAAAAA&#10;BgAGAFkBAACJ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1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0" name="KGD_KG_Seal_1384" descr="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4" o:spid="_x0000_s1026" o:spt="1" alt="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style="position:absolute;left:0pt;margin-left:-88.8pt;margin-top:-70.5pt;height:5pt;width:5pt;visibility:hidden;z-index:252051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8jfKmNkAAAAPAQAADwAAAAAAAAABACAAAAAiAAAAZHJzL2Rvd25yZXYu&#10;eG1sUEsBAhQAFAAAAAgAh07iQORpMoCoCAAA4xAAAA4AAAAAAAAAAQAgAAAAKAEAAGRycy9lMm9E&#10;b2MueG1sUEsFBgAAAAAGAAYAWQEAAE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0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9" name="KGD_KG_Seal_1383" descr="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3" o:spid="_x0000_s1026" o:spt="1" alt="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style="position:absolute;left:0pt;margin-left:-88.8pt;margin-top:-70.5pt;height:5pt;width:5pt;visibility:hidden;z-index:252050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DyN8qY2QAAAA8BAAAPAAAAAAAAAAEA&#10;IAAAACIAAABkcnMvZG93bnJldi54bWxQSwECFAAUAAAACACHTuJAPcbOptgHAADjEAAADgAAAAAA&#10;AAABACAAAAAoAQAAZHJzL2Uyb0RvYy54bWxQSwUGAAAAAAYABgBZAQAAc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9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8" name="KGD_KG_Seal_1382" descr="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2" o:spid="_x0000_s1026" o:spt="1" alt="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style="position:absolute;left:0pt;margin-left:-88.8pt;margin-top:-70.5pt;height:5pt;width:5pt;visibility:hidden;z-index:252049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PI3ypjZAAAADwEAAA8AAAAAAAAAAQAgAAAAIgAAAGRycy9kb3ducmV2LnhtbFBL&#10;AQIUABQAAAAIAIdO4kAm8C3GMQgAAOMQAAAOAAAAAAAAAAEAIAAAACgBAABkcnMvZTJvRG9jLnht&#10;bFBLBQYAAAAABgAGAFkBAAD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7" name="KGD_KG_Seal_1381" descr="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1" o:spid="_x0000_s1026" o:spt="1" alt="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style="position:absolute;left:0pt;margin-left:-88.8pt;margin-top:-70.5pt;height:5pt;width:5pt;visibility:hidden;z-index:252048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8jfKmNkAAAAPAQAADwAAAAAAAAABACAAAAAiAAAAZHJzL2Rvd25yZXYu&#10;eG1sUEsBAhQAFAAAAAgAh07iQFjA+VM2CAAA4xAAAA4AAAAAAAAAAQAgAAAAKAEAAGRycy9lMm9E&#10;b2MueG1sUEsFBgAAAAAGAAYAWQEAAN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7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6" name="KGD_KG_Seal_1380" descr="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0" o:spid="_x0000_s1026" o:spt="1" alt="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style="position:absolute;left:0pt;margin-left:-88.8pt;margin-top:-70.5pt;height:5pt;width:5pt;visibility:hidden;z-index:252047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AnRcwj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6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5" name="KGD_KG_Seal_1379" descr="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9" o:spid="_x0000_s1026" o:spt="1" alt="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style="position:absolute;left:0pt;margin-left:-88.8pt;margin-top:-70.5pt;height:5pt;width:5pt;visibility:hidden;z-index:252046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DyN8qY2QAAAA8BAAAP&#10;AAAAAAAAAAEAIAAAACIAAABkcnMvZG93bnJldi54bWxQSwECFAAUAAAACACHTuJAG0jWPm8HAADj&#10;EAAADgAAAAAAAAABACAAAAAoAQAAZHJzL2Uyb0RvYy54bWxQSwUGAAAAAAYABgBZAQAAC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5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4" name="KGD_KG_Seal_1378" descr="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8" o:spid="_x0000_s1026" o:spt="1" alt="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style="position:absolute;left:0pt;margin-left:-88.8pt;margin-top:-70.5pt;height:5pt;width:5pt;visibility:hidden;z-index:252045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PI3ypjZAAAADwEAAA8AAAAAAAAA&#10;AQAgAAAAIgAAAGRycy9kb3ducmV2LnhtbFBLAQIUABQAAAAIAIdO4kByrXCH2gcAAOMQAAAOAAAA&#10;AAAAAAEAIAAAACgBAABkcnMvZTJvRG9jLnhtbFBLBQYAAAAABgAGAFkBAAB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4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3" name="KGD_KG_Seal_1377" descr="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7" o:spid="_x0000_s1026" o:spt="1" alt="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style="position:absolute;left:0pt;margin-left:-88.8pt;margin-top:-70.5pt;height:5pt;width:5pt;visibility:hidden;z-index:252044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PI3ypjZAAAADwEAAA8AAAAAAAAAAQAgAAAAIgAAAGRycy9kb3ducmV2&#10;LnhtbFBLAQIUABQAAAAIAIdO4kAr6pb+qQgAAOMQAAAOAAAAAAAAAAEAIAAAACgBAABkcnMvZTJv&#10;RG9jLnhtbFBLBQYAAAAABgAGAFkBAABD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3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2" name="KGD_KG_Seal_1376" descr="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6" o:spid="_x0000_s1026" o:spt="1" alt="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style="position:absolute;left:0pt;margin-left:-88.8pt;margin-top:-70.5pt;height:5pt;width:5pt;visibility:hidden;z-index:252043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FxlhWf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2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1" name="KGD_KG_Seal_1375" descr="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5" o:spid="_x0000_s1026" o:spt="1" alt="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style="position:absolute;left:0pt;margin-left:-88.8pt;margin-top:-70.5pt;height:5pt;width:5pt;visibility:hidden;z-index:252042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LgoFNj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0" name="KGD_KG_Seal_1374" descr="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4" o:spid="_x0000_s1026" o:spt="1" alt="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style="position:absolute;left:0pt;margin-left:-88.8pt;margin-top:-70.5pt;height:5pt;width:5pt;visibility:hidden;z-index:252041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DyN8qY2QAA&#10;AA8BAAAPAAAAAAAAAAEAIAAAACIAAABkcnMvZG93bnJldi54bWxQSwECFAAUAAAACACHTuJA83A0&#10;EgQJAADjEAAADgAAAAAAAAABACAAAAAoAQAAZHJzL2Uyb0RvYy54bWxQSwUGAAAAAAYABgBZAQAA&#10;n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0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9" name="KGD_KG_Seal_1373" descr="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3" o:spid="_x0000_s1026" o:spt="1" alt="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style="position:absolute;left:0pt;margin-left:-88.8pt;margin-top:-70.5pt;height:5pt;width:5pt;visibility:hidden;z-index:252040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PI3ypjZAAAADwEAAA8AAAAAAAAAAQAg&#10;AAAAIgAAAGRycy9kb3ducmV2LnhtbFBLAQIUABQAAAAIAIdO4kDoxH/JZgkAAOMQAAAOAAAAAAAA&#10;AAEAIAAAACgBAABkcnMvZTJvRG9jLnhtbFBLBQYAAAAABgAGAFkBAAAA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8" name="KGD_KG_Seal_1372" descr="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2" o:spid="_x0000_s1026" o:spt="1" alt="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style="position:absolute;left:0pt;margin-left:-88.8pt;margin-top:-70.5pt;height:5pt;width:5pt;visibility:hidden;z-index:252039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CrFZpL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8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7" name="KGD_KG_Seal_1371" descr="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1" o:spid="_x0000_s1026" o:spt="1" alt="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style="position:absolute;left:0pt;margin-left:-88.8pt;margin-top:-70.5pt;height:5pt;width:5pt;visibility:hidden;z-index:252038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DyN8qY2QAAAA8BAAAP&#10;AAAAAAAAAAEAIAAAACIAAABkcnMvZG93bnJldi54bWxQSwECFAAUAAAACACHTuJANdUG06kJAADj&#10;EAAADgAAAAAAAAABACAAAAAoAQAAZHJzL2Uyb0RvYy54bWxQSwUGAAAAAAYABgBZAQAAQ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7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6" name="KGD_KG_Seal_1370" descr="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0" o:spid="_x0000_s1026" o:spt="1" alt="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style="position:absolute;left:0pt;margin-left:-88.8pt;margin-top:-70.5pt;height:5pt;width:5pt;visibility:hidden;z-index:252037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8jfKmNkA&#10;AAAPAQAADwAAAAAAAAABACAAAAAiAAAAZHJzL2Rvd25yZXYueG1sUEsBAhQAFAAAAAgAh07iQN+w&#10;nNU+CQAA4xAAAA4AAAAAAAAAAQAgAAAAKAEAAGRycy9lMm9Eb2MueG1sUEsFBgAAAAAGAAYAWQEA&#10;AN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6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5" name="KGD_KG_Seal_1369" descr="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9" o:spid="_x0000_s1026" o:spt="1" alt="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style="position:absolute;left:0pt;margin-left:-88.8pt;margin-top:-70.5pt;height:5pt;width:5pt;visibility:hidden;z-index:252036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PI3ypjZAAAA&#10;DwEAAA8AAAAAAAAAAQAgAAAAIgAAAGRycy9kb3ducmV2LnhtbFBLAQIUABQAAAAIAIdO4kAFtmuk&#10;WQoAAOMQAAAOAAAAAAAAAAEAIAAAACgBAABkcnMvZTJvRG9jLnhtbFBLBQYAAAAABgAGAFkBAADz&#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5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4" name="KGD_KG_Seal_1368" descr="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8" o:spid="_x0000_s1026" o:spt="1" alt="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style="position:absolute;left:0pt;margin-left:-88.8pt;margin-top:-70.5pt;height:5pt;width:5pt;visibility:hidden;z-index:252035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PI3ypjZAAAADwEAAA8AAAAA&#10;AAAAAQAgAAAAIgAAAGRycy9kb3ducmV2LnhtbFBLAQIUABQAAAAIAIdO4kCteJ13UAoAAOMQAAAO&#10;AAAAAAAAAAEAIAAAACgBAABkcnMvZTJvRG9jLnhtbFBLBQYAAAAABgAGAFkBAAD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3" name="KGD_KG_Seal_1367" descr="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7" o:spid="_x0000_s1026" o:spt="1" alt="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style="position:absolute;left:0pt;margin-left:-88.8pt;margin-top:-70.5pt;height:5pt;width:5pt;visibility:hidden;z-index:252034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3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2" name="KGD_KG_Seal_1366" descr="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6" o:spid="_x0000_s1026" o:spt="1" alt="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style="position:absolute;left:0pt;margin-left:-88.8pt;margin-top:-70.5pt;height:5pt;width:5pt;visibility:hidden;z-index:252033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DyN8qY2QAAAA8BAAAPAAAA&#10;AAAAAAEAIAAAACIAAABkcnMvZG93bnJldi54bWxQSwECFAAUAAAACACHTuJAhqnDfvwKAADjEAAA&#10;DgAAAAAAAAABACAAAAAoAQAAZHJzL2Uyb0RvYy54bWxQSwUGAAAAAAYABgBZAQAAl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2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1" name="KGD_KG_Seal_1365" descr="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5" o:spid="_x0000_s1026" o:spt="1" alt="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style="position:absolute;left:0pt;margin-left:-88.8pt;margin-top:-70.5pt;height:5pt;width:5pt;visibility:hidden;z-index:252032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Ge+VdJ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0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0" name="KGD_KG_Seal_1364" descr="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4" o:spid="_x0000_s1026" o:spt="1" alt="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style="position:absolute;left:0pt;margin-left:-88.8pt;margin-top:-70.5pt;height:5pt;width:5pt;visibility:hidden;z-index:252030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9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9" name="KGD_KG_Seal_1363" descr="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3" o:spid="_x0000_s1026" o:spt="1" alt="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style="position:absolute;left:0pt;margin-left:-88.8pt;margin-top:-70.5pt;height:5pt;width:5pt;visibility:hidden;z-index:252029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PZs3xG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8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8" name="KGD_KG_Seal_1362" descr="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2" o:spid="_x0000_s1026" o:spt="1" alt="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style="position:absolute;left:0pt;margin-left:-88.8pt;margin-top:-70.5pt;height:5pt;width:5pt;visibility:hidden;z-index:252028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7" name="KGD_KG_Seal_1361" descr="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1" o:spid="_x0000_s1026" o:spt="1" alt="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style="position:absolute;left:0pt;margin-left:-88.8pt;margin-top:-70.5pt;height:5pt;width:5pt;visibility:hidden;z-index:252027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DtlQP5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6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6" name="KGD_KG_Seal_1360" descr="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0" o:spid="_x0000_s1026" o:spt="1" alt="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style="position:absolute;left:0pt;margin-left:-88.8pt;margin-top:-70.5pt;height:5pt;width:5pt;visibility:hidden;z-index:252026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PI3ypjZAAAADwEAAA8AAAAAAAAAAQAgAAAAIgAA&#10;AGRycy9kb3ducmV2LnhtbFBLAQIUABQAAAAIAIdO4kDi4HsWfQoAAOMQAAAOAAAAAAAAAAEAIAAA&#10;ACgBAABkcnMvZTJvRG9jLnhtbFBLBQYAAAAABgAGAFkBAAAX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5" name="KGD_KG_Seal_1359" descr="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9" o:spid="_x0000_s1026" o:spt="1" alt="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style="position:absolute;left:0pt;margin-left:-88.8pt;margin-top:-70.5pt;height:5pt;width:5pt;visibility:hidden;z-index:252025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fYtdOA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4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4" name="KGD_KG_Seal_1358" descr="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8" o:spid="_x0000_s1026" o:spt="1" alt="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style="position:absolute;left:0pt;margin-left:-88.8pt;margin-top:-70.5pt;height:5pt;width:5pt;visibility:hidden;z-index:252024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PI3ypjZAAAADwEAAA8AAAAAAAAAAQAg&#10;AAAAIgAAAGRycy9kb3ducmV2LnhtbFBLAQIUABQAAAAIAIdO4kD+uGlfgwoAAOMQAAAOAAAAAAAA&#10;AAEAIAAAACgBAABkcnMvZTJvRG9jLnhtbFBLBQYAAAAABgAGAFkBAAAd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3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3" name="KGD_KG_Seal_1357" descr="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7" o:spid="_x0000_s1026" o:spt="1" alt="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style="position:absolute;left:0pt;margin-left:-88.8pt;margin-top:-70.5pt;height:5pt;width:5pt;visibility:hidden;z-index:252023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PI3ypjZAAAADwEAAA8AAAAAAAAAAQAgAAAAIgAAAGRycy9kb3ducmV2LnhtbFBLAQIUABQA&#10;AAAIAIdO4kBbU3wxZQoAAOMQAAAOAAAAAAAAAAEAIAAAACgBAABkcnMvZTJvRG9jLnhtbFBLBQYA&#10;AAAABgAGAFkBAA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2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2" name="KGD_KG_Seal_1356" descr="/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6" o:spid="_x0000_s1026" o:spt="1" alt="/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style="position:absolute;left:0pt;margin-left:-88.8pt;margin-top:-70.5pt;height:5pt;width:5pt;visibility:hidden;z-index:252022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PI3ypjZAAAADwEAAA8AAAAAAAAAAQAgAAAAIgAAAGRy&#10;cy9kb3ducmV2LnhtbFBLAQIUABQAAAAIAIdO4kBE9r8RCAoAAOMQAAAOAAAAAAAAAAEAIAAAACgB&#10;AABkcnMvZTJvRG9jLnhtbFBLBQYAAAAABgAGAFkBAACi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1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1" name="KGD_KG_Seal_1355" descr="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5" o:spid="_x0000_s1026" o:spt="1" alt="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style="position:absolute;left:0pt;margin-left:-88.8pt;margin-top:-70.5pt;height:5pt;width:5pt;visibility:hidden;z-index:252021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0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0" name="KGD_KG_Seal_1354" descr="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4" o:spid="_x0000_s1026" o:spt="1" alt="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style="position:absolute;left:0pt;margin-left:-88.8pt;margin-top:-70.5pt;height:5pt;width:5pt;visibility:hidden;z-index:252020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9" name="KGD_KG_Seal_1353" descr="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3" o:spid="_x0000_s1026" o:spt="1" alt="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style="position:absolute;left:0pt;margin-left:-88.8pt;margin-top:-70.5pt;height:5pt;width:5pt;visibility:hidden;z-index:252019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GuDYk9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8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8" name="KGD_KG_Seal_1352" descr="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2" o:spid="_x0000_s1026" o:spt="1" alt="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style="position:absolute;left:0pt;margin-left:-88.8pt;margin-top:-70.5pt;height:5pt;width:5pt;visibility:hidden;z-index:252018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yN8qY2QAA&#10;AA8BAAAPAAAAAAAAAAEAIAAAACIAAABkcnMvZG93bnJldi54bWxQSwECFAAUAAAACACHTuJA+Crn&#10;mVoKAADjEAAADgAAAAAAAAABACAAAAAoAQAAZHJzL2Uyb0RvYy54bWxQSwUGAAAAAAYABgBZAQAA&#10;9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7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7" name="KGD_KG_Seal_1351" descr="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1" o:spid="_x0000_s1026" o:spt="1" alt="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style="position:absolute;left:0pt;margin-left:-88.8pt;margin-top:-70.5pt;height:5pt;width:5pt;visibility:hidden;z-index:252017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8jfKmNkAAAAPAQAADwAAAAAAAAABACAAAAAiAAAAZHJz&#10;L2Rvd25yZXYueG1sUEsBAhQAFAAAAAgAh07iQCZFOQiyCgAA4xAAAA4AAAAAAAAAAQAgAAAAKAEA&#10;AGRycy9lMm9Eb2MueG1sUEsFBgAAAAAGAAYAWQEAAEw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6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6" name="KGD_KG_Seal_1350" descr="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0" o:spid="_x0000_s1026" o:spt="1" alt="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style="position:absolute;left:0pt;margin-left:-88.8pt;margin-top:-70.5pt;height:5pt;width:5pt;visibility:hidden;z-index:252016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PI3ypjZAAAADwEAAA8AAAAAAAAAAQAgAAAAIgAAAGRycy9k&#10;b3ducmV2LnhtbFBLAQIUABQAAAAIAIdO4kBHK5jePgoAAOMQAAAOAAAAAAAAAAEAIAAAACgBAABk&#10;cnMvZTJvRG9jLnhtbFBLBQYAAAAABgAGAFkBAADY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5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5" name="KGD_KG_Seal_1349" descr="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9" o:spid="_x0000_s1026" o:spt="1" alt="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style="position:absolute;left:0pt;margin-left:-88.8pt;margin-top:-70.5pt;height:5pt;width:5pt;visibility:hidden;z-index:252015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yN8qY2QAAAA8BAAAPAAAAAAAAAAEAIAAAACIA&#10;AABkcnMvZG93bnJldi54bWxQSwECFAAUAAAACACHTuJAUrUcaEUKAADjEAAADgAAAAAAAAABACAA&#10;AAAoAQAAZHJzL2Uyb0RvYy54bWxQSwUGAAAAAAYABgBZAQAA3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4" name="KGD_KG_Seal_1348" descr="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8" o:spid="_x0000_s1026" o:spt="1" alt="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style="position:absolute;left:0pt;margin-left:-88.8pt;margin-top:-70.5pt;height:5pt;width:5pt;visibility:hidden;z-index:252014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C+GJG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3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3" name="KGD_KG_Seal_1347" descr="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7" o:spid="_x0000_s1026" o:spt="1" alt="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style="position:absolute;left:0pt;margin-left:-88.8pt;margin-top:-70.5pt;height:5pt;width:5pt;visibility:hidden;z-index:252013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2" name="KGD_KG_Seal_1346" descr="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6" o:spid="_x0000_s1026" o:spt="1" alt="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style="position:absolute;left:0pt;margin-left:-88.8pt;margin-top:-70.5pt;height:5pt;width:5pt;visibility:hidden;z-index:252012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1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1" name="KGD_KG_Seal_1345" descr="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5" o:spid="_x0000_s1026" o:spt="1" alt="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style="position:absolute;left:0pt;margin-left:-88.8pt;margin-top:-70.5pt;height:5pt;width:5pt;visibility:hidden;z-index:252011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0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0" name="KGD_KG_Seal_1344" descr="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4" o:spid="_x0000_s1026" o:spt="1" alt="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style="position:absolute;left:0pt;margin-left:-88.8pt;margin-top:-70.5pt;height:5pt;width:5pt;visibility:hidden;z-index:252010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8jfKmNkAAAAPAQAADwAAAAAAAAABACAAAAAiAAAAZHJzL2Rvd25yZXYueG1sUEsB&#10;AhQAFAAAAAgAh07iQM8puxgxCgAA4xAAAA4AAAAAAAAAAQAgAAAAKAEAAGRycy9lMm9Eb2MueG1s&#10;UEsFBgAAAAAGAAYAWQEAAM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9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9" name="KGD_KG_Seal_1343" descr="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3" o:spid="_x0000_s1026" o:spt="1" alt="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style="position:absolute;left:0pt;margin-left:-88.8pt;margin-top:-70.5pt;height:5pt;width:5pt;visibility:hidden;z-index:252009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sFZiLE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8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8" name="KGD_KG_Seal_1342" descr="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2" o:spid="_x0000_s1026" o:spt="1" alt="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style="position:absolute;left:0pt;margin-left:-88.8pt;margin-top:-70.5pt;height:5pt;width:5pt;visibility:hidden;z-index:252008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Iyq3CY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7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7" name="KGD_KG_Seal_1341" descr="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1" o:spid="_x0000_s1026" o:spt="1" alt="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style="position:absolute;left:0pt;margin-left:-88.8pt;margin-top:-70.5pt;height:5pt;width:5pt;visibility:hidden;z-index:252007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PI3ypjZAAAADwEAAA8AAAAAAAAA&#10;AQAgAAAAIgAAAGRycy9kb3ducmV2LnhtbFBLAQIUABQAAAAIAIdO4kAnwxEuFAoAAOMQAAAOAAAA&#10;AAAAAAEAIAAAACgBAABkcnMvZTJvRG9jLnhtbFBLBQYAAAAABgAGAFkBAACu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6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6" name="KGD_KG_Seal_1340" descr="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0" o:spid="_x0000_s1026" o:spt="1" alt="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style="position:absolute;left:0pt;margin-left:-88.8pt;margin-top:-70.5pt;height:5pt;width:5pt;visibility:hidden;z-index:252006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I3ypjZAAAADwEA&#10;AA8AAAAAAAAAAQAgAAAAIgAAAGRycy9kb3ducmV2LnhtbFBLAQIUABQAAAAIAIdO4kCeByLcVgoA&#10;AOMQAAAOAAAAAAAAAAEAIAAAACgBAABkcnMvZTJvRG9jLnhtbFBLBQYAAAAABgAGAFkBAADw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5" name="KGD_KG_Seal_1339" descr="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9" o:spid="_x0000_s1026" o:spt="1" alt="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style="position:absolute;left:0pt;margin-left:-88.8pt;margin-top:-70.5pt;height:5pt;width:5pt;visibility:hidden;z-index:252005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8jfKmNkAAAAPAQAADwAAAAAAAAABACAAAAAiAAAAZHJz&#10;L2Rvd25yZXYueG1sUEsBAhQAFAAAAAgAh07iQFPC0GsHCgAA4xAAAA4AAAAAAAAAAQAgAAAAKAEA&#10;AGRycy9lMm9Eb2MueG1sUEsFBgAAAAAGAAYAWQEAAK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4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4" name="KGD_KG_Seal_1338" descr="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8" o:spid="_x0000_s1026" o:spt="1" alt="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style="position:absolute;left:0pt;margin-left:-88.8pt;margin-top:-70.5pt;height:5pt;width:5pt;visibility:hidden;z-index:252004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PI3ypjZAAAADwEAAA8AAAAAAAAAAQAgAAAAIgAAAGRycy9kb3ducmV2LnhtbFBLAQIUABQAAAAI&#10;AIdO4kA55Dq68AkAAOMQAAAOAAAAAAAAAAEAIAAAACgBAABkcnMvZTJvRG9jLnhtbFBLBQYAAAAA&#10;BgAGAFkBAACK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3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3" name="KGD_KG_Seal_1337" descr="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7" o:spid="_x0000_s1026" o:spt="1" alt="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style="position:absolute;left:0pt;margin-left:-88.8pt;margin-top:-70.5pt;height:5pt;width:5pt;visibility:hidden;z-index:252003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PI3ypjZAAAADwEAAA8AAAAAAAAAAQAg&#10;AAAAIgAAAGRycy9kb3ducmV2LnhtbFBLAQIUABQAAAAIAIdO4kDFAHI4EQoAAOMQAAAOAAAAAAAA&#10;AAEAIAAAACgBAABkcnMvZTJvRG9jLnhtbFBLBQYAAAAABgAGAFkBAACr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2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2" name="KGD_KG_Seal_1336" descr="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6" o:spid="_x0000_s1026" o:spt="1" alt="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style="position:absolute;left:0pt;margin-left:-88.8pt;margin-top:-70.5pt;height:5pt;width:5pt;visibility:hidden;z-index:252002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1" name="KGD_KG_Seal_1335" descr="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5" o:spid="_x0000_s1026" o:spt="1" alt="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style="position:absolute;left:0pt;margin-left:-88.8pt;margin-top:-70.5pt;height:5pt;width:5pt;visibility:hidden;z-index:252001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DyN8qY2QAAAA8BAAAPAAAAAAAAAAEAIAAAACIAAABkcnMvZG93bnJldi54bWxQSwEC&#10;FAAUAAAACACHTuJADEXlt74JAADjEAAADgAAAAAAAAABACAAAAAoAQAAZHJzL2Uyb0RvYy54bWxQ&#10;SwUGAAAAAAYABgBZAQAAW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0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0" name="KGD_KG_Seal_1334" descr="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4" o:spid="_x0000_s1026" o:spt="1" alt="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style="position:absolute;left:0pt;margin-left:-88.8pt;margin-top:-70.5pt;height:5pt;width:5pt;visibility:hidden;z-index:252000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oIr8tq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9" name="KGD_KG_Seal_1333" descr="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3" o:spid="_x0000_s1026" o:spt="1" alt="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style="position:absolute;left:0pt;margin-left:-88.8pt;margin-top:-70.5pt;height:5pt;width:5pt;visibility:hidden;z-index:251999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8" name="KGD_KG_Seal_1332" descr="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2" o:spid="_x0000_s1026" o:spt="1" alt="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style="position:absolute;left:0pt;margin-left:-88.8pt;margin-top:-70.5pt;height:5pt;width:5pt;visibility:hidden;z-index:251998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PgYyQd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7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7" name="KGD_KG_Seal_1331" descr="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1" o:spid="_x0000_s1026" o:spt="1" alt="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style="position:absolute;left:0pt;margin-left:-88.8pt;margin-top:-70.5pt;height:5pt;width:5pt;visibility:hidden;z-index:251997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PI3ypjZAAAADwEAAA8AAAAAAAAAAQAgAAAA&#10;IgAAAGRycy9kb3ducmV2LnhtbFBLAQIUABQAAAAIAIdO4kB90eM6YwkAAOMQAAAOAAAAAAAAAAEA&#10;IAAAACgBAABkcnMvZTJvRG9jLnhtbFBLBQYAAAAABgAGAFkBAAD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6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6" name="KGD_KG_Seal_1330" descr="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0" o:spid="_x0000_s1026" o:spt="1" alt="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style="position:absolute;left:0pt;margin-left:-88.8pt;margin-top:-70.5pt;height:5pt;width:5pt;visibility:hidden;z-index:251996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8jfKmNkAAAAPAQAADwAAAAAAAAABACAAAAAiAAAAZHJzL2Rvd25yZXYu&#10;eG1sUEsBAhQAFAAAAAgAh07iQG8XG6IaCQAA4xAAAA4AAAAAAAAAAQAgAAAAKAEAAGRycy9lMm9E&#10;b2MueG1sUEsFBgAAAAAGAAYAWQEAAL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5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5" name="KGD_KG_Seal_1329" descr="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9" o:spid="_x0000_s1026" o:spt="1" alt="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style="position:absolute;left:0pt;margin-left:-88.8pt;margin-top:-70.5pt;height:5pt;width:5pt;visibility:hidden;z-index:251995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8jfKmNkAAAAPAQAADwAAAAAAAAABACAAAAAiAAAAZHJzL2Rvd25yZXYueG1sUEsB&#10;AhQAFAAAAAgAh07iQJiGcpW/CQAA4xAAAA4AAAAAAAAAAQAgAAAAKAEAAGRycy9lMm9Eb2MueG1s&#10;UEsFBgAAAAAGAAYAWQEAAFk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4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4" name="KGD_KG_Seal_1328" descr="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8" o:spid="_x0000_s1026" o:spt="1" alt="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style="position:absolute;left:0pt;margin-left:-88.8pt;margin-top:-70.5pt;height:5pt;width:5pt;visibility:hidden;z-index:251994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1Obxnw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3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3" name="KGD_KG_Seal_1327" descr="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7" o:spid="_x0000_s1026" o:spt="1" alt="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style="position:absolute;left:0pt;margin-left:-88.8pt;margin-top:-70.5pt;height:5pt;width:5pt;visibility:hidden;z-index:251993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MwbgXd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2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2" name="KGD_KG_Seal_1326" descr="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6" o:spid="_x0000_s1026" o:spt="1" alt="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style="position:absolute;left:0pt;margin-left:-88.8pt;margin-top:-70.5pt;height:5pt;width:5pt;visibility:hidden;z-index:251992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1" name="KGD_KG_Seal_1325" descr="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5" o:spid="_x0000_s1026" o:spt="1" alt="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style="position:absolute;left:0pt;margin-left:-88.8pt;margin-top:-70.5pt;height:5pt;width:5pt;visibility:hidden;z-index:251991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BbA6Ui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0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0" name="KGD_KG_Seal_1324" descr="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4" o:spid="_x0000_s1026" o:spt="1" alt="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style="position:absolute;left:0pt;margin-left:-88.8pt;margin-top:-70.5pt;height:5pt;width:5pt;visibility:hidden;z-index:251990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8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9" name="KGD_KG_Seal_1323" descr="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3" o:spid="_x0000_s1026" o:spt="1" alt="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style="position:absolute;left:0pt;margin-left:-88.8pt;margin-top:-70.5pt;height:5pt;width:5pt;visibility:hidden;z-index:251988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8jfKmNkAAAAPAQAADwAAAAAAAAABACAAAAAiAAAAZHJzL2Rvd25y&#10;ZXYueG1sUEsBAhQAFAAAAAgAh07iQDPQQwPlCgAA4xAAAA4AAAAAAAAAAQAgAAAAKAEAAGRycy9l&#10;Mm9Eb2MueG1sUEsFBgAAAAAGAAYAWQEAAH8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8" name="KGD_KG_Seal_1322" descr="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2" o:spid="_x0000_s1026" o:spt="1" alt="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style="position:absolute;left:0pt;margin-left:-88.8pt;margin-top:-70.5pt;height:5pt;width:5pt;visibility:hidden;z-index:251987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6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7" name="KGD_KG_Seal_1321" descr="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1" o:spid="_x0000_s1026" o:spt="1" alt="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style="position:absolute;left:0pt;margin-left:-88.8pt;margin-top:-70.5pt;height:5pt;width:5pt;visibility:hidden;z-index:251986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yN8qY2QAAAA8BAAAPAAAAAAAAAAEAIAAAACIAAABkcnMv&#10;ZG93bnJldi54bWxQSwECFAAUAAAACACHTuJASlDHo+oKAADjEAAADgAAAAAAAAABACAAAAAoAQAA&#10;ZHJzL2Uyb0RvYy54bWxQSwUGAAAAAAYABgBZAQAAh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6" name="KGD_KG_Seal_1320" descr="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0" o:spid="_x0000_s1026" o:spt="1" alt="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style="position:absolute;left:0pt;margin-left:-88.8pt;margin-top:-70.5pt;height:5pt;width:5pt;visibility:hidden;z-index:251985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4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5" name="KGD_KG_Seal_1319" descr="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9" o:spid="_x0000_s1026" o:spt="1" alt="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style="position:absolute;left:0pt;margin-left:-88.8pt;margin-top:-70.5pt;height:5pt;width:5pt;visibility:hidden;z-index:251984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PI3ypjZAAAADwEAAA8AAAAA&#10;AAAAAQAgAAAAIgAAAGRycy9kb3ducmV2LnhtbFBLAQIUABQAAAAIAIdO4kBxBYSciQoAAOMQAAAO&#10;AAAAAAAAAAEAIAAAACgBAABkcnMvZTJvRG9jLnhtbFBLBQYAAAAABgAGAFkBAAAj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3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4" name="KGD_KG_Seal_1318" descr="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8" o:spid="_x0000_s1026" o:spt="1" alt="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style="position:absolute;left:0pt;margin-left:-88.8pt;margin-top:-70.5pt;height:5pt;width:5pt;visibility:hidden;z-index:251983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2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3" name="KGD_KG_Seal_1317" descr="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7" o:spid="_x0000_s1026" o:spt="1" alt="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style="position:absolute;left:0pt;margin-left:-88.8pt;margin-top:-70.5pt;height:5pt;width:5pt;visibility:hidden;z-index:251982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NQS90+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1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2" name="KGD_KG_Seal_1316" descr="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6" o:spid="_x0000_s1026" o:spt="1" alt="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style="position:absolute;left:0pt;margin-left:-88.8pt;margin-top:-70.5pt;height:5pt;width:5pt;visibility:hidden;z-index:251981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0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1" name="KGD_KG_Seal_1315" descr="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5" o:spid="_x0000_s1026" o:spt="1" alt="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style="position:absolute;left:0pt;margin-left:-88.8pt;margin-top:-70.5pt;height:5pt;width:5pt;visibility:hidden;z-index:251980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8jfKmNkAAAAPAQAADwAAAAAAAAABACAAAAAiAAAAZHJzL2Rvd25yZXYueG1sUEsBAhQAFAAA&#10;AAgAh07iQGD604PWCgAA4xAAAA4AAAAAAAAAAQAgAAAAKAEAAGRycy9lMm9Eb2MueG1sUEsFBgAA&#10;AAAGAAYAWQEAAH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9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0" name="KGD_KG_Seal_1314" descr="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4" o:spid="_x0000_s1026" o:spt="1" alt="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style="position:absolute;left:0pt;margin-left:-88.8pt;margin-top:-70.5pt;height:5pt;width:5pt;visibility:hidden;z-index:251979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8jfKmNkAAAAPAQAADwAAAAAAAAABACAAAAAiAAAAZHJzL2Rvd25yZXYueG1sUEsB&#10;AhQAFAAAAAgAh07iQD7rbA6jCgAA4xAAAA4AAAAAAAAAAQAgAAAAKAEAAGRycy9lMm9Eb2MueG1s&#10;UEsFBgAAAAAGAAYAWQEAAD0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8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9" name="KGD_KG_Seal_1313" descr="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3" o:spid="_x0000_s1026" o:spt="1" alt="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style="position:absolute;left:0pt;margin-left:-88.8pt;margin-top:-70.5pt;height:5pt;width:5pt;visibility:hidden;z-index:251978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GE6+TZ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7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8" name="KGD_KG_Seal_1312" descr="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2" o:spid="_x0000_s1026" o:spt="1" alt="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style="position:absolute;left:0pt;margin-left:-88.8pt;margin-top:-70.5pt;height:5pt;width:5pt;visibility:hidden;z-index:251977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8jfKmNkAAAAPAQAADwAAAAAAAAABACAAAAAi&#10;AAAAZHJzL2Rvd25yZXYueG1sUEsBAhQAFAAAAAgAh07iQNaYSoxGCgAA4xAAAA4AAAAAAAAAAQAg&#10;AAAAKAEAAGRycy9lMm9Eb2MueG1sUEsFBgAAAAAGAAYAWQEAAO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7" name="KGD_KG_Seal_1311" descr="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1" o:spid="_x0000_s1026" o:spt="1" alt="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style="position:absolute;left:0pt;margin-left:-88.8pt;margin-top:-70.5pt;height:5pt;width:5pt;visibility:hidden;z-index:251976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5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6" name="KGD_KG_Seal_1310" descr="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0" o:spid="_x0000_s1026" o:spt="1" alt="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style="position:absolute;left:0pt;margin-left:-88.8pt;margin-top:-70.5pt;height:5pt;width:5pt;visibility:hidden;z-index:251975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8jfKmNkA&#10;AAAPAQAADwAAAAAAAAABACAAAAAiAAAAZHJzL2Rvd25yZXYueG1sUEsBAhQAFAAAAAgAh07iQEGT&#10;XWsiCgAA4xAAAA4AAAAAAAAAAQAgAAAAKAEAAGRycy9lMm9Eb2MueG1sUEsFBgAAAAAGAAYAWQEA&#10;AL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5" name="KGD_KG_Seal_1309" descr="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9" o:spid="_x0000_s1026" o:spt="1" alt="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style="position:absolute;left:0pt;margin-left:-88.8pt;margin-top:-70.5pt;height:5pt;width:5pt;visibility:hidden;z-index:251974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8jfKmNkAAAAPAQAADwAAAAAAAAABACAAAAAiAAAAZHJzL2Rvd25yZXYueG1s&#10;UEsBAhQAFAAAAAgAh07iQLQABx/7CQAA4xAAAA4AAAAAAAAAAQAgAAAAKAEAAGRycy9lMm9Eb2Mu&#10;eG1sUEsFBgAAAAAGAAYAWQEAAJ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3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4" name="KGD_KG_Seal_1308" descr="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8" o:spid="_x0000_s1026" o:spt="1" alt="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style="position:absolute;left:0pt;margin-left:-88.8pt;margin-top:-70.5pt;height:5pt;width:5pt;visibility:hidden;z-index:251973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3" name="KGD_KG_Seal_1307" descr="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7" o:spid="_x0000_s1026" o:spt="1" alt="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style="position:absolute;left:0pt;margin-left:-88.8pt;margin-top:-70.5pt;height:5pt;width:5pt;visibility:hidden;z-index:251972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DyN8qY2QAAAA8BAAAPAAAAAAAAAAEAIAAAACIAAABkcnMvZG93bnJldi54bWxQSwECFAAU&#10;AAAACACHTuJATLlxwPQJAADjEAAADgAAAAAAAAABACAAAAAoAQAAZHJzL2Uyb0RvYy54bWxQSwUG&#10;AAAAAAYABgBZAQAAj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1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2" name="KGD_KG_Seal_1306" descr="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6" o:spid="_x0000_s1026" o:spt="1" alt="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style="position:absolute;left:0pt;margin-left:-88.8pt;margin-top:-70.5pt;height:5pt;width:5pt;visibility:hidden;z-index:251971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0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1" name="KGD_KG_Seal_1305" descr="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5" o:spid="_x0000_s1026" o:spt="1" alt="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style="position:absolute;left:0pt;margin-left:-88.8pt;margin-top:-70.5pt;height:5pt;width:5pt;visibility:hidden;z-index:251970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CtOk1F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9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0" name="KGD_KG_Seal_1304" descr="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4" o:spid="_x0000_s1026" o:spt="1" alt="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style="position:absolute;left:0pt;margin-left:-88.8pt;margin-top:-70.5pt;height:5pt;width:5pt;visibility:hidden;z-index:251969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8jfKmNkAAAAPAQAADwAAAAAAAAABACAAAAAiAAAAZHJzL2Rvd25y&#10;ZXYueG1sUEsBAhQAFAAAAAgAh07iQDB8VkkBCgAA4xAAAA4AAAAAAAAAAQAgAAAAKAEAAGRycy9l&#10;Mm9Eb2MueG1sUEsFBgAAAAAGAAYAWQEAAJ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8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9" name="KGD_KG_Seal_1303" descr="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3" o:spid="_x0000_s1026" o:spt="1" alt="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style="position:absolute;left:0pt;margin-left:-88.8pt;margin-top:-70.5pt;height:5pt;width:5pt;visibility:hidden;z-index:251968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7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8" name="KGD_KG_Seal_1302" descr="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2" o:spid="_x0000_s1026" o:spt="1" alt="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style="position:absolute;left:0pt;margin-left:-88.8pt;margin-top:-70.5pt;height:5pt;width:5pt;visibility:hidden;z-index:251967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&#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6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7" name="KGD_KG_Seal_1301" descr="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1" o:spid="_x0000_s1026" o:spt="1" alt="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style="position:absolute;left:0pt;margin-left:-88.8pt;margin-top:-70.5pt;height:5pt;width:5pt;visibility:hidden;z-index:251966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KkU&#10;+Io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5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6" name="KGD_KG_Seal_1300" descr="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0" o:spid="_x0000_s1026" o:spt="1" alt="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style="position:absolute;left:0pt;margin-left:-88.8pt;margin-top:-70.5pt;height:5pt;width:5pt;visibility:hidden;z-index:251965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KBuTZJ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4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5" name="KGD_KG_Seal_1299" descr="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9" o:spid="_x0000_s1026" o:spt="1" alt="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style="position:absolute;left:0pt;margin-left:-88.8pt;margin-top:-70.5pt;height:5pt;width:5pt;visibility:hidden;z-index:251964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Dss0hC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3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4" name="KGD_KG_Seal_1298" descr="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8" o:spid="_x0000_s1026" o:spt="1" alt="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style="position:absolute;left:0pt;margin-left:-88.8pt;margin-top:-70.5pt;height:5pt;width:5pt;visibility:hidden;z-index:251963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PI3ypjZAAAADwEAAA8AAAAAAAAAAQAgAAAAIgAA&#10;AGRycy9kb3ducmV2LnhtbFBLAQIUABQAAAAIAIdO4kDzfFp1tQgAAOMQAAAOAAAAAAAAAAEAIAAA&#10;ACgBAABkcnMvZTJvRG9jLnhtbFBLBQYAAAAABgAGAFkBAAB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3" name="KGD_KG_Seal_1297" descr="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7" o:spid="_x0000_s1026" o:spt="1" alt="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style="position:absolute;left:0pt;margin-left:-88.8pt;margin-top:-70.5pt;height:5pt;width:5pt;visibility:hidden;z-index:251962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PI3ypjZAAAADwEAAA8AAAAAAAAAAQAg&#10;AAAAIgAAAGRycy9kb3ducmV2LnhtbFBLAQIUABQAAAAIAIdO4kCFXOYggggAAOMQAAAOAAAAAAAA&#10;AAEAIAAAACgBAABkcnMvZTJvRG9jLnhtbFBLBQYAAAAABgAGAFkBA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2" name="KGD_KG_Seal_1296" descr="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6" o:spid="_x0000_s1026" o:spt="1" alt="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style="position:absolute;left:0pt;margin-left:-88.8pt;margin-top:-70.5pt;height:5pt;width:5pt;visibility:hidden;z-index:251961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0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1" name="KGD_KG_Seal_1295" descr="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5" o:spid="_x0000_s1026" o:spt="1" alt="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style="position:absolute;left:0pt;margin-left:-88.8pt;margin-top:-70.5pt;height:5pt;width:5pt;visibility:hidden;z-index:251960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DyN8qY2QAAAA8BAAAPAAAAAAAAAAEAIAAAACIAAABkcnMvZG93bnJldi54&#10;bWxQSwECFAAUAAAACACHTuJAyOTJzTUIAADjEAAADgAAAAAAAAABACAAAAAoAQAAZHJzL2Uyb0Rv&#10;Yy54bWxQSwUGAAAAAAYABgBZAQAAz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0" name="KGD_KG_Seal_1294" descr="+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4" o:spid="_x0000_s1026" o:spt="1" alt="+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style="position:absolute;left:0pt;margin-left:-88.8pt;margin-top:-70.5pt;height:5pt;width:5pt;visibility:hidden;z-index:251959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8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9" name="KGD_KG_Seal_1293" descr="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3" o:spid="_x0000_s1026" o:spt="1" alt="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style="position:absolute;left:0pt;margin-left:-88.8pt;margin-top:-70.5pt;height:5pt;width:5pt;visibility:hidden;z-index:251958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PI3ypjZAAAADwEAAA8AAAAAAAAAAQAgAAAAIgAAAGRycy9kb3ducmV2LnhtbFBLAQIUABQA&#10;AAAIAIdO4kC1Vj+g1ggAAOMQAAAOAAAAAAAAAAEAIAAAACgBAABkcnMvZTJvRG9jLnhtbFBLBQYA&#10;AAAABgAGAFkBAAB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7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8" name="KGD_KG_Seal_1292" descr="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2" o:spid="_x0000_s1026" o:spt="1" alt="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style="position:absolute;left:0pt;margin-left:-88.8pt;margin-top:-70.5pt;height:5pt;width:5pt;visibility:hidden;z-index:251957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6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7" name="KGD_KG_Seal_1291" descr="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1" o:spid="_x0000_s1026" o:spt="1" alt="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style="position:absolute;left:0pt;margin-left:-88.8pt;margin-top:-70.5pt;height:5pt;width:5pt;visibility:hidden;z-index:251956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M90fEA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5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6" name="KGD_KG_Seal_1290" descr="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0" o:spid="_x0000_s1026" o:spt="1" alt="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style="position:absolute;left:0pt;margin-left:-88.8pt;margin-top:-70.5pt;height:5pt;width:5pt;visibility:hidden;z-index:251955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4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5" name="KGD_KG_Seal_1289" descr="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9" o:spid="_x0000_s1026" o:spt="1" alt="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style="position:absolute;left:0pt;margin-left:-88.8pt;margin-top:-70.5pt;height:5pt;width:5pt;visibility:hidden;z-index:251954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svVVkv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3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4" name="KGD_KG_Seal_1288" descr="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8" o:spid="_x0000_s1026" o:spt="1" alt="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style="position:absolute;left:0pt;margin-left:-88.8pt;margin-top:-70.5pt;height:5pt;width:5pt;visibility:hidden;z-index:251953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yN8qY2QAAAA8BAAAPAAAA&#10;AAAAAAEAIAAAACIAAABkcnMvZG93bnJldi54bWxQSwECFAAUAAAACACHTuJAOpMOIFAIAADjEAAA&#10;DgAAAAAAAAABACAAAAAoAQAAZHJzL2Uyb0RvYy54bWxQSwUGAAAAAAYABgBZAQAA6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2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3" name="KGD_KG_Seal_1287" descr="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7" o:spid="_x0000_s1026" o:spt="1" alt="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style="position:absolute;left:0pt;margin-left:-88.8pt;margin-top:-70.5pt;height:5pt;width:5pt;visibility:hidden;z-index:251952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LE/afl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1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2" name="KGD_KG_Seal_1286" descr="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6" o:spid="_x0000_s1026" o:spt="1" alt="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style="position:absolute;left:0pt;margin-left:-88.8pt;margin-top:-70.5pt;height:5pt;width:5pt;visibility:hidden;z-index:251951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0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1" name="KGD_KG_Seal_1285" descr="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5" o:spid="_x0000_s1026" o:spt="1" alt="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style="position:absolute;left:0pt;margin-left:-88.8pt;margin-top:-70.5pt;height:5pt;width:5pt;visibility:hidden;z-index:251950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PI3ypjZAAAA&#10;DwEAAA8AAAAAAAAAAQAgAAAAIgAAAGRycy9kb3ducmV2LnhtbFBLAQIUABQAAAAIAIdO4kB9QzXo&#10;AwkAAOMQAAAOAAAAAAAAAAEAIAAAACgBAABkcnMvZTJvRG9jLnhtbFBLBQYAAAAABgAGAFkBAACd&#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9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0" name="KGD_KG_Seal_1284" descr="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4" o:spid="_x0000_s1026" o:spt="1" alt="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style="position:absolute;left:0pt;margin-left:-88.8pt;margin-top:-70.5pt;height:5pt;width:5pt;visibility:hidden;z-index:251949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yN8qY2QAAAA8BAAAPAAAAAAAAAAEA&#10;IAAAACIAAABkcnMvZG93bnJldi54bWxQSwECFAAUAAAACACHTuJA7o4pCIMIAADjEAAADgAAAAAA&#10;AAABACAAAAAoAQAAZHJzL2Uyb0RvYy54bWxQSwUGAAAAAAYABgBZAQAAH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9" name="KGD_KG_Seal_1283" descr="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3" o:spid="_x0000_s1026" o:spt="1" alt="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style="position:absolute;left:0pt;margin-left:-88.8pt;margin-top:-70.5pt;height:5pt;width:5pt;visibility:hidden;z-index:251948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I3ypjZAAAADwEAAA8AAAAA&#10;AAAAAQAgAAAAIgAAAGRycy9kb3ducmV2LnhtbFBLAQIUABQAAAAIAIdO4kAqQ9MoiAgAAOMQAAAO&#10;AAAAAAAAAAEAIAAAACgBAABkcnMvZTJvRG9jLnhtbFBLBQYAAAAABgAGAFkBAAA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7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8" name="KGD_KG_Seal_1282" descr="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2" o:spid="_x0000_s1026" o:spt="1" alt="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style="position:absolute;left:0pt;margin-left:-88.8pt;margin-top:-70.5pt;height:5pt;width:5pt;visibility:hidden;z-index:251947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7" name="KGD_KG_Seal_1281" descr="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1" o:spid="_x0000_s1026" o:spt="1" alt="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style="position:absolute;left:0pt;margin-left:-88.8pt;margin-top:-70.5pt;height:5pt;width:5pt;visibility:hidden;z-index:251945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yN8qY2QAAAA8BAAAPAAAAAAAAAAEAIAAA&#10;ACIAAABkcnMvZG93bnJldi54bWxQSwECFAAUAAAACACHTuJAiq7EjkcIAADjEAAADgAAAAAAAAAB&#10;ACAAAAAoAQAAZHJzL2Uyb0RvYy54bWxQSwUGAAAAAAYABgBZAQAA4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4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6" name="KGD_KG_Seal_1280" descr="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0" o:spid="_x0000_s1026" o:spt="1" alt="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style="position:absolute;left:0pt;margin-left:-88.8pt;margin-top:-70.5pt;height:5pt;width:5pt;visibility:hidden;z-index:251944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3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5" name="KGD_KG_Seal_1279" descr="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9" o:spid="_x0000_s1026" o:spt="1" alt="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style="position:absolute;left:0pt;margin-left:-88.8pt;margin-top:-70.5pt;height:5pt;width:5pt;visibility:hidden;z-index:251943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2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4" name="KGD_KG_Seal_1278" descr="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8" o:spid="_x0000_s1026" o:spt="1" alt="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style="position:absolute;left:0pt;margin-left:-88.8pt;margin-top:-70.5pt;height:5pt;width:5pt;visibility:hidden;z-index:251942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8jfKmNkAAAAPAQAADwAAAAAAAAABACAAAAAiAAAAZHJzL2Rv&#10;d25yZXYueG1sUEsBAhQAFAAAAAgAh07iQGEBmhLnCAAA4xAAAA4AAAAAAAAAAQAgAAAAKAEAAGRy&#10;cy9lMm9Eb2MueG1sUEsFBgAAAAAGAAYAWQEAAI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1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3" name="KGD_KG_Seal_1277" descr="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7" o:spid="_x0000_s1026" o:spt="1" alt="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style="position:absolute;left:0pt;margin-left:-88.8pt;margin-top:-70.5pt;height:5pt;width:5pt;visibility:hidden;z-index:251941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Ao&#10;pWRc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0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2" name="KGD_KG_Seal_1276" descr="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6" o:spid="_x0000_s1026" o:spt="1" alt="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style="position:absolute;left:0pt;margin-left:-88.8pt;margin-top:-70.5pt;height:5pt;width:5pt;visibility:hidden;z-index:251940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8jfKmNkAAAAPAQAADwAAAAAAAAABACAAAAAiAAAAZHJzL2Rvd25yZXYueG1s&#10;UEsBAhQAFAAAAAgAh07iQAKMo+lsCAAA4xAAAA4AAAAAAAAAAQAgAAAAKAEAAGRycy9lMm9Eb2Mu&#10;eG1sUEsFBgAAAAAGAAYAWQEAAA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9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1" name="KGD_KG_Seal_1275" descr="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5" o:spid="_x0000_s1026" o:spt="1" alt="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style="position:absolute;left:0pt;margin-left:-88.8pt;margin-top:-70.5pt;height:5pt;width:5pt;visibility:hidden;z-index:251939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A88csd/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8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0" name="KGD_KG_Seal_1274" descr="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4" o:spid="_x0000_s1026" o:spt="1" alt="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style="position:absolute;left:0pt;margin-left:-88.8pt;margin-top:-70.5pt;height:5pt;width:5pt;visibility:hidden;z-index:251938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yU5PV+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7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9" name="KGD_KG_Seal_1273" descr="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3" o:spid="_x0000_s1026" o:spt="1" alt="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style="position:absolute;left:0pt;margin-left:-88.8pt;margin-top:-70.5pt;height:5pt;width:5pt;visibility:hidden;z-index:251937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GrFxSc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6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8" name="KGD_KG_Seal_1272" descr="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2" o:spid="_x0000_s1026" o:spt="1" alt="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style="position:absolute;left:0pt;margin-left:-88.8pt;margin-top:-70.5pt;height:5pt;width:5pt;visibility:hidden;z-index:251936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5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7" name="KGD_KG_Seal_1271" descr="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1" o:spid="_x0000_s1026" o:spt="1" alt="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style="position:absolute;left:0pt;margin-left:-88.8pt;margin-top:-70.5pt;height:5pt;width:5pt;visibility:hidden;z-index:251935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A4hS+c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6" name="KGD_KG_Seal_1270" descr="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0" o:spid="_x0000_s1026" o:spt="1" alt="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style="position:absolute;left:0pt;margin-left:-88.8pt;margin-top:-70.5pt;height:5pt;width:5pt;visibility:hidden;z-index:251934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B/Mt7Y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5" name="KGD_KG_Seal_1269" descr="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9" o:spid="_x0000_s1026" o:spt="1" alt="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style="position:absolute;left:0pt;margin-left:-88.8pt;margin-top:-70.5pt;height:5pt;width:5pt;visibility:hidden;z-index:251933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DyN8qY2QAAAA8BAAAPAAAAAAAAAAEAIAAAACIAAABkcnMvZG93&#10;bnJldi54bWxQSwECFAAUAAAACACHTuJAiiTX5q0IAADjEAAADgAAAAAAAAABACAAAAAoAQAAZHJz&#10;L2Uyb0RvYy54bWxQSwUGAAAAAAYABgBZAQAAR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4" name="KGD_KG_Seal_1268" descr="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8" o:spid="_x0000_s1026" o:spt="1" alt="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style="position:absolute;left:0pt;margin-left:-88.8pt;margin-top:-70.5pt;height:5pt;width:5pt;visibility:hidden;z-index:251932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1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3" name="KGD_KG_Seal_1267" descr="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7" o:spid="_x0000_s1026" o:spt="1" alt="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style="position:absolute;left:0pt;margin-left:-88.8pt;margin-top:-70.5pt;height:5pt;width:5pt;visibility:hidden;z-index:251931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8jfKmNkAAAAPAQAADwAAAAAAAAAB&#10;ACAAAAAiAAAAZHJzL2Rvd25yZXYueG1sUEsBAhQAFAAAAAgAh07iQBRCoSAvCQAA4xAAAA4AAAAA&#10;AAAAAQAgAAAAKAEAAGRycy9lMm9Eb2MueG1sUEsFBgAAAAAGAAYAWQEAAM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0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2" name="KGD_KG_Seal_1266" descr="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6" o:spid="_x0000_s1026" o:spt="1" alt="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style="position:absolute;left:0pt;margin-left:-88.8pt;margin-top:-70.5pt;height:5pt;width:5pt;visibility:hidden;z-index:251930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9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1" name="KGD_KG_Seal_1265" descr="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5" o:spid="_x0000_s1026" o:spt="1" alt="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style="position:absolute;left:0pt;margin-left:-88.8pt;margin-top:-70.5pt;height:5pt;width:5pt;visibility:hidden;z-index:251929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OFiK+L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8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0" name="KGD_KG_Seal_1264" descr="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4" o:spid="_x0000_s1026" o:spt="1" alt="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style="position:absolute;left:0pt;margin-left:-88.8pt;margin-top:-70.5pt;height:5pt;width:5pt;visibility:hidden;z-index:251928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DyN8qY2QAAAA8BAAAPAAAAAAAAAAEAIAAAACIAAABkcnMvZG93bnJldi54bWxQ&#10;SwECFAAUAAAACACHTuJAOs98r6QIAADjEAAADgAAAAAAAAABACAAAAAoAQAAZHJzL2Uyb0RvYy54&#10;bWxQSwUGAAAAAAYABgBZAQAAP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7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9" name="KGD_KG_Seal_1263" descr="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3" o:spid="_x0000_s1026" o:spt="1" alt="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style="position:absolute;left:0pt;margin-left:-88.8pt;margin-top:-70.5pt;height:5pt;width:5pt;visibility:hidden;z-index:251927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wxa4eL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6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8" name="KGD_KG_Seal_1262" descr="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2" o:spid="_x0000_s1026" o:spt="1" alt="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style="position:absolute;left:0pt;margin-left:-88.8pt;margin-top:-70.5pt;height:5pt;width:5pt;visibility:hidden;z-index:251926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&#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5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7" name="KGD_KG_Seal_1261" descr="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1" o:spid="_x0000_s1026" o:spt="1" alt="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style="position:absolute;left:0pt;margin-left:-88.8pt;margin-top:-70.5pt;height:5pt;width:5pt;visibility:hidden;z-index:251925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yj30zP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4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6" name="KGD_KG_Seal_1260" descr="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0" o:spid="_x0000_s1026" o:spt="1" alt="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style="position:absolute;left:0pt;margin-left:-88.8pt;margin-top:-70.5pt;height:5pt;width:5pt;visibility:hidden;z-index:251924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Jyk82s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3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5" name="KGD_KG_Seal_1259" descr="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9" o:spid="_x0000_s1026" o:spt="1" alt="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style="position:absolute;left:0pt;margin-left:-88.8pt;margin-top:-70.5pt;height:5pt;width:5pt;visibility:hidden;z-index:251923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PI3ypjZAAAADwEAAA8AAAAA&#10;AAAAAQAgAAAAIgAAAGRycy9kb3ducmV2LnhtbFBLAQIUABQAAAAIAIdO4kBM2Stx+ggAAOMQAAAO&#10;AAAAAAAAAAEAIAAAACgBAABkcnMvZTJvRG9jLnhtbFBLBQYAAAAABgAGAFkBAAC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2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4" name="KGD_KG_Seal_1258" descr="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8" o:spid="_x0000_s1026" o:spt="1" alt="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style="position:absolute;left:0pt;margin-left:-88.8pt;margin-top:-70.5pt;height:5pt;width:5pt;visibility:hidden;z-index:251922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8jfKmNkAAAAPAQAADwAAAAAAAAABACAAAAAiAAAAZHJz&#10;L2Rvd25yZXYueG1sUEsBAhQAFAAAAAgAh07iQD/+nT0jCQAA4xAAAA4AAAAAAAAAAQAgAAAAKAEA&#10;AGRycy9lMm9Eb2MueG1sUEsFBgAAAAAGAAYAWQEAAL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3" name="KGD_KG_Seal_1257" descr="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7" o:spid="_x0000_s1026" o:spt="1" alt="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style="position:absolute;left:0pt;margin-left:-88.8pt;margin-top:-70.5pt;height:5pt;width:5pt;visibility:hidden;z-index:251921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ZcrWs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0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2" name="KGD_KG_Seal_1256" descr="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6" o:spid="_x0000_s1026" o:spt="1" alt="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style="position:absolute;left:0pt;margin-left:-88.8pt;margin-top:-70.5pt;height:5pt;width:5pt;visibility:hidden;z-index:251920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1" name="KGD_KG_Seal_1255" descr="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5" o:spid="_x0000_s1026" o:spt="1" alt="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style="position:absolute;left:0pt;margin-left:-88.8pt;margin-top:-70.5pt;height:5pt;width:5pt;visibility:hidden;z-index:251919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s08njj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8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0" name="KGD_KG_Seal_1254" descr="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4" o:spid="_x0000_s1026" o:spt="1" alt="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style="position:absolute;left:0pt;margin-left:-88.8pt;margin-top:-70.5pt;height:5pt;width:5pt;visibility:hidden;z-index:251918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8jfKmNkAAAAPAQAADwAAAAAAAAAB&#10;ACAAAAAiAAAAZHJzL2Rvd25yZXYueG1sUEsBAhQAFAAAAAgAh07iQJEDVeuECAAA4xAAAA4AAAAA&#10;AAAAAQAgAAAAKAEAAGRycy9lMm9Eb2MueG1sUEsFBgAAAAAGAAYAWQEAAB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7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9" name="KGD_KG_Seal_1253" descr="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3" o:spid="_x0000_s1026" o:spt="1" alt="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style="position:absolute;left:0pt;margin-left:-88.8pt;margin-top:-70.5pt;height:5pt;width:5pt;visibility:hidden;z-index:251917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6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8" name="KGD_KG_Seal_1252" descr="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2" o:spid="_x0000_s1026" o:spt="1" alt="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style="position:absolute;left:0pt;margin-left:-88.8pt;margin-top:-70.5pt;height:5pt;width:5pt;visibility:hidden;z-index:251916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PI3ypjZAAAADwEAAA8AAAAAAAAAAQAgAAAAIgAAAGRycy9kb3ducmV2LnhtbFBL&#10;AQIUABQAAAAIAIdO4kCLcNtuowgAAOMQAAAOAAAAAAAAAAEAIAAAACgBAABkcnMvZTJvRG9jLnht&#10;bFBLBQYAAAAABgAGAFkBAAA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5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7" name="KGD_KG_Seal_1251" descr="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1" o:spid="_x0000_s1026" o:spt="1" alt="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style="position:absolute;left:0pt;margin-left:-88.8pt;margin-top:-70.5pt;height:5pt;width:5pt;visibility:hidden;z-index:251915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6p1S0M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4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6" name="KGD_KG_Seal_1250" descr="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0" o:spid="_x0000_s1026" o:spt="1" alt="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style="position:absolute;left:0pt;margin-left:-88.8pt;margin-top:-70.5pt;height:5pt;width:5pt;visibility:hidden;z-index:251914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yN8qY2QAAAA8BAAAPAAAAAAAAAAEAIAAAACIAAABkcnMv&#10;ZG93bnJldi54bWxQSwECFAAUAAAACACHTuJAwX3QoukIAADjEAAADgAAAAAAAAABACAAAAAoAQAA&#10;ZHJzL2Uyb0RvYy54bWxQSwUGAAAAAAYABgBZAQAAg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3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5" name="KGD_KG_Seal_1249" descr="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9" o:spid="_x0000_s1026" o:spt="1" alt="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style="position:absolute;left:0pt;margin-left:-88.8pt;margin-top:-70.5pt;height:5pt;width:5pt;visibility:hidden;z-index:251913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2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4" name="KGD_KG_Seal_1248" descr="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8" o:spid="_x0000_s1026" o:spt="1" alt="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style="position:absolute;left:0pt;margin-left:-88.8pt;margin-top:-70.5pt;height:5pt;width:5pt;visibility:hidden;z-index:251912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xxniS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1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3" name="KGD_KG_Seal_1247" descr="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7" o:spid="_x0000_s1026" o:spt="1" alt="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style="position:absolute;left:0pt;margin-left:-88.8pt;margin-top:-70.5pt;height:5pt;width:5pt;visibility:hidden;z-index:251911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yN8qY2QAAAA8BAAAPAAAAAAAAAAEAIAAAACIAAABkcnMvZG93bnJldi54&#10;bWxQSwECFAAUAAAACACHTuJAI4Wh8KcIAADjEAAADgAAAAAAAAABACAAAAAoAQAAZHJzL2Uyb0Rv&#10;Yy54bWxQSwUGAAAAAAYABgBZAQAAQ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0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2" name="KGD_KG_Seal_1246" descr="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6" o:spid="_x0000_s1026" o:spt="1" alt="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style="position:absolute;left:0pt;margin-left:-88.8pt;margin-top:-70.5pt;height:5pt;width:5pt;visibility:hidden;z-index:251910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9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1" name="KGD_KG_Seal_1245" descr="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5" o:spid="_x0000_s1026" o:spt="1" alt="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style="position:absolute;left:0pt;margin-left:-88.8pt;margin-top:-70.5pt;height:5pt;width:5pt;visibility:hidden;z-index:251909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DyN8qY2QAAAA8BAAAPAAAAAAAAAAEAIAAAACIAAABkcnMvZG93bnJldi54bWxQSwEC&#10;FAAUAAAACACHTuJAEgwIMmgIAADjEAAADgAAAAAAAAABACAAAAAoAQAAZHJzL2Uyb0RvYy54bWxQ&#10;SwUGAAAAAAYABgBZAQAAA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0" name="KGD_KG_Seal_1244" descr="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4" o:spid="_x0000_s1026" o:spt="1" alt="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style="position:absolute;left:0pt;margin-left:-88.8pt;margin-top:-70.5pt;height:5pt;width:5pt;visibility:hidden;z-index:251908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WMWW1D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7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9" name="KGD_KG_Seal_1243" descr="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3" o:spid="_x0000_s1026" o:spt="1" alt="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style="position:absolute;left:0pt;margin-left:-88.8pt;margin-top:-70.5pt;height:5pt;width:5pt;visibility:hidden;z-index:251907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8jfKmNkAAAAPAQAADwAAAAAAAAABACAAAAAiAAAAZHJzL2Rvd25yZXYueG1sUEsBAhQAFAAA&#10;AAgAh07iQHiL4kScCAAA4xAAAA4AAAAAAAAAAQAgAAAAKAEAAGRycy9lMm9Eb2MueG1sUEsFBgAA&#10;AAAGAAYAWQEAAD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8" name="KGD_KG_Seal_1242" descr="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2" o:spid="_x0000_s1026" o:spt="1" alt="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style="position:absolute;left:0pt;margin-left:-88.8pt;margin-top:-70.5pt;height:5pt;width:5pt;visibility:hidden;z-index:251906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BcM3J6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7" name="KGD_KG_Seal_1241" descr="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1" o:spid="_x0000_s1026" o:spt="1" alt="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style="position:absolute;left:0pt;margin-left:-88.8pt;margin-top:-70.5pt;height:5pt;width:5pt;visibility:hidden;z-index:251905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DDyQyg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4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6" name="KGD_KG_Seal_1240" descr="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0" o:spid="_x0000_s1026" o:spt="1" alt="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style="position:absolute;left:0pt;margin-left:-88.8pt;margin-top:-70.5pt;height:5pt;width:5pt;visibility:hidden;z-index:251904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BRWqku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2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5" name="KGD_KG_Seal_1239" descr="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9" o:spid="_x0000_s1026" o:spt="1" alt="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style="position:absolute;left:0pt;margin-left:-88.8pt;margin-top:-70.5pt;height:5pt;width:5pt;visibility:hidden;z-index:251902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CAXljK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1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4" name="KGD_KG_Seal_1238" descr="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8" o:spid="_x0000_s1026" o:spt="1" alt="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style="position:absolute;left:0pt;margin-left:-88.8pt;margin-top:-70.5pt;height:5pt;width:5pt;visibility:hidden;z-index:251901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p8TLt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0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3" name="KGD_KG_Seal_1237" descr="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7" o:spid="_x0000_s1026" o:spt="1" alt="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style="position:absolute;left:0pt;margin-left:-88.8pt;margin-top:-70.5pt;height:5pt;width:5pt;visibility:hidden;z-index:251900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8jfKmNkAAAAPAQAADwAAAAAAAAABACAAAAAiAAAAZHJzL2Rvd25y&#10;ZXYueG1sUEsBAhQAFAAAAAgAh07iQFIf2zuOBwAA4xAAAA4AAAAAAAAAAQAgAAAAKAEAAGRycy9l&#10;Mm9Eb2MueG1sUEsFBgAAAAAGAAYAWQEAACg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9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2" name="KGD_KG_Seal_1236" descr="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6" o:spid="_x0000_s1026" o:spt="1" alt="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style="position:absolute;left:0pt;margin-left:-88.8pt;margin-top:-70.5pt;height:5pt;width:5pt;visibility:hidden;z-index:251899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rZjKf4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8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1" name="KGD_KG_Seal_1235" descr="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5" o:spid="_x0000_s1026" o:spt="1" alt="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style="position:absolute;left:0pt;margin-left:-88.8pt;margin-top:-70.5pt;height:5pt;width:5pt;visibility:hidden;z-index:251898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7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0" name="KGD_KG_Seal_1234" descr="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4" o:spid="_x0000_s1026" o:spt="1" alt="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style="position:absolute;left:0pt;margin-left:-88.8pt;margin-top:-70.5pt;height:5pt;width:5pt;visibility:hidden;z-index:251897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ABJv1b/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6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9" name="KGD_KG_Seal_1233" descr="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3" o:spid="_x0000_s1026" o:spt="1" alt="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style="position:absolute;left:0pt;margin-left:-88.8pt;margin-top:-70.5pt;height:5pt;width:5pt;visibility:hidden;z-index:251896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Dz&#10;GpuR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5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8" name="KGD_KG_Seal_1232" descr="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2" o:spid="_x0000_s1026" o:spt="1" alt="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style="position:absolute;left:0pt;margin-left:-88.8pt;margin-top:-70.5pt;height:5pt;width:5pt;visibility:hidden;z-index:251895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8jfKmNkAAAAPAQAADwAAAAAAAAABACAAAAAiAAAAZHJzL2Rvd25yZXYueG1s&#10;UEsBAhQAFAAAAAgAh07iQFZNUWz6BwAA4xAAAA4AAAAAAAAAAQAgAAAAKAEAAGRycy9lMm9Eb2Mu&#10;eG1sUEsFBgAAAAAGAAYAWQEAAJ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7" name="KGD_KG_Seal_1231" descr="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1" o:spid="_x0000_s1026" o:spt="1" alt="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style="position:absolute;left:0pt;margin-left:-88.8pt;margin-top:-70.5pt;height:5pt;width:5pt;visibility:hidden;z-index:251894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WWL9O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3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6" name="KGD_KG_Seal_1230" descr="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0" o:spid="_x0000_s1026" o:spt="1" alt="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style="position:absolute;left:0pt;margin-left:-88.8pt;margin-top:-70.5pt;height:5pt;width:5pt;visibility:hidden;z-index:251893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PI3&#10;ypjZAAAADwEAAA8AAAAAAAAAAQAgAAAAIgAAAGRycy9kb3ducmV2LnhtbFBLAQIUABQAAAAIAIdO&#10;4kCZTGm9CQkAAOMQAAAOAAAAAAAAAAEAIAAAACgBAABkcnMvZTJvRG9jLnhtbFBLBQYAAAAABgAG&#10;AFkBAACj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5" name="KGD_KG_Seal_1229" descr="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9" o:spid="_x0000_s1026" o:spt="1" alt="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style="position:absolute;left:0pt;margin-left:-88.8pt;margin-top:-70.5pt;height:5pt;width:5pt;visibility:hidden;z-index:251892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N8qY2QAAAA8BAAAPAAAAAAAAAAEAIAAAACIAAABkcnMvZG93bnJldi54bWxQSwECFAAUAAAA&#10;CACHTuJAZxUZDQ0JAADjEAAADgAAAAAAAAABACAAAAAoAQAAZHJzL2Uyb0RvYy54bWxQSwUGAAAA&#10;AAYABgBZAQAAp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1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4" name="KGD_KG_Seal_1228" descr="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8" o:spid="_x0000_s1026" o:spt="1" alt="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style="position:absolute;left:0pt;margin-left:-88.8pt;margin-top:-70.5pt;height:5pt;width:5pt;visibility:hidden;z-index:251891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R7kFm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3" name="KGD_KG_Seal_1227" descr="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7" o:spid="_x0000_s1026" o:spt="1" alt="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style="position:absolute;left:0pt;margin-left:-88.8pt;margin-top:-70.5pt;height:5pt;width:5pt;visibility:hidden;z-index:251890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AkOU9N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9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2" name="KGD_KG_Seal_1226" descr="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6" o:spid="_x0000_s1026" o:spt="1" alt="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style="position:absolute;left:0pt;margin-left:-88.8pt;margin-top:-70.5pt;height:5pt;width:5pt;visibility:hidden;z-index:251889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I0Ahes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8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1" name="KGD_KG_Seal_1225" descr="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5" o:spid="_x0000_s1026" o:spt="1" alt="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style="position:absolute;left:0pt;margin-left:-88.8pt;margin-top:-70.5pt;height:5pt;width:5pt;visibility:hidden;z-index:251888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PI3ypjZAAAADwEAAA8AAAAAAAAAAQAgAAAAIgAAAGRycy9k&#10;b3ducmV2LnhtbFBLAQIUABQAAAAIAIdO4kBfHpwaIQkAAOMQAAAOAAAAAAAAAAEAIAAAACgBAABk&#10;cnMvZTJvRG9jLnhtbFBLBQYAAAAABgAGAFkBAAC7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7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0" name="KGD_KG_Seal_1224" descr="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4" o:spid="_x0000_s1026" o:spt="1" alt="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style="position:absolute;left:0pt;margin-left:-88.8pt;margin-top:-70.5pt;height:5pt;width:5pt;visibility:hidden;z-index:251887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N8mrt5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6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9" name="KGD_KG_Seal_1223" descr="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3" o:spid="_x0000_s1026" o:spt="1" alt="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style="position:absolute;left:0pt;margin-left:-88.8pt;margin-top:-70.5pt;height:5pt;width:5pt;visibility:hidden;z-index:251886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DyN8qY2QAAAA8BAAAPAAAAAAAAAAEAIAAAACIAAABkcnMvZG93bnJldi54bWxQSwECFAAUAAAA&#10;CACHTuJA6dJgoUYJAADjEAAADgAAAAAAAAABACAAAAAoAQAAZHJzL2Uyb0RvYy54bWxQSwUGAAAA&#10;AAYABgBZAQAA4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5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8" name="KGD_KG_Seal_1222" descr="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2" o:spid="_x0000_s1026" o:spt="1" alt="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style="position:absolute;left:0pt;margin-left:-88.8pt;margin-top:-70.5pt;height:5pt;width:5pt;visibility:hidden;z-index:251885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CogLE9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4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7" name="KGD_KG_Seal_1221" descr="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1" o:spid="_x0000_s1026" o:spt="1" alt="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style="position:absolute;left:0pt;margin-left:-88.8pt;margin-top:-70.5pt;height:5pt;width:5pt;visibility:hidden;z-index:251884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DyN8qY2QAAAA8B&#10;AAAPAAAAAAAAAAEAIAAAACIAAABkcnMvZG93bnJldi54bWxQSwECFAAUAAAACACHTuJAUtDgEDoJ&#10;AADjEAAADgAAAAAAAAABACAAAAAoAQAAZHJzL2Uyb0RvYy54bWxQSwUGAAAAAAYABgBZAQAA1A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3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6" name="KGD_KG_Seal_1220" descr="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0" o:spid="_x0000_s1026" o:spt="1" alt="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style="position:absolute;left:0pt;margin-left:-88.8pt;margin-top:-70.5pt;height:5pt;width:5pt;visibility:hidden;z-index:251883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PI3ypjZAAAADwEA&#10;AA8AAAAAAAAAAQAgAAAAIgAAAGRycy9kb3ducmV2LnhtbFBLAQIUABQAAAAIAIdO4kDP2VS0cgkA&#10;AOMQAAAOAAAAAAAAAAEAIAAAACgBAABkcnMvZTJvRG9jLnhtbFBLBQYAAAAABgAGAFkBAAAM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2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5" name="KGD_KG_Seal_1219" descr="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9" o:spid="_x0000_s1026" o:spt="1" alt="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style="position:absolute;left:0pt;margin-left:-88.8pt;margin-top:-70.5pt;height:5pt;width:5pt;visibility:hidden;z-index:251882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nkwWgT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4" name="KGD_KG_Seal_1218" descr="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8" o:spid="_x0000_s1026" o:spt="1" alt="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style="position:absolute;left:0pt;margin-left:-88.8pt;margin-top:-70.5pt;height:5pt;width:5pt;visibility:hidden;z-index:251881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0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3" name="KGD_KG_Seal_1217" descr="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7" o:spid="_x0000_s1026" o:spt="1" alt="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style="position:absolute;left:0pt;margin-left:-88.8pt;margin-top:-70.5pt;height:5pt;width:5pt;visibility:hidden;z-index:251880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yN8qY2QAAAA8BAAAPAAAAAAAAAAEAIAAAACIAAABkcnMvZG93bnJldi54bWxQSwECFAAU&#10;AAAACACHTuJAN2RYNIIJAADjEAAADgAAAAAAAAABACAAAAAoAQAAZHJzL2Uyb0RvYy54bWxQSwUG&#10;AAAAAAYABgBZAQAAH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2" name="KGD_KG_Seal_1216" descr="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6" o:spid="_x0000_s1026" o:spt="1" alt="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style="position:absolute;left:0pt;margin-left:-88.8pt;margin-top:-70.5pt;height:5pt;width:5pt;visibility:hidden;z-index:251879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YJymfo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8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1" name="KGD_KG_Seal_1215" descr="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5" o:spid="_x0000_s1026" o:spt="1" alt="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style="position:absolute;left:0pt;margin-left:-88.8pt;margin-top:-70.5pt;height:5pt;width:5pt;visibility:hidden;z-index:251878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BHY1B1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7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0" name="KGD_KG_Seal_1214" descr="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4" o:spid="_x0000_s1026" o:spt="1" alt="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style="position:absolute;left:0pt;margin-left:-88.8pt;margin-top:-70.5pt;height:5pt;width:5pt;visibility:hidden;z-index:251877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8jfKmNkAAAAPAQAADwAAAAAAAAABACAAAAAi&#10;AAAAZHJzL2Rvd25yZXYueG1sUEsBAhQAFAAAAAgAh07iQLIbWRQpCQAA4xAAAA4AAAAAAAAAAQAg&#10;AAAAKAEAAGRycy9lMm9Eb2MueG1sUEsFBgAAAAAGAAYAWQEAAMM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9" name="KGD_KG_Seal_1213" descr="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3" o:spid="_x0000_s1026" o:spt="1" alt="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style="position:absolute;left:0pt;margin-left:-88.8pt;margin-top:-70.5pt;height:5pt;width:5pt;visibility:hidden;z-index:251876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KYmyA8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5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8" name="KGD_KG_Seal_1212" descr="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2" o:spid="_x0000_s1026" o:spt="1" alt="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style="position:absolute;left:0pt;margin-left:-88.8pt;margin-top:-70.5pt;height:5pt;width:5pt;visibility:hidden;z-index:251875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PI3ypjZAAAADwEAAA8AAAAAAAAAAQAgAAAAIgAAAGRycy9kb3ducmV2LnhtbFBLAQIU&#10;ABQAAAAIAIdO4kDuOSHoEgkAAOMQAAAOAAAAAAAAAAEAIAAAACgBAABkcnMvZTJvRG9jLnhtbFBL&#10;BQYAAAAABgAGAFkBAACs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4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7" name="KGD_KG_Seal_1211" descr="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1" o:spid="_x0000_s1026" o:spt="1" alt="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style="position:absolute;left:0pt;margin-left:-88.8pt;margin-top:-70.5pt;height:5pt;width:5pt;visibility:hidden;z-index:251874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3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6" name="KGD_KG_Seal_1210" descr="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0" o:spid="_x0000_s1026" o:spt="1" alt="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style="position:absolute;left:0pt;margin-left:-88.8pt;margin-top:-70.5pt;height:5pt;width:5pt;visibility:hidden;z-index:251873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yN8qY2QAAAA8BAAAPAAAAAAAAAAEA&#10;IAAAACIAAABkcnMvZG93bnJldi54bWxQSwECFAAUAAAACACHTuJA4CpKAqAJAADjEAAADgAAAAAA&#10;AAABACAAAAAoAQAAZHJzL2Uyb0RvYy54bWxQSwUGAAAAAAYABgBZAQAAO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2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5" name="KGD_KG_Seal_1209" descr="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9" o:spid="_x0000_s1026" o:spt="1" alt="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style="position:absolute;left:0pt;margin-left:-88.8pt;margin-top:-70.5pt;height:5pt;width:5pt;visibility:hidden;z-index:251872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Bsr/fQ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1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4" name="KGD_KG_Seal_1208" descr="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8" o:spid="_x0000_s1026" o:spt="1" alt="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style="position:absolute;left:0pt;margin-left:-88.8pt;margin-top:-70.5pt;height:5pt;width:5pt;visibility:hidden;z-index:251871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CedJey/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0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3" name="KGD_KG_Seal_1207" descr="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7" o:spid="_x0000_s1026" o:spt="1" alt="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style="position:absolute;left:0pt;margin-left:-88.8pt;margin-top:-70.5pt;height:5pt;width:5pt;visibility:hidden;z-index:251870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XWd93j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9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2" name="KGD_KG_Seal_1206" descr="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6" o:spid="_x0000_s1026" o:spt="1" alt="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style="position:absolute;left:0pt;margin-left:-88.8pt;margin-top:-70.5pt;height:5pt;width:5pt;visibility:hidden;z-index:251869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1" name="KGD_KG_Seal_1205" descr="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5" o:spid="_x0000_s1026" o:spt="1" alt="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style="position:absolute;left:0pt;margin-left:-88.8pt;margin-top:-70.5pt;height:5pt;width:5pt;visibility:hidden;z-index:251868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yN8qY2QAAAA8BAAAPAAAAAAAAAAEAIAAAACIAAABkcnMvZG93bnJldi54&#10;bWxQSwECFAAUAAAACACHTuJAEaSf9MQJAADjEAAADgAAAAAAAAABACAAAAAoAQAAZHJzL2Uyb0Rv&#10;Yy54bWxQSwUGAAAAAAYABgBZAQAAX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7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0" name="KGD_KG_Seal_1204" descr="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4" o:spid="_x0000_s1026" o:spt="1" alt="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style="position:absolute;left:0pt;margin-left:-88.8pt;margin-top:-70.5pt;height:5pt;width:5pt;visibility:hidden;z-index:251867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9" name="KGD_KG_Seal_1203" descr="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3" o:spid="_x0000_s1026" o:spt="1" alt="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style="position:absolute;left:0pt;margin-left:-88.8pt;margin-top:-70.5pt;height:5pt;width:5pt;visibility:hidden;z-index:251866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8jfKmNkAAAAPAQAADwAAAAAA&#10;AAABACAAAAAiAAAAZHJzL2Rvd25yZXYueG1sUEsBAhQAFAAAAAgAh07iQLmmr5KkCQAA4xAAAA4A&#10;AAAAAAAAAQAgAAAAKAEAAGRycy9lMm9Eb2MueG1sUEsFBgAAAAAGAAYAWQEAAD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5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8" name="KGD_KG_Seal_1202" descr="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2" o:spid="_x0000_s1026" o:spt="1" alt="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style="position:absolute;left:0pt;margin-left:-88.8pt;margin-top:-70.5pt;height:5pt;width:5pt;visibility:hidden;z-index:251865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4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7" name="KGD_KG_Seal_1201" descr="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1" o:spid="_x0000_s1026" o:spt="1" alt="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style="position:absolute;left:0pt;margin-left:-88.8pt;margin-top:-70.5pt;height:5pt;width:5pt;visibility:hidden;z-index:251864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D8vJg1&#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3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6" name="KGD_KG_Seal_1200" descr="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0" o:spid="_x0000_s1026" o:spt="1" alt="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style="position:absolute;left:0pt;margin-left:-88.8pt;margin-top:-70.5pt;height:5pt;width:5pt;visibility:hidden;z-index:251863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PI3ypjZAAAADwEAAA8A&#10;AAAAAAAAAQAgAAAAIgAAAGRycy9kb3ducmV2LnhtbFBLAQIUABQAAAAIAIdO4kA0CUT6qAkAAOMQ&#10;AAAOAAAAAAAAAAEAIAAAACgBAABkcnMvZTJvRG9jLnhtbFBLBQYAAAAABgAGAFkBAABC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5" name="KGD_KG_Seal_1199" descr="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9" o:spid="_x0000_s1026" o:spt="1" alt="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style="position:absolute;left:0pt;margin-left:-88.8pt;margin-top:-70.5pt;height:5pt;width:5pt;visibility:hidden;z-index:251862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8jfKmNkAAAAPAQAADwAAAAAAAAABACAAAAAiAAAA&#10;ZHJzL2Rvd25yZXYueG1sUEsBAhQAFAAAAAgAh07iQGLX+6UKCgAA4xAAAA4AAAAAAAAAAQAgAAAA&#10;KAEAAGRycy9lMm9Eb2MueG1sUEsFBgAAAAAGAAYAWQEAAK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0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4" name="KGD_KG_Seal_1198" descr="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8" o:spid="_x0000_s1026" o:spt="1" alt="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style="position:absolute;left:0pt;margin-left:-88.8pt;margin-top:-70.5pt;height:5pt;width:5pt;visibility:hidden;z-index:251860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yN8qY2QAAAA8BAAAPAAAAAAAAAAEAIAAAACIAAABk&#10;cnMvZG93bnJldi54bWxQSwECFAAUAAAACACHTuJAx/wRrdAJAADjEAAADgAAAAAAAAABACAAAAAo&#10;AQAAZHJzL2Uyb0RvYy54bWxQSwUGAAAAAAYABgBZAQAAa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9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3" name="KGD_KG_Seal_1197" descr="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7" o:spid="_x0000_s1026" o:spt="1" alt="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style="position:absolute;left:0pt;margin-left:-88.8pt;margin-top:-70.5pt;height:5pt;width:5pt;visibility:hidden;z-index:251859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CMVOGG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8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2" name="KGD_KG_Seal_1196" descr="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6" o:spid="_x0000_s1026" o:spt="1" alt="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style="position:absolute;left:0pt;margin-left:-88.8pt;margin-top:-70.5pt;height:5pt;width:5pt;visibility:hidden;z-index:251858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DyN8qY&#10;2QAAAA8BAAAPAAAAAAAAAAEAIAAAACIAAABkcnMvZG93bnJldi54bWxQSwECFAAUAAAACACHTuJA&#10;9xuM9+sJAADjEAAADgAAAAAAAAABACAAAAAoAQAAZHJzL2Uyb0RvYy54bWxQSwUGAAAAAAYABgBZ&#10;AQAAh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7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1" name="KGD_KG_Seal_1195" descr="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5" o:spid="_x0000_s1026" o:spt="1" alt="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style="position:absolute;left:0pt;margin-left:-88.8pt;margin-top:-70.5pt;height:5pt;width:5pt;visibility:hidden;z-index:251857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3YLq/E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6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0" name="KGD_KG_Seal_1194" descr="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4" o:spid="_x0000_s1026" o:spt="1" alt="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style="position:absolute;left:0pt;margin-left:-88.8pt;margin-top:-70.5pt;height:5pt;width:5pt;visibility:hidden;z-index:251856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PI3ypjZAAAADwEAAA8AAAAAAAAAAQAgAAAAIgAAAGRycy9kb3ducmV2Lnht&#10;bFBLAQIUABQAAAAIAIdO4kBPCg/j/AkAAOMQAAAOAAAAAAAAAAEAIAAAACgBAABkcnMvZTJvRG9j&#10;LnhtbFBLBQYAAAAABgAGAFkBAACW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5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9" name="KGD_KG_Seal_1193" descr="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3" o:spid="_x0000_s1026" o:spt="1" alt="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style="position:absolute;left:0pt;margin-left:-88.8pt;margin-top:-70.5pt;height:5pt;width:5pt;visibility:hidden;z-index:251855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Dw5TdE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8" name="KGD_KG_Seal_1192" descr="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2" o:spid="_x0000_s1026" o:spt="1" alt="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style="position:absolute;left:0pt;margin-left:-88.8pt;margin-top:-70.5pt;height:5pt;width:5pt;visibility:hidden;z-index:251854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AN5g4/&#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3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7" name="KGD_KG_Seal_1191" descr="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1" o:spid="_x0000_s1026" o:spt="1" alt="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style="position:absolute;left:0pt;margin-left:-88.8pt;margin-top:-70.5pt;height:5pt;width:5pt;visibility:hidden;z-index:251853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yN8qY2QAAAA8BAAAPAAAAAAAAAAEAIAAAACIA&#10;AABkcnMvZG93bnJldi54bWxQSwECFAAUAAAACACHTuJA64B/ifAKAADjEAAADgAAAAAAAAABACAA&#10;AAAoAQAAZHJzL2Uyb0RvYy54bWxQSwUGAAAAAAYABgBZAQAAi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6" name="KGD_KG_Seal_1190" descr="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0" o:spid="_x0000_s1026" o:spt="1" alt="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style="position:absolute;left:0pt;margin-left:-88.8pt;margin-top:-70.5pt;height:5pt;width:5pt;visibility:hidden;z-index:251852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Np7GZ1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1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5" name="KGD_KG_Seal_1189" descr="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9" o:spid="_x0000_s1026" o:spt="1" alt="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style="position:absolute;left:0pt;margin-left:-88.8pt;margin-top:-70.5pt;height:5pt;width:5pt;visibility:hidden;z-index:251851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0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4" name="KGD_KG_Seal_1188" descr="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8" o:spid="_x0000_s1026" o:spt="1" alt="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style="position:absolute;left:0pt;margin-left:-88.8pt;margin-top:-70.5pt;height:5pt;width:5pt;visibility:hidden;z-index:251850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8jfKmNkAAAAPAQAADwAAAAAAAAABACAAAAAiAAAAZHJzL2Rvd25yZXYueG1sUEsB&#10;AhQAFAAAAAgAh07iQDFMY0ZqCgAA4xAAAA4AAAAAAAAAAQAgAAAAKAEAAGRycy9lMm9Eb2MueG1s&#10;UEsFBgAAAAAGAAYAWQEAAAQ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9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3" name="KGD_KG_Seal_1187" descr="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7" o:spid="_x0000_s1026" o:spt="1" alt="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style="position:absolute;left:0pt;margin-left:-88.8pt;margin-top:-70.5pt;height:5pt;width:5pt;visibility:hidden;z-index:251849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8jfKmNkAAAAPAQAADwAA&#10;AAAAAAABACAAAAAiAAAAZHJzL2Rvd25yZXYueG1sUEsBAhQAFAAAAAgAh07iQApwdms1CQAA4xAA&#10;AA4AAAAAAAAAAQAgAAAAKAEAAGRycy9lMm9Eb2MueG1sUEsFBgAAAAAGAAYAWQEAAM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8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2" name="KGD_KG_Seal_1186" descr="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6" o:spid="_x0000_s1026" o:spt="1" alt="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style="position:absolute;left:0pt;margin-left:-88.8pt;margin-top:-70.5pt;height:5pt;width:5pt;visibility:hidden;z-index:251848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OpCIVU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1" name="KGD_KG_Seal_1185" descr="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5" o:spid="_x0000_s1026" o:spt="1" alt="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style="position:absolute;left:0pt;margin-left:-88.8pt;margin-top:-70.5pt;height:5pt;width:5pt;visibility:hidden;z-index:251847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6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0" name="KGD_KG_Seal_1184" descr="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4" o:spid="_x0000_s1026" o:spt="1" alt="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style="position:absolute;left:0pt;margin-left:-88.8pt;margin-top:-70.5pt;height:5pt;width:5pt;visibility:hidden;z-index:251846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5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9" name="KGD_KG_Seal_1183" descr="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3" o:spid="_x0000_s1026" o:spt="1" alt="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style="position:absolute;left:0pt;margin-left:-88.8pt;margin-top:-70.5pt;height:5pt;width:5pt;visibility:hidden;z-index:251845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A+Texx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4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8" name="KGD_KG_Seal_1182" descr="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2" o:spid="_x0000_s1026" o:spt="1" alt="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style="position:absolute;left:0pt;margin-left:-88.8pt;margin-top:-70.5pt;height:5pt;width:5pt;visibility:hidden;z-index:251844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3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7" name="KGD_KG_Seal_1181" descr="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1" o:spid="_x0000_s1026" o:spt="1" alt="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style="position:absolute;left:0pt;margin-left:-88.8pt;margin-top:-70.5pt;height:5pt;width:5pt;visibility:hidden;z-index:251843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&#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zpzhdu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2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6" name="KGD_KG_Seal_1180" descr="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0" o:spid="_x0000_s1026" o:spt="1" alt="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style="position:absolute;left:0pt;margin-left:-88.8pt;margin-top:-70.5pt;height:5pt;width:5pt;visibility:hidden;z-index:251842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CN7zXS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1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5" name="KGD_KG_Seal_1179" descr="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9" o:spid="_x0000_s1026" o:spt="1" alt="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style="position:absolute;left:0pt;margin-left:-88.8pt;margin-top:-70.5pt;height:5pt;width:5pt;visibility:hidden;z-index:251841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8jfKmNkAAAAPAQAA&#10;DwAAAAAAAAABACAAAAAiAAAAZHJzL2Rvd25yZXYueG1sUEsBAhQAFAAAAAgAh07iQJWs9OdVCgAA&#10;4xAAAA4AAAAAAAAAAQAgAAAAKAEAAGRycy9lMm9Eb2MueG1sUEsFBgAAAAAGAAYAWQEAAO8N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4" name="KGD_KG_Seal_1178" descr="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8" o:spid="_x0000_s1026" o:spt="1" alt="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style="position:absolute;left:0pt;margin-left:-88.8pt;margin-top:-70.5pt;height:5pt;width:5pt;visibility:hidden;z-index:251840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L+RD/N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9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3" name="KGD_KG_Seal_1177" descr="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7" o:spid="_x0000_s1026" o:spt="1" alt="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style="position:absolute;left:0pt;margin-left:-88.8pt;margin-top:-70.5pt;height:5pt;width:5pt;visibility:hidden;z-index:251839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2" name="KGD_KG_Seal_1176" descr="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6" o:spid="_x0000_s1026" o:spt="1" alt="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style="position:absolute;left:0pt;margin-left:-88.8pt;margin-top:-70.5pt;height:5pt;width:5pt;visibility:hidden;z-index:251838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7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1" name="KGD_KG_Seal_1175" descr="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5" o:spid="_x0000_s1026" o:spt="1" alt="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style="position:absolute;left:0pt;margin-left:-88.8pt;margin-top:-70.5pt;height:5pt;width:5pt;visibility:hidden;z-index:251837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PI3ypjZAAAADwEAAA8AAAAAAAAA&#10;AQAgAAAAIgAAAGRycy9kb3ducmV2LnhtbFBLAQIUABQAAAAIAIdO4kAxnuaLTQoAAOMQAAAOAAAA&#10;AAAAAAEAIAAAACgBAABkcnMvZTJvRG9jLnhtbFBLBQYAAAAABgAGAFkBAAD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6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0" name="KGD_KG_Seal_1174" descr="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4" o:spid="_x0000_s1026" o:spt="1" alt="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style="position:absolute;left:0pt;margin-left:-88.8pt;margin-top:-70.5pt;height:5pt;width:5pt;visibility:hidden;z-index:251836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DyN8qY2QAAAA8BAAAPAAAAAAAAAAEAIAAAACIAAABkcnMvZG93&#10;bnJldi54bWxQSwECFAAUAAAACACHTuJAb8UHiHUKAADjEAAADgAAAAAAAAABACAAAAAoAQAAZHJz&#10;L2Uyb0RvYy54bWxQSwUGAAAAAAYABgBZAQAAD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5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9" name="KGD_KG_Seal_1173" descr="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3" o:spid="_x0000_s1026" o:spt="1" alt="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style="position:absolute;left:0pt;margin-left:-88.8pt;margin-top:-70.5pt;height:5pt;width:5pt;visibility:hidden;z-index:251835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4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8" name="KGD_KG_Seal_1172" descr="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2" o:spid="_x0000_s1026" o:spt="1" alt="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style="position:absolute;left:0pt;margin-left:-88.8pt;margin-top:-70.5pt;height:5pt;width:5pt;visibility:hidden;z-index:251834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7" name="KGD_KG_Seal_1171" descr="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1" o:spid="_x0000_s1026" o:spt="1" alt="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style="position:absolute;left:0pt;margin-left:-88.8pt;margin-top:-70.5pt;height:5pt;width:5pt;visibility:hidden;z-index:251833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DyN8qY2QAAAA8BAAAPAAAA&#10;AAAAAAEAIAAAACIAAABkcnMvZG93bnJldi54bWxQSwECFAAUAAAACACHTuJAvlZaaooKAADjEAAA&#10;DgAAAAAAAAABACAAAAAoAQAAZHJzL2Uyb0RvYy54bWxQSwUGAAAAAAYABgBZAQAAJ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2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6" name="KGD_KG_Seal_1170" descr="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0" o:spid="_x0000_s1026" o:spt="1" alt="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style="position:absolute;left:0pt;margin-left:-88.8pt;margin-top:-70.5pt;height:5pt;width:5pt;visibility:hidden;z-index:251832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8jfKmNkAAAAPAQAADwAAAAAAAAABACAAAAAiAAAAZHJzL2Rvd25yZXYueG1sUEsBAhQAFAAAAAgA&#10;h07iQI1diQQoCgAA4xAAAA4AAAAAAAAAAQAgAAAAKAEAAGRycy9lMm9Eb2MueG1sUEsFBgAAAAAG&#10;AAYAWQEAAM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1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5" name="KGD_KG_Seal_1169" descr="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9" o:spid="_x0000_s1026" o:spt="1" alt="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style="position:absolute;left:0pt;margin-left:-88.8pt;margin-top:-70.5pt;height:5pt;width:5pt;visibility:hidden;z-index:251831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KPFDyg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0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4" name="KGD_KG_Seal_1168" descr="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8" o:spid="_x0000_s1026" o:spt="1" alt="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style="position:absolute;left:0pt;margin-left:-88.8pt;margin-top:-70.5pt;height:5pt;width:5pt;visibility:hidden;z-index:251830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PI3ypjZAAAADwEAAA8AAAAAAAAAAQAgAAAAIgAAAGRycy9kb3ducmV2LnhtbFBL&#10;AQIUABQAAAAIAIdO4kCtdbGT+QkAAOMQAAAOAAAAAAAAAAEAIAAAACgBAABkcnMvZTJvRG9jLnht&#10;bFBLBQYAAAAABgAGAFkBAACT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9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3" name="KGD_KG_Seal_1167" descr="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7" o:spid="_x0000_s1026" o:spt="1" alt="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style="position:absolute;left:0pt;margin-left:-88.8pt;margin-top:-70.5pt;height:5pt;width:5pt;visibility:hidden;z-index:251829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OHo2HK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8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2" name="KGD_KG_Seal_1166" descr="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6" o:spid="_x0000_s1026" o:spt="1" alt="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style="position:absolute;left:0pt;margin-left:-88.8pt;margin-top:-70.5pt;height:5pt;width:5pt;visibility:hidden;z-index:251828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7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1" name="KGD_KG_Seal_1165" descr="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5" o:spid="_x0000_s1026" o:spt="1" alt="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style="position:absolute;left:0pt;margin-left:-88.8pt;margin-top:-70.5pt;height:5pt;width:5pt;visibility:hidden;z-index:251827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6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0" name="KGD_KG_Seal_1164" descr="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4" o:spid="_x0000_s1026" o:spt="1" alt="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style="position:absolute;left:0pt;margin-left:-88.8pt;margin-top:-70.5pt;height:5pt;width:5pt;visibility:hidden;z-index:251826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5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9" name="KGD_KG_Seal_1163" descr="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3" o:spid="_x0000_s1026" o:spt="1" alt="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style="position:absolute;left:0pt;margin-left:-88.8pt;margin-top:-70.5pt;height:5pt;width:5pt;visibility:hidden;z-index:251825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OY+fS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4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8" name="KGD_KG_Seal_1162" descr="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2" o:spid="_x0000_s1026" o:spt="1" alt="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style="position:absolute;left:0pt;margin-left:-88.8pt;margin-top:-70.5pt;height:5pt;width:5pt;visibility:hidden;z-index:251824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3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7" name="KGD_KG_Seal_1161" descr="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1" o:spid="_x0000_s1026" o:spt="1" alt="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style="position:absolute;left:0pt;margin-left:-88.8pt;margin-top:-70.5pt;height:5pt;width:5pt;visibility:hidden;z-index:251823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Db5bEf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2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6" name="KGD_KG_Seal_1160" descr="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0" o:spid="_x0000_s1026" o:spt="1" alt="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style="position:absolute;left:0pt;margin-left:-88.8pt;margin-top:-70.5pt;height:5pt;width:5pt;visibility:hidden;z-index:251822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8jfKmNkAAAAPAQAADwAAAAAAAAABACAA&#10;AAAiAAAAZHJzL2Rvd25yZXYueG1sUEsBAhQAFAAAAAgAh07iQNJqdFeeCQAA4xAAAA4AAAAAAAAA&#10;AQAgAAAAKAEAAGRycy9lMm9Eb2MueG1sUEsFBgAAAAAGAAYAWQEAAD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1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5" name="KGD_KG_Seal_1159" descr="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9" o:spid="_x0000_s1026" o:spt="1" alt="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style="position:absolute;left:0pt;margin-left:-88.8pt;margin-top:-70.5pt;height:5pt;width:5pt;visibility:hidden;z-index:251821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PI3ypjZAAAADwEAAA8AAAAAAAAAAQAg&#10;AAAAIgAAAGRycy9kb3ducmV2LnhtbFBLAQIUABQAAAAIAIdO4kCcZ8IknwkAAOMQAAAOAAAAAAAA&#10;AAEAIAAAACgBAABkcnMvZTJvRG9jLnhtbFBLBQYAAAAABgAGAFkBAAA5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4" name="KGD_KG_Seal_1158" descr="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8" o:spid="_x0000_s1026" o:spt="1" alt="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style="position:absolute;left:0pt;margin-left:-88.8pt;margin-top:-70.5pt;height:5pt;width:5pt;visibility:hidden;z-index:251820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PI3ypjZAAAADwEAAA8AAAAA&#10;AAAAAQAgAAAAIgAAAGRycy9kb3ducmV2LnhtbFBLAQIUABQAAAAIAIdO4kBDbbBGMwkAAOMQAAAO&#10;AAAAAAAAAAEAIAAAACgBAABkcnMvZTJvRG9jLnhtbFBLBQYAAAAABgAGAFkBAAD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3" name="KGD_KG_Seal_1157" descr="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7" o:spid="_x0000_s1026" o:spt="1" alt="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style="position:absolute;left:0pt;margin-left:-88.8pt;margin-top:-70.5pt;height:5pt;width:5pt;visibility:hidden;z-index:251819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CF3SrX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7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2" name="KGD_KG_Seal_1156" descr="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6" o:spid="_x0000_s1026" o:spt="1" alt="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style="position:absolute;left:0pt;margin-left:-88.8pt;margin-top:-70.5pt;height:5pt;width:5pt;visibility:hidden;z-index:251817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6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1" name="KGD_KG_Seal_1155" descr="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5" o:spid="_x0000_s1026" o:spt="1" alt="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style="position:absolute;left:0pt;margin-left:-88.8pt;margin-top:-70.5pt;height:5pt;width:5pt;visibility:hidden;z-index:251816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DyN8qY2QAAAA8BAAAPAAAAAAAAAAEA&#10;IAAAACIAAABkcnMvZG93bnJldi54bWxQSwECFAAUAAAACACHTuJA2femm9kJAADjEAAADgAAAAAA&#10;AAABACAAAAAoAQAAZHJzL2Uyb0RvYy54bWxQSwUGAAAAAAYABgBZAQAAc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0" name="KGD_KG_Seal_1154" descr="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4" o:spid="_x0000_s1026" o:spt="1" alt="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style="position:absolute;left:0pt;margin-left:-88.8pt;margin-top:-70.5pt;height:5pt;width:5pt;visibility:hidden;z-index:251815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PI3ypjZAAAADwEAAA8A&#10;AAAAAAAAAQAgAAAAIgAAAGRycy9kb3ducmV2LnhtbFBLAQIUABQAAAAIAIdO4kCpVcA9xAgAAOMQ&#10;AAAOAAAAAAAAAAEAIAAAACgBAABkcnMvZTJvRG9jLnhtbFBLBQYAAAAABgAGAFkBAAB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4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9" name="KGD_KG_Seal_1153" descr="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3" o:spid="_x0000_s1026" o:spt="1" alt="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style="position:absolute;left:0pt;margin-left:-88.8pt;margin-top:-70.5pt;height:5pt;width:5pt;visibility:hidden;z-index:251814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&#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3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8" name="KGD_KG_Seal_1152" descr="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2" o:spid="_x0000_s1026" o:spt="1" alt="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style="position:absolute;left:0pt;margin-left:-88.8pt;margin-top:-70.5pt;height:5pt;width:5pt;visibility:hidden;z-index:251813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yN8qY2QAA&#10;AA8BAAAPAAAAAAAAAAEAIAAAACIAAABkcnMvZG93bnJldi54bWxQSwECFAAUAAAACACHTuJAgyA8&#10;essIAADjEAAADgAAAAAAAAABACAAAAAoAQAAZHJzL2Uyb0RvYy54bWxQSwUGAAAAAAYABgBZAQAA&#10;Z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2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7" name="KGD_KG_Seal_1151" descr="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1" o:spid="_x0000_s1026" o:spt="1" alt="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style="position:absolute;left:0pt;margin-left:-88.8pt;margin-top:-70.5pt;height:5pt;width:5pt;visibility:hidden;z-index:251812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AmsynE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1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6" name="KGD_KG_Seal_1150" descr="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0" o:spid="_x0000_s1026" o:spt="1" alt="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style="position:absolute;left:0pt;margin-left:-88.8pt;margin-top:-70.5pt;height:5pt;width:5pt;visibility:hidden;z-index:251811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HJ8fPk/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0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5" name="KGD_KG_Seal_1149" descr="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9" o:spid="_x0000_s1026" o:spt="1" alt="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style="position:absolute;left:0pt;margin-left:-88.8pt;margin-top:-70.5pt;height:5pt;width:5pt;visibility:hidden;z-index:251810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15ExDT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9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4" name="KGD_KG_Seal_1148" descr="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8" o:spid="_x0000_s1026" o:spt="1" alt="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style="position:absolute;left:0pt;margin-left:-88.8pt;margin-top:-70.5pt;height:5pt;width:5pt;visibility:hidden;z-index:251809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DCh0OP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8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3" name="KGD_KG_Seal_1147" descr="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7" o:spid="_x0000_s1026" o:spt="1" alt="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style="position:absolute;left:0pt;margin-left:-88.8pt;margin-top:-70.5pt;height:5pt;width:5pt;visibility:hidden;z-index:251808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PI3ypjZAAAADwEAAA8A&#10;AAAAAAAAAQAgAAAAIgAAAGRycy9kb3ducmV2LnhtbFBLAQIUABQAAAAIAIdO4kC/ZXhzpwcAAOMQ&#10;AAAOAAAAAAAAAAEAIAAAACgBAABkcnMvZTJvRG9jLnhtbFBLBQYAAAAABgAGAFkBAAB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7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2" name="KGD_KG_Seal_1146" descr="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6" o:spid="_x0000_s1026" o:spt="1" alt="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style="position:absolute;left:0pt;margin-left:-88.8pt;margin-top:-70.5pt;height:5pt;width:5pt;visibility:hidden;z-index:251807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A7n6EU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6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1" name="KGD_KG_Seal_1145" descr="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5" o:spid="_x0000_s1026" o:spt="1" al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style="position:absolute;left:0pt;margin-left:-88.8pt;margin-top:-70.5pt;height:5pt;width:5pt;visibility:hidden;z-index:251806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DyN8qY2QAAAA8BAAAPAAAAAAAAAAEAIAAAACIAAABkcnMvZG93bnJldi54bWxQSwECFAAUAAAA&#10;CACHTuJAtFaWELcHAADjEAAADgAAAAAAAAABACAAAAAoAQAAZHJzL2Uyb0RvYy54bWxQSwUGAAAA&#10;AAYABgBZAQAAU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5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0" name="KGD_KG_Seal_1144" descr="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4" o:spid="_x0000_s1026" o:spt="1" alt="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style="position:absolute;left:0pt;margin-left:-88.8pt;margin-top:-70.5pt;height:5pt;width:5pt;visibility:hidden;z-index:251805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8jfKmNkAAAAPAQAADwAAAAAAAAABACAAAAAiAAAAZHJzL2Rvd25yZXYueG1sUEsBAhQAFAAA&#10;AAgAh07iQDP5br4qCAAA4xAAAA4AAAAAAAAAAQAgAAAAKAEAAGRycy9lMm9Eb2MueG1sUEsFBgAA&#10;AAAGAAYAWQEAAM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9" name="KGD_KG_Seal_1143" descr="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3" o:spid="_x0000_s1026" o:spt="1" alt="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style="position:absolute;left:0pt;margin-left:-88.8pt;margin-top:-70.5pt;height:5pt;width:5pt;visibility:hidden;z-index:251804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DyN8qY2QAAAA8BAAAP&#10;AAAAAAAAAAEAIAAAACIAAABkcnMvZG93bnJldi54bWxQSwECFAAUAAAACACHTuJAfNvXchoIAADj&#10;EAAADgAAAAAAAAABACAAAAAoAQAAZHJzL2Uyb0RvYy54bWxQSwUGAAAAAAYABgBZAQAAt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8" name="KGD_KG_Seal_1142" descr="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2" o:spid="_x0000_s1026" o:spt="1" alt="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style="position:absolute;left:0pt;margin-left:-88.8pt;margin-top:-70.5pt;height:5pt;width:5pt;visibility:hidden;z-index:251803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7" name="KGD_KG_Seal_1141" descr="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1" o:spid="_x0000_s1026" o:spt="1" alt="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style="position:absolute;left:0pt;margin-left:-88.8pt;margin-top:-70.5pt;height:5pt;width:5pt;visibility:hidden;z-index:251802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DIJwvn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6" name="KGD_KG_Seal_1140" descr="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style="position:absolute;left:0pt;margin-left:-88.8pt;margin-top:-70.5pt;height:5pt;width:5pt;visibility:hidden;z-index:251801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8jfKmNkAAAAPAQAADwAAAAAAAAAB&#10;ACAAAAAiAAAAZHJzL2Rvd25yZXYueG1sUEsBAhQAFAAAAAgAh07iQPUsP5S9CAAA4xAAAA4AAAAA&#10;AAAAAQAgAAAAKAEAAGRycy9lMm9Eb2MueG1sUEsFBgAAAAAGAAYAWQEAAFc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5" name="KGD_KG_Seal_1139" descr="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style="position:absolute;left:0pt;margin-left:-88.8pt;margin-top:-70.5pt;height:5pt;width:5pt;visibility:hidden;z-index:251800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5aezog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4" name="KGD_KG_Seal_1138" descr="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style="position:absolute;left:0pt;margin-left:-88.8pt;margin-top:-70.5pt;height:5pt;width:5pt;visibility:hidden;z-index:251799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PI3ypjZAAAADwEAAA8AAAAAAAAAAQAgAAAAIgAAAGRy&#10;cy9kb3ducmV2LnhtbFBLAQIUABQAAAAIAIdO4kDD5EK0BwgAAOMQAAAOAAAAAAAAAAEAIAAAACgB&#10;AABkcnMvZTJvRG9jLnhtbFBLBQYAAAAABgAGAFkBAACh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3" name="KGD_KG_Seal_1137" descr="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style="position:absolute;left:0pt;margin-left:-88.8pt;margin-top:-70.5pt;height:5pt;width:5pt;visibility:hidden;z-index:251798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Cd5jCA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2" name="KGD_KG_Seal_1136" descr="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style="position:absolute;left:0pt;margin-left:-88.8pt;margin-top:-70.5pt;height:5pt;width:5pt;visibility:hidden;z-index:251797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8jfKmNkAAAAPAQAADwAAAAAAAAABACAAAAAiAAAAZHJzL2Rvd25yZXYueG1s&#10;UEsBAhQAFAAAAAgAh07iQAXbL4j6BwAA4xAAAA4AAAAAAAAAAQAgAAAAKAEAAGRycy9lMm9Eb2Mu&#10;eG1sUEsFBgAAAAAGAAYAWQEAAJ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1" name="KGD_KG_Seal_1135" descr="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style="position:absolute;left:0pt;margin-left:-88.8pt;margin-top:-70.5pt;height:5pt;width:5pt;visibility:hidden;z-index:251796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COavwY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0" name="KGD_KG_Seal_1134" descr="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style="position:absolute;left:0pt;margin-left:-88.8pt;margin-top:-70.5pt;height:5pt;width:5pt;visibility:hidden;z-index:251795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ELbocX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9" name="KGD_KG_Seal_1133" descr="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style="position:absolute;left:0pt;margin-left:-88.8pt;margin-top:-70.5pt;height:5pt;width:5pt;visibility:hidden;z-index:251794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yN8qY2QAAAA8BAAAPAAAAAAAAAAEAIAAAACIAAABkcnMvZG93bnJldi54bWxQSwECFAAUAAAA&#10;CACHTuJAf8SQ+5sIAADjEAAADgAAAAAAAAABACAAAAAoAQAAZHJzL2Uyb0RvYy54bWxQSwUGAAAA&#10;AAYABgBZAQAAN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8" name="KGD_KG_Seal_1132" descr="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style="position:absolute;left:0pt;margin-left:-88.8pt;margin-top:-70.5pt;height:5pt;width:5pt;visibility:hidden;z-index:251793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7" name="KGD_KG_Seal_1131" descr="+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style="position:absolute;left:0pt;margin-left:-88.8pt;margin-top:-70.5pt;height:5pt;width:5pt;visibility:hidden;z-index:251792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BRjTve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6" name="KGD_KG_Seal_1130" descr="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style="position:absolute;left:0pt;margin-left:-88.8pt;margin-top:-70.5pt;height:5pt;width:5pt;visibility:hidden;z-index:251791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IwbFqW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5" name="KGD_KG_Seal_1129" descr="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style="position:absolute;left:0pt;margin-left:-88.8pt;margin-top:-70.5pt;height:5pt;width:5pt;visibility:hidden;z-index:251790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yN8qY2QAAAA8BAAAP&#10;AAAAAAAAAAEAIAAAACIAAABkcnMvZG93bnJldi54bWxQSwECFAAUAAAACACHTuJAyDRjouEHAADj&#10;EAAADgAAAAAAAAABACAAAAAoAQAAZHJzL2Uyb0RvYy54bWxQSwUGAAAAAAYABgBZAQAAe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4" name="KGD_KG_Seal_1128" descr="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style="position:absolute;left:0pt;margin-left:-88.8pt;margin-top:-70.5pt;height:5pt;width:5pt;visibility:hidden;z-index:251789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DyN8qY2QAAAA8BAAAPAAAAAAAAAAEAIAAAACIAAABkcnMvZG93bnJldi54bWxQ&#10;SwECFAAUAAAACACHTuJALVPcnBUHAADjEAAADgAAAAAAAAABACAAAAAoAQAAZHJzL2Uyb0RvYy54&#10;bWxQSwUGAAAAAAYABgBZAQAAr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3" name="KGD_KG_Seal_1127" descr="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style="position:absolute;left:0pt;margin-left:-88.8pt;margin-top:-70.5pt;height:5pt;width:5pt;visibility:hidden;z-index:251788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LOme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2" name="KGD_KG_Seal_1126" descr="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style="position:absolute;left:0pt;margin-left:-88.8pt;margin-top:-70.5pt;height:5pt;width:5pt;visibility:hidden;z-index:251787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kjXnR&#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1" name="KGD_KG_Seal_1125" descr="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style="position:absolute;left:0pt;margin-left:-88.8pt;margin-top:-70.5pt;height:5pt;width:5pt;visibility:hidden;z-index:251786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DyN8qY2QAAAA8B&#10;AAAPAAAAAAAAAAEAIAAAACIAAABkcnMvZG93bnJldi54bWxQSwECFAAUAAAACACHTuJAiWwdmVUG&#10;AADjEAAADgAAAAAAAAABACAAAAAoAQAAZHJzL2Uyb0RvYy54bWxQSwUGAAAAAAYABgBZAQAA7wk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0" name="KGD_KG_Seal_1124" descr="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style="position:absolute;left:0pt;margin-left:-88.8pt;margin-top:-70.5pt;height:5pt;width:5pt;visibility:hidden;z-index:251785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CQXf8v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9" name="KGD_KG_Seal_1123" descr="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style="position:absolute;left:0pt;margin-left:-88.8pt;margin-top:-70.5pt;height:5pt;width:5pt;visibility:hidden;z-index:251784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A9&#10;vSJO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8" name="KGD_KG_Seal_1122" descr="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style="position:absolute;left:0pt;margin-left:-88.8pt;margin-top:-70.5pt;height:5pt;width:5pt;visibility:hidden;z-index:251783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DyN8qY2QAAAA8BAAAPAAAA&#10;AAAAAAEAIAAAACIAAABkcnMvZG93bnJldi54bWxQSwECFAAUAAAACACHTuJA2ak14IgGAADjEAAA&#10;DgAAAAAAAAABACAAAAAoAQAAZHJzL2Uyb0RvYy54bWxQSwUGAAAAAAYABgBZAQAAI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7" name="KGD_KG_Seal_1121" descr="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style="position:absolute;left:0pt;margin-left:-88.8pt;margin-top:-70.5pt;height:5pt;width:5pt;visibility:hidden;z-index:251782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DzNhfs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6" name="KGD_KG_Seal_1120" descr="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style="position:absolute;left:0pt;margin-left:-88.8pt;margin-top:-70.5pt;height:5pt;width:5pt;visibility:hidden;z-index:251781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8jfKmNkAAAAPAQAADwAAAAAAAAABACAAAAAiAAAAZHJzL2Rv&#10;d25yZXYueG1sUEsBAhQAFAAAAAgAh07iQADw1wyQBQAA4xAAAA4AAAAAAAAAAQAgAAAAKAEAAGRy&#10;cy9lMm9Eb2MueG1sUEsFBgAAAAAGAAYAWQEAAC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5" name="KGD_KG_Seal_1119" descr="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style="position:absolute;left:0pt;margin-left:-88.8pt;margin-top:-70.5pt;height:5pt;width:5pt;visibility:hidden;z-index:251780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h7KbMncFAADj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4" name="KGD_KG_Seal_1118" descr="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style="position:absolute;left:0pt;margin-left:-88.8pt;margin-top:-70.5pt;height:5pt;width:5pt;visibility:hidden;z-index:251779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FvwAg4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3" name="KGD_KG_Seal_1117" descr="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style="position:absolute;left:0pt;margin-left:-88.8pt;margin-top:-70.5pt;height:5pt;width:5pt;visibility:hidden;z-index:251778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yN8qY2QAAAA8BAAAPAAAAAAAAAAEAIAAAACIAAABk&#10;cnMvZG93bnJldi54bWxQSwECFAAUAAAACACHTuJA0c9+NwcGAADjEAAADgAAAAAAAAABACAAAAAo&#10;AQAAZHJzL2Uyb0RvYy54bWxQSwUGAAAAAAYABgBZAQAAo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2" name="KGD_KG_Seal_1116" descr="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style="position:absolute;left:0pt;margin-left:-88.8pt;margin-top:-70.5pt;height:5pt;width:5pt;visibility:hidden;z-index:251777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aGF1Jv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1" name="KGD_KG_Seal_1115" descr="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style="position:absolute;left:0pt;margin-left:-88.8pt;margin-top:-70.5pt;height:5pt;width:5pt;visibility:hidden;z-index:251776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MuHLlU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0" name="KGD_KG_Seal_1114" descr="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style="position:absolute;left:0pt;margin-left:-88.8pt;margin-top:-70.5pt;height:5pt;width:5pt;visibility:hidden;z-index:251774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GLJyUM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9" name="KGD_KG_Seal_1113" descr="+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style="position:absolute;left:0pt;margin-left:-88.8pt;margin-top:-70.5pt;height:5pt;width:5pt;visibility:hidden;z-index:251773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C/&#10;aen+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8" name="KGD_KG_Seal_1112" descr="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style="position:absolute;left:0pt;margin-left:-88.8pt;margin-top:-70.5pt;height:5pt;width:5pt;visibility:hidden;z-index:251772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NmdShcOBgAA4x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7" name="KGD_KG_Seal_1111" descr="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style="position:absolute;left:0pt;margin-left:-88.8pt;margin-top:-70.5pt;height:5pt;width:5pt;visibility:hidden;z-index:251771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yN8qY2QAAAA8BAAAPAAAAAAAAAAEA&#10;IAAAACIAAABkcnMvZG93bnJldi54bWxQSwECFAAUAAAACACHTuJAbNPnjIIGAADjEAAADgAAAAAA&#10;AAABACAAAAAoAQAAZHJzL2Uyb0RvYy54bWxQSwUGAAAAAAYABgBZAQAAH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6" name="KGD_KG_Seal_1110" descr="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style="position:absolute;left:0pt;margin-left:-88.8pt;margin-top:-70.5pt;height:5pt;width:5pt;visibility:hidden;z-index:251770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8jfKmNkAAAAPAQAADwAAAAAAAAABACAAAAAi&#10;AAAAZHJzL2Rvd25yZXYueG1sUEsBAhQAFAAAAAgAh07iQNBxFplEBgAA4xAAAA4AAAAAAAAAAQAg&#10;AAAAKAEAAGRycy9lMm9Eb2MueG1sUEsFBgAAAAAGAAYAWQEAAN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5" name="KGD_KG_Seal_1109" descr="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style="position:absolute;left:0pt;margin-left:-88.8pt;margin-top:-70.5pt;height:5pt;width:5pt;visibility:hidden;z-index:251769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DyN8qY2QAAAA8BAAAPAAAAAAAAAAEAIAAAACIAAABkcnMvZG93bnJldi54bWxQSwECFAAU&#10;AAAACACHTuJAIaNM3fIFAADjEAAADgAAAAAAAAABACAAAAAoAQAAZHJzL2Uyb0RvYy54bWxQSwUG&#10;AAAAAAYABgBZAQAAj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4" name="KGD_KG_Seal_1108" descr="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style="position:absolute;left:0pt;margin-left:-88.8pt;margin-top:-70.5pt;height:5pt;width:5pt;visibility:hidden;z-index:251768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yN8qY2QAAAA8BAAAPAAAAAAAAAAEAIAAAACIAAABkcnMvZG93bnJl&#10;di54bWxQSwECFAAUAAAACACHTuJA00LM7P4FAADjEAAADgAAAAAAAAABACAAAAAoAQAAZHJzL2Uy&#10;b0RvYy54bWxQSwUGAAAAAAYABgBZAQAAm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3" name="KGD_KG_Seal_1107" descr="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style="position:absolute;left:0pt;margin-left:-88.8pt;margin-top:-70.5pt;height:5pt;width:5pt;visibility:hidden;z-index:251767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I3&#10;ypjZAAAADwEAAA8AAAAAAAAAAQAgAAAAIgAAAGRycy9kb3ducmV2LnhtbFBLAQIUABQAAAAIAIdO&#10;4kCwQx5EJAYAAOMQAAAOAAAAAAAAAAEAIAAAACgBAABkcnMvZTJvRG9jLnhtbFBLBQYAAAAABgAG&#10;AFkBAAC+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2" name="KGD_KG_Seal_1106" descr="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style="position:absolute;left:0pt;margin-left:-88.8pt;margin-top:-70.5pt;height:5pt;width:5pt;visibility:hidden;z-index:251766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8jfKmNkAAAAPAQAADwAAAAAAAAABACAAAAAiAAAAZHJzL2Rvd25yZXYueG1sUEsBAhQAFAAAAAgA&#10;h07iQLsz45i0BQAA4xAAAA4AAAAAAAAAAQAgAAAAKAEAAGRycy9lMm9Eb2MueG1sUEsFBgAAAAAG&#10;AAYAWQEAAE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1" name="KGD_KG_Seal_1105" descr="+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style="position:absolute;left:0pt;margin-left:-88.8pt;margin-top:-70.5pt;height:5pt;width:5pt;visibility:hidden;z-index:251765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PI3ypjZAAAADwEAAA8AAAAAAAAAAQAgAAAAIgAAAGRycy9kb3ducmV2LnhtbFBLAQIU&#10;ABQAAAAIAIdO4kBUc5ap9AUAAOMQAAAOAAAAAAAAAAEAIAAAACgBAABkcnMvZTJvRG9jLnhtbFBL&#10;BQYAAAAABgAGAFkBAAC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0" name="KGD_KG_Seal_1104" descr="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style="position:absolute;left:0pt;margin-left:-88.8pt;margin-top:-70.5pt;height:5pt;width:5pt;visibility:hidden;z-index:251764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DyN8qY2QAAAA8BAAAPAAAAAAAA&#10;AAEAIAAAACIAAABkcnMvZG93bnJldi54bWxQSwECFAAUAAAACACHTuJATSCRfRMGAADjEAAADgAA&#10;AAAAAAABACAAAAAoAQAAZHJzL2Uyb0RvYy54bWxQSwUGAAAAAAYABgBZAQAAr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9" name="KGD_KG_Seal_1103" descr="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style="position:absolute;left:0pt;margin-left:-88.8pt;margin-top:-70.5pt;height:5pt;width:5pt;visibility:hidden;z-index:251763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PI3ypjZAAAADwEAAA8AAAAA&#10;AAAAAQAgAAAAIgAAAGRycy9kb3ducmV2LnhtbFBLAQIUABQAAAAIAIdO4kAN8PS4agUAAOMQAAAO&#10;AAAAAAAAAAEAIAAAACgBAABkcnMvZTJvRG9jLnhtbFBLBQYAAAAABgAGAFkBAAA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8" name="KGD_KG_Seal_1102" descr="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style="position:absolute;left:0pt;margin-left:-88.8pt;margin-top:-70.5pt;height:5pt;width:5pt;visibility:hidden;z-index:251762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&#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yN8qY2QAAAA8BAAAPAAAAAAAAAAEAIAAAACIAAABk&#10;cnMvZG93bnJldi54bWxQSwECFAAUAAAACACHTuJA6oPyWZUFAADjEAAADgAAAAAAAAABACAAAAAo&#10;AQAAZHJzL2Uyb0RvYy54bWxQSwUGAAAAAAYABgBZAQAAL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7" name="KGD_KG_Seal_1101" descr="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style="position:absolute;left:0pt;margin-left:-88.8pt;margin-top:-70.5pt;height:5pt;width:5pt;visibility:hidden;z-index:251761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ATCYSOlBQAA4xAA&#10;AA4AAAAAAAAAAQAgAAAAKAEAAGRycy9lMm9Eb2MueG1sUEsFBgAAAAAGAAYAWQEAAD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6" name="KGD_KG_Seal_1100" descr="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style="position:absolute;left:0pt;margin-left:-88.8pt;margin-top:-70.5pt;height:5pt;width:5pt;visibility:hidden;z-index:251760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PI3ypjZAAAA&#10;DwEAAA8AAAAAAAAAAQAgAAAAIgAAAGRycy9kb3ducmV2LnhtbFBLAQIUABQAAAAIAIdO4kC0vJ84&#10;5QUAAOMQAAAOAAAAAAAAAAEAIAAAACgBAABkcnMvZTJvRG9jLnhtbFBLBQYAAAAABgAGAFkBAAB/&#10;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5" name="KGD_KG_Seal_199" descr="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style="position:absolute;left:0pt;margin-left:-88.8pt;margin-top:-70.5pt;height:5pt;width:5pt;visibility:hidden;z-index:251759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PI3ypjZAAAADwEAAA8AAAAA&#10;AAAAAQAgAAAAIgAAAGRycy9kb3ducmV2LnhtbFBLAQIUABQAAAAIAIdO4kAQSVWOowUAAOIQAAAO&#10;AAAAAAAAAAEAIAAAACgBAABkcnMvZTJvRG9jLnhtbFBLBQYAAAAABgAGAFkBAAA9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4" name="KGD_KG_Seal_198" descr="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style="position:absolute;left:0pt;margin-left:-88.8pt;margin-top:-70.5pt;height:5pt;width:5pt;visibility:hidden;z-index:251758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PI3ypjZ&#10;AAAADwEAAA8AAAAAAAAAAQAgAAAAIgAAAGRycy9kb3ducmV2LnhtbFBLAQIUABQAAAAIAIdO4kA9&#10;lIVLdgUAAOIQAAAOAAAAAAAAAAEAIAAAACgBAABkcnMvZTJvRG9jLnhtbFBLBQYAAAAABgAGAFkB&#10;AAAQ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3" name="KGD_KG_Seal_197" descr="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style="position:absolute;left:0pt;margin-left:-88.8pt;margin-top:-70.5pt;height:5pt;width:5pt;visibility:hidden;z-index:251757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yN8qY2QAAAA8BAAAPAAAAAAAAAAEA&#10;IAAAACIAAABkcnMvZG93bnJldi54bWxQSwECFAAUAAAACACHTuJAMd1UPGUFAADiEAAADgAAAAAA&#10;AAABACAAAAAoAQAAZHJzL2Uyb0RvYy54bWxQSwUGAAAAAAYABgBZAQAA/w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2" name="KGD_KG_Seal_196" descr="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style="position:absolute;left:0pt;margin-left:-88.8pt;margin-top:-70.5pt;height:5pt;width:5pt;visibility:hidden;z-index:251756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PI3ypjZAAAADwEAAA8A&#10;AAAAAAAAAQAgAAAAIgAAAGRycy9kb3ducmV2LnhtbFBLAQIUABQAAAAIAIdO4kB+rAvnGAYAAOIQ&#10;AAAOAAAAAAAAAAEAIAAAACgBAABkcnMvZTJvRG9jLnhtbFBLBQYAAAAABgAGAFkBAACy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1" name="KGD_KG_Seal_195" descr="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style="position:absolute;left:0pt;margin-left:-88.8pt;margin-top:-70.5pt;height:5pt;width:5pt;visibility:hidden;z-index:251755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8jfKmNkAAAAPAQAADwAA&#10;AAAAAAABACAAAAAiAAAAZHJzL2Rvd25yZXYueG1sUEsBAhQAFAAAAAgAh07iQNA7/JLeBQAA4hAA&#10;AA4AAAAAAAAAAQAgAAAAKAEAAGRycy9lMm9Eb2MueG1sUEsFBgAAAAAGAAYAWQEAAH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0" name="KGD_KG_Seal_194" descr="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54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8jfKmNkA&#10;AAAPAQAADwAAAAAAAAABACAAAAAiAAAAZHJzL2Rvd25yZXYueG1sUEsBAhQAFAAAAAgAh07iQCwC&#10;2emuBQAA4hAAAA4AAAAAAAAAAQAgAAAAKAEAAGRycy9lMm9Eb2MueG1sUEsFBgAAAAAGAAYAWQEA&#10;AE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9" name="KGD_KG_Seal_193" descr="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53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8jfKmNkAAAAPAQAADwAAAAAAAAABACAAAAAiAAAAZHJzL2Rvd25yZXYueG1sUEsBAhQAFAAAAAgA&#10;h07iQBgighkmBgAA4RAAAA4AAAAAAAAAAQAgAAAAKAEAAGRycy9lMm9Eb2MueG1sUEsFBgAAAAAG&#10;AAYAWQEAAM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8" name="KGD_KG_Seal_192" descr="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52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I3ypjZAAAADwEAAA8AAAAAAAAAAQAgAAAAIgAAAGRycy9kb3du&#10;cmV2LnhtbFBLAQIUABQAAAAIAIdO4kAelW9vjgUAAOEQAAAOAAAAAAAAAAEAIAAAACgBAABkcnMv&#10;ZTJvRG9jLnhtbFBLBQYAAAAABgAGAFkBAAA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7" name="KGD_KG_Seal_191" descr="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51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yN8qY2QAAAA8BAAAPAAAAAAAAAAEAIAAAACIAAABkcnMvZG93bnJldi54bWxQSwEC&#10;FAAUAAAACACHTuJAV40ZZbwFAADhEAAADgAAAAAAAAABACAAAAAoAQAAZHJzL2Uyb0RvYy54bWxQ&#10;SwUGAAAAAAYABgBZAQAAV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6" name="KGD_KG_Seal_190" descr="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50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I3ypjZAAAADwEAAA8AAAAAAAAAAQAgAAAAIgAAAGRycy9kb3ducmV2&#10;LnhtbFBLAQIUABQAAAAIAIdO4kDPf8jeiwUAAOEQAAAOAAAAAAAAAAEAIAAAACgBAABkcnMvZTJv&#10;RG9jLnhtbFBLBQYAAAAABgAGAFkBAAA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5" name="KGD_KG_Seal_189" descr="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49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PI3&#10;ypjZAAAADwEAAA8AAAAAAAAAAQAgAAAAIgAAAGRycy9kb3ducmV2LnhtbFBLAQIUABQAAAAIAIdO&#10;4kAY6fLb6wUAAOEQAAAOAAAAAAAAAAEAIAAAACgBAABkcnMvZTJvRG9jLnhtbFBLBQYAAAAABgAG&#10;AFkBAACF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4" name="KGD_KG_Seal_188" descr="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48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yN8qY2QAAAA8BAAAPAAAAAAAAAAEAIAAAACIAAABkcnMvZG93bnJldi54&#10;bWxQSwECFAAUAAAACACHTuJAZ64wkcIFAADhEAAADgAAAAAAAAABACAAAAAoAQAAZHJzL2Uyb0Rv&#10;Yy54bWxQSwUGAAAAAAYABgBZAQAAX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3" name="KGD_KG_Seal_187" descr="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47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I3&#10;ypjZAAAADwEAAA8AAAAAAAAAAQAgAAAAIgAAAGRycy9kb3ducmV2LnhtbFBLAQIUABQAAAAIAIdO&#10;4kBn1ljwsgUAAOEQAAAOAAAAAAAAAAEAIAAAACgBAABkcnMvZTJvRG9jLnhtbFBLBQYAAAAABgAG&#10;AFkBAABM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2" name="KGD_KG_Seal_186" descr="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style="position:absolute;left:0pt;margin-left:-88.8pt;margin-top:-70.5pt;height:5pt;width:5pt;visibility:hidden;z-index:251746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8jfKmNkAAAAP&#10;AQAADwAAAAAAAAABACAAAAAiAAAAZHJzL2Rvd25yZXYueG1sUEsBAhQAFAAAAAgAh07iQNauNLFy&#10;BQAA4RAAAA4AAAAAAAAAAQAgAAAAKAEAAGRycy9lMm9Eb2MueG1sUEsFBgAAAAAGAAYAWQEAAAw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1" name="KGD_KG_Seal_185" descr="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style="position:absolute;left:0pt;margin-left:-88.8pt;margin-top:-70.5pt;height:5pt;width:5pt;visibility:hidden;z-index:251745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DyN8qY2QAAAA8BAAAPAAAA&#10;AAAAAAEAIAAAACIAAABkcnMvZG93bnJldi54bWxQSwECFAAUAAAACACHTuJAV8Mcwt0FAADhEAAA&#10;DgAAAAAAAAABACAAAAAoAQAAZHJzL2Uyb0RvYy54bWxQSwUGAAAAAAYABgBZAQAAd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0" name="KGD_KG_Seal_184" descr="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style="position:absolute;left:0pt;margin-left:-88.8pt;margin-top:-70.5pt;height:5pt;width:5pt;visibility:hidden;z-index:251744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PI3ypjZAAAADwEAAA8AAAAAAAAAAQAgAAAAIgAAAGRycy9kb3ducmV2Lnht&#10;bFBLAQIUABQAAAAIAIdO4kC4i7K9+gUAAOEQAAAOAAAAAAAAAAEAIAAAACgBAABkcnMvZTJvRG9j&#10;LnhtbFBLBQYAAAAABgAGAFkBAACU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9" name="KGD_KG_Seal_183" descr="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style="position:absolute;left:0pt;margin-left:-88.8pt;margin-top:-70.5pt;height:5pt;width:5pt;visibility:hidden;z-index:251743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PI3ypjZAAAADwEAAA8AAAAAAAAAAQAgAAAAIgAAAGRycy9kb3ducmV2Lnht&#10;bFBLAQIUABQAAAAIAIdO4kC2gsxTwQUAAOEQAAAOAAAAAAAAAAEAIAAAACgBAABkcnMvZTJvRG9j&#10;LnhtbFBLBQYAAAAABgAGAFkBAABb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8" name="KGD_KG_Seal_182" descr="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style="position:absolute;left:0pt;margin-left:-88.8pt;margin-top:-70.5pt;height:5pt;width:5pt;visibility:hidden;z-index:251742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yN8qY2QAAAA8BAAAPAAAAAAAAAAEAIAAA&#10;ACIAAABkcnMvZG93bnJldi54bWxQSwECFAAUAAAACACHTuJAL9Kx9EYGAADhEAAADgAAAAAAAAAB&#10;ACAAAAAoAQAAZHJzL2Uyb0RvYy54bWxQSwUGAAAAAAYABgBZAQAA4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7" name="KGD_KG_Seal_181" descr="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style="position:absolute;left:0pt;margin-left:-88.8pt;margin-top:-70.5pt;height:5pt;width:5pt;visibility:hidden;z-index:251741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CvjQLgRBgAA4R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6" name="KGD_KG_Seal_180" descr="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style="position:absolute;left:0pt;margin-left:-88.8pt;margin-top:-70.5pt;height:5pt;width:5pt;visibility:hidden;z-index:251740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yN8qY2QAAAA8BAAAPAAAAAAAAAAEAIAAAACIAAABkcnMv&#10;ZG93bnJldi54bWxQSwECFAAUAAAACACHTuJAuyvPWT0GAADhEAAADgAAAAAAAAABACAAAAAoAQAA&#10;ZHJzL2Uyb0RvYy54bWxQSwUGAAAAAAYABgBZAQAA1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5" name="KGD_KG_Seal_179" descr="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style="position:absolute;left:0pt;margin-left:-88.8pt;margin-top:-70.5pt;height:5pt;width:5pt;visibility:hidden;z-index:251739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PI3ypjZAAAADwEAAA8AAAAAAAAAAQAgAAAAIgAAAGRycy9kb3ducmV2LnhtbFBLAQIUABQA&#10;AAAIAIdO4kBl2IwJKgYAAOEQAAAOAAAAAAAAAAEAIAAAACgBAABkcnMvZTJvRG9jLnhtbFBLBQYA&#10;AAAABgAGAFkBAAD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4" name="KGD_KG_Seal_178" descr="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style="position:absolute;left:0pt;margin-left:-88.8pt;margin-top:-70.5pt;height:5pt;width:5pt;visibility:hidden;z-index:251738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yN8qY2QAAAA8BAAAPAAAAAAAAAAEA&#10;IAAAACIAAABkcnMvZG93bnJldi54bWxQSwECFAAUAAAACACHTuJAVT7Ufy0HAADhEAAADgAAAAAA&#10;AAABACAAAAAoAQAAZHJzL2Uyb0RvYy54bWxQSwUGAAAAAAYABgBZAQAAx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3" name="KGD_KG_Seal_17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style="position:absolute;left:0pt;margin-left:-88.8pt;margin-top:-70.5pt;height:5pt;width:5pt;visibility:hidden;z-index:251737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8jfKmNkA&#10;AAAPAQAADwAAAAAAAAABACAAAAAiAAAAZHJzL2Rvd25yZXYueG1sUEsBAhQAFAAAAAgAh07iQCuv&#10;h0tZBgAA4RAAAA4AAAAAAAAAAQAgAAAAKAEAAGRycy9lMm9Eb2MueG1sUEsFBgAAAAAGAAYAWQEA&#10;AP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2" name="KGD_KG_Seal_17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style="position:absolute;left:0pt;margin-left:-88.8pt;margin-top:-70.5pt;height:5pt;width:5pt;visibility:hidden;z-index:251736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n4RkF5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1" name="KGD_KG_Seal_17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style="position:absolute;left:0pt;margin-left:-88.8pt;margin-top:-70.5pt;height:5pt;width:5pt;visibility:hidden;z-index:251735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uHNrB3YGAADh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0" name="KGD_KG_Seal_17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style="position:absolute;left:0pt;margin-left:-88.8pt;margin-top:-70.5pt;height:5pt;width:5pt;visibility:hidden;z-index:251734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PI3ypjZAAAADwEAAA8A&#10;AAAAAAAAAQAgAAAAIgAAAGRycy9kb3ducmV2LnhtbFBLAQIUABQAAAAIAIdO4kAekNvOigYAAOEQ&#10;AAAOAAAAAAAAAAEAIAAAACgBAABkcnMvZTJvRG9jLnhtbFBLBQYAAAAABgAGAFkBAAA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9" name="KGD_KG_Seal_17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style="position:absolute;left:0pt;margin-left:-88.8pt;margin-top:-70.5pt;height:5pt;width:5pt;visibility:hidden;z-index:251732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PI3ypjZ&#10;AAAADwEAAA8AAAAAAAAAAQAgAAAAIgAAAGRycy9kb3ducmV2LnhtbFBLAQIUABQAAAAIAIdO4kDg&#10;GfYvkwYAAOEQAAAOAAAAAAAAAAEAIAAAACgBAABkcnMvZTJvRG9jLnhtbFBLBQYAAAAABgAGAFkB&#10;AAA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8" name="KGD_KG_Seal_17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style="position:absolute;left:0pt;margin-left:-88.8pt;margin-top:-70.5pt;height:5pt;width:5pt;visibility:hidden;z-index:251731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Kc694u/BgAA4R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7" name="KGD_KG_Seal_17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style="position:absolute;left:0pt;margin-left:-88.8pt;margin-top:-70.5pt;height:5pt;width:5pt;visibility:hidden;z-index:251730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dc7P&#10;/q4HAADh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6" name="KGD_KG_Seal_17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style="position:absolute;left:0pt;margin-left:-88.8pt;margin-top:-70.5pt;height:5pt;width:5pt;visibility:hidden;z-index:251729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DyN8qY2QAAAA8BAAAPAAAAAAAAAAEAIAAAACIAAABkcnMv&#10;ZG93bnJldi54bWxQSwECFAAUAAAACACHTuJASFutF68GAADhEAAADgAAAAAAAAABACAAAAAoAQAA&#10;ZHJzL2Uyb0RvYy54bWxQSwUGAAAAAAYABgBZAQAAS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5" name="KGD_KG_Seal_16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style="position:absolute;left:0pt;margin-left:-88.8pt;margin-top:-70.5pt;height:5pt;width:5pt;visibility:hidden;z-index:251728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O63ncXsBgAA4R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4" name="KGD_KG_Seal_16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style="position:absolute;left:0pt;margin-left:-88.8pt;margin-top:-70.5pt;height:5pt;width:5pt;visibility:hidden;z-index:251727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I3ypjZAAAADwEAAA8AAAAAAAAAAQAgAAAAIgAAAGRycy9kb3ducmV2LnhtbFBLAQIUABQAAAAI&#10;AIdO4kB+TOx20gYAAOEQAAAOAAAAAAAAAAEAIAAAACgBAABkcnMvZTJvRG9jLnhtbFBLBQYAAAAA&#10;BgAGAFkBAABs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3" name="KGD_KG_Seal_167" descr="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style="position:absolute;left:0pt;margin-left:-88.8pt;margin-top:-70.5pt;height:5pt;width:5pt;visibility:hidden;z-index:251726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2" name="KGD_KG_Seal_166" descr="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style="position:absolute;left:0pt;margin-left:-88.8pt;margin-top:-70.5pt;height:5pt;width:5pt;visibility:hidden;z-index:251725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hLR7M6gYAAOE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1" name="KGD_KG_Seal_165" descr="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style="position:absolute;left:0pt;margin-left:-88.8pt;margin-top:-70.5pt;height:5pt;width:5pt;visibility:hidden;z-index:251724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DyN8qY2QAA&#10;AA8BAAAPAAAAAAAAAAEAIAAAACIAAABkcnMvZG93bnJldi54bWxQSwECFAAUAAAACACHTuJAdvvr&#10;ucoGAADhEAAADgAAAAAAAAABACAAAAAoAQAAZHJzL2Uyb0RvYy54bWxQSwUGAAAAAAYABgBZAQAA&#10;Z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0" name="KGD_KG_Seal_164" descr="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23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PI3ypjZAAAADwEAAA8AAAAAAAAAAQAg&#10;AAAAIgAAAGRycy9kb3ducmV2LnhtbFBLAQIUABQAAAAIAIdO4kBCmOkMugYAAOEQAAAOAAAAAAAA&#10;AAEAIAAAACgBAABkcnMvZTJvRG9jLnhtbFBLBQYAAAAABgAGAFkBAABU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9" name="KGD_KG_Seal_163" descr="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22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AU1jsXCBgAA4R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8" name="KGD_KG_Seal_162" descr="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21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PI3ypjZAAAADwEAAA8AAAAAAAAAAQAgAAAAIgAAAGRycy9kb3ducmV2Lnht&#10;bFBLAQIUABQAAAAIAIdO4kC2gZkZpQYAAOEQAAAOAAAAAAAAAAEAIAAAACgBAABkcnMvZTJvRG9j&#10;LnhtbFBLBQYAAAAABgAGAFkBAAA/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7" name="KGD_KG_Seal_161" descr="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20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4CLsWZ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6" name="KGD_KG_Seal_160" descr="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9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ASrqU+VgcAAOE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5" name="KGD_KG_Seal_159" descr="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8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yN8qY2QAAAA8BAAAPAAAAAAAAAAEAIAAAACIAAABkcnMvZG93&#10;bnJldi54bWxQSwECFAAUAAAACACHTuJAN1sSq+UGAADhEAAADgAAAAAAAAABACAAAAAoAQAAZHJz&#10;L2Uyb0RvYy54bWxQSwUGAAAAAAYABgBZAQAAf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4" name="KGD_KG_Seal_158" descr="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17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BrHlZD/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3" name="KGD_KG_Seal_157" descr="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16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PI3ypjZAAAADwEAAA8AAAAAAAAAAQAgAAAAIgAAAGRycy9kb3ducmV2LnhtbFBLAQIU&#10;ABQAAAAIAIdO4kD+8pQe2AYAAOEQAAAOAAAAAAAAAAEAIAAAACgBAABkcnMvZTJvRG9jLnhtbFBL&#10;BQYAAAAABgAGAFkBAABy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2" name="KGD_KG_Seal_156" descr="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15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&#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1" name="KGD_KG_Seal_155" descr="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14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FmIkgAAH&#10;AADh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0" name="KGD_KG_Seal_154" descr="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13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AqhN1o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9" name="KGD_KG_Seal_153" descr="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12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iM++kr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 name="KGD_KG_Seal_152" descr="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1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AHOb1+GgcAAOE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 name="KGD_KG_Seal_151" descr="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0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JGWFUbyBgAA4R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 name="KGD_KG_Seal_150" descr="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9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DUNLG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 name="KGD_KG_Seal_149" descr="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8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Jy7FkSaBwAA4R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 name="KGD_KG_Seal_148" descr="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07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DyN8qY2QAAAA8BAAAPAAAAAAAAAAEAIAAA&#10;ACIAAABkcnMvZG93bnJldi54bWxQSwECFAAUAAAACACHTuJAFJGNrCoHAADhEAAADgAAAAAAAAAB&#10;ACAAAAAoAQAAZHJzL2Uyb0RvYy54bWxQSwUGAAAAAAYABgBZAQAAx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 name="KGD_KG_Seal_147" descr="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06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Kgh&#10;qKg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 name="KGD_KG_Seal_146" descr="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05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OLY&#10;Aj0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 name="KGD_KG_Seal_145" descr="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04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mZmbK1oHAADh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 name="KGD_KG_Seal_144" descr="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03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8jfKmNkAAAAPAQAADwAAAAAAAAABACAAAAAiAAAAZHJz&#10;L2Rvd25yZXYueG1sUEsBAhQAFAAAAAgAh07iQPU1FmuwBgAA4RAAAA4AAAAAAAAAAQAgAAAAKAEA&#10;AGRycy9lMm9Eb2MueG1sUEsFBgAAAAAGAAYAWQEAAE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 name="KGD_KG_Seal_143" descr="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02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AFPuN7FwcAAOE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 name="KGD_KG_Seal_142" descr="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1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PI3&#10;ypjZAAAADwEAAA8AAAAAAAAAAQAgAAAAIgAAAGRycy9kb3ducmV2LnhtbFBLAQIUABQAAAAIAIdO&#10;4kAnvBpUCAcAAOEQAAAOAAAAAAAAAAEAIAAAACgBAABkcnMvZTJvRG9jLnhtbFBLBQYAAAAABgAG&#10;AFkBAACi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 name="KGD_KG_Seal_141" descr="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0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8jfKmNkAAAAPAQAADwAAAAAAAAABACAAAAAiAAAAZHJzL2Rvd25yZXYu&#10;eG1sUEsBAhQAFAAAAAgAh07iQKx96EDgBgAA4RAAAA4AAAAAAAAAAQAgAAAAKAEAAGRycy9lMm9E&#10;b2MueG1sUEsFBgAAAAAGAAYAWQEAAH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 name="KGD_KG_Seal_140" descr="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9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c02bj4QYAAOE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 name="KGD_KG_Seal_139" descr="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98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BAWHTk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 name="KGD_KG_Seal_138" descr="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97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agCMZD8HAADh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 name="KGD_KG_Seal_13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96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HGQanfFBgAA&#10;4R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 name="KGD_KG_Seal_13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95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8jfKmNkAAAAPAQAA&#10;DwAAAAAAAAABACAAAAAiAAAAZHJzL2Rvd25yZXYueG1sUEsBAhQAFAAAAAgAh07iQPaz/q3+BgAA&#10;4RAAAA4AAAAAAAAAAQAgAAAAKAEAAGRycy9lMm9Eb2MueG1sUEsFBgAAAAAGAAYAWQEAAJg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 name="KGD_KG_Seal_13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94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4xBWS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 name="KGD_KG_Seal_13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93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PI3ypjZAAAADwEAAA8AAAAAAAAAAQAgAAAAIgAAAGRycy9kb3ducmV2&#10;LnhtbFBLAQIUABQAAAAIAIdO4kCR+r4BUwcAAOEQAAAOAAAAAAAAAAEAIAAAACgBAABkcnMvZTJv&#10;RG9jLnhtbFBLBQYAAAAABgAGAFkBAAD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 name="KGD_KG_Seal_13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92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ITs&#10;Q/m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 name="KGD_KG_Seal_13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1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 name="KGD_KG_Seal_13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9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PI3ypjZAAAADwEAAA8AAAAAAAAAAQAgAAAAIgAAAGRycy9kb3du&#10;cmV2LnhtbFBLAQIUABQAAAAIAIdO4kCjs5k45AYAAOEQAAAOAAAAAAAAAAEAIAAAACgBAABkcnMv&#10;ZTJvRG9jLnhtbFBLBQYAAAAABgAGAFkBAAB+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 name="KGD_KG_Seal_13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8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FWuRv0OBgAA4R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 name="KGD_KG_Seal_12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87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yN8qY2QAAAA8BAAAPAAAAAAAAAAEAIAAAACIAAABkcnMvZG93bnJldi54bWxQ&#10;SwECFAAUAAAACACHTuJAtoJ4ZKMGAADhEAAADgAAAAAAAAABACAAAAAoAQAAZHJzL2Uyb0RvYy54&#10;bWxQSwUGAAAAAAYABgBZAQAAP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 name="KGD_KG_Seal_12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86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yN8qY2QAAAA8BAAAPAAAAAAAAAAEAIAAAACIAAABkcnMvZG93bnJl&#10;di54bWxQSwECFAAUAAAACACHTuJAfud1DnAGAADhEAAADgAAAAAAAAABACAAAAAoAQAAZHJzL2Uy&#10;b0RvYy54bWxQSwUGAAAAAAYABgBZAQAAC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 name="KGD_KG_Seal_12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85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8jfKmNkAAAAPAQAADwAAAAAAAAABACAAAAAiAAAAZHJzL2Rvd25yZXYueG1sUEsBAhQAFAAAAAgA&#10;h07iQGHvcZPRBgAA4RAAAA4AAAAAAAAAAQAgAAAAKAEAAGRycy9lMm9Eb2MueG1sUEsFBgAAAAAG&#10;AAYAWQEAAG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 name="KGD_KG_Seal_126"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84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8jfKmNkAAAAPAQAADwAAAAAAAAABACAAAAAiAAAAZHJzL2Rv&#10;d25yZXYueG1sUEsBAhQAFAAAAAgAh07iQNboXSR0BgAA4RAAAA4AAAAAAAAAAQAgAAAAKAEAAGRy&#10;cy9lMm9Eb2MueG1sUEsFBgAAAAAGAAYAWQEAAA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 name="KGD_KG_Seal_125"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83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8jfKmNkAAAAPAQAADwAAAAAAAAABACAAAAAiAAAAZHJzL2Rvd25yZXYueG1sUEsBAhQA&#10;FAAAAAgAh07iQG09+fEQBwAA4RAAAA4AAAAAAAAAAQAgAAAAKAEAAGRycy9lMm9Eb2MueG1sUEsF&#10;BgAAAAAGAAYAWQEAAK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 name="KGD_KG_Seal_124"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82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lTgPQ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 name="KGD_KG_Seal_123"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1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Fk6jtf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 name="KGD_KG_Seal_122"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0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xiUu1dwGAADh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 name="KGD_KG_Seal_121"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9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Bbu5Qu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 name="KGD_KG_Seal_120"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8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8jfK&#10;mNkAAAAPAQAADwAAAAAAAAABACAAAAAiAAAAZHJzL2Rvd25yZXYueG1sUEsBAhQAFAAAAAgAh07i&#10;QKQuQK8HBwAA4RAAAA4AAAAAAAAAAQAgAAAAKAEAAGRycy9lMm9Eb2MueG1sUEsFBgAAAAAGAAYA&#10;WQEAAKE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 name="KGD_KG_Seal_119"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77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DyN8qY2QAAAA8BAAAPAAAAAAAAAAEAIAAAACIAAABkcnMvZG93bnJldi54bWxQSwEC&#10;FAAUAAAACACHTuJAJQdoGaAGAADhEAAADgAAAAAAAAABACAAAAAoAQAAZHJzL2Uyb0RvYy54bWxQ&#10;SwUGAAAAAAYABgBZAQAAO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 name="KGD_KG_Seal_118"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76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DyN8qY2QAAAA8BAAAPAAAAAAAAAAEAIAAAACIAAABkcnMvZG93&#10;bnJldi54bWxQSwECFAAUAAAACACHTuJA6mUDQ6wGAADhEAAADgAAAAAAAAABACAAAAAoAQAAZHJz&#10;L2Uyb0RvYy54bWxQSwUGAAAAAAYABgBZAQAAR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 name="KGD_KG_Seal_117"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75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yN8qY2QAAAA8BAAAPAAAAAAAAAAEAIAAAACIAAABkcnMvZG93bnJldi54bWxQ&#10;SwECFAAUAAAACACHTuJAmQ/BWzEGAADhEAAADgAAAAAAAAABACAAAAAoAQAAZHJzL2Uyb0RvYy54&#10;bWxQSwUGAAAAAAYABgBZAQAAy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 name="KGD_KG_Seal_116"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74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DyN8qY2QAAAA8BAAAPAAAAAAAA&#10;AAEAIAAAACIAAABkcnMvZG93bnJldi54bWxQSwECFAAUAAAACACHTuJAqYc5dEwGAADhEAAADgAA&#10;AAAAAAABACAAAAAoAQAAZHJzL2Uyb0RvYy54bWxQSwUGAAAAAAYABgBZAQAA5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 name="KGD_KG_Seal_115"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73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8jfKmNkAAAAPAQAADwAAAAAAAAABACAAAAAiAAAAZHJzL2Rvd25yZXYueG1sUEsBAhQAFAAA&#10;AAgAh07iQPfdRufwBQAA4RAAAA4AAAAAAAAAAQAgAAAAKAEAAGRycy9lMm9Eb2MueG1sUEsFBgAA&#10;AAAGAAYAWQEAAI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 name="KGD_KG_Seal_114"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72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8jfKmNkAAAAPAQAADwAAAAAAAAABACAAAAAiAAAAZHJzL2Rvd25yZXYueG1sUEsB&#10;AhQAFAAAAAgAh07iQJi+MK4vBgAA4RAAAA4AAAAAAAAAAQAgAAAAKAEAAGRycy9lMm9Eb2MueG1s&#10;UEsFBgAAAAAGAAYAWQEAAMk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 name="KGD_KG_Seal_113"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1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I3ypjZAAAADwEAAA8AAAAA&#10;AAAAAQAgAAAAIgAAAGRycy9kb3ducmV2LnhtbFBLAQIUABQAAAAIAIdO4kDtCxzQ3AUAAOEQAAAO&#10;AAAAAAAAAAEAIAAAACgBAABkcnMvZTJvRG9jLnhtbFBLBQYAAAAABgAGAFkBAAB2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 name="KGD_KG_Seal_112"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0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I3&#10;ypjZAAAADwEAAA8AAAAAAAAAAQAgAAAAIgAAAGRycy9kb3ducmV2LnhtbFBLAQIUABQAAAAIAIdO&#10;4kCuKNbGXQYAAOEQAAAOAAAAAAAAAAEAIAAAACgBAABkcnMvZTJvRG9jLnhtbFBLBQYAAAAABgAG&#10;AFkBAAD3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 name="KGD_KG_Seal_111"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9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8jfKmNkAAAAPAQAADwAAAAAAAAABACAAAAAiAAAAZHJzL2Rv&#10;d25yZXYueG1sUEsBAhQAFAAAAAgAh07iQKfh2YTJBQAA4RAAAA4AAAAAAAAAAQAgAAAAKAEAAGRy&#10;cy9lMm9Eb2MueG1sUEsFBgAAAAAGAAYAWQEAAG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 name="KGD_KG_Seal_110"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8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8jfKmNkA&#10;AAAPAQAADwAAAAAAAAABACAAAAAiAAAAZHJzL2Rvd25yZXYueG1sUEsBAhQAFAAAAAgAh07iQMzV&#10;NYZ1BQAA4RAAAA4AAAAAAAAAAQAgAAAAKAEAAGRycy9lMm9Eb2MueG1sUEsFBgAAAAAGAAYAWQEA&#10;AA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 name="KGD_KG_Seal_1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67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DyN8qY2QAAAA8B&#10;AAAPAAAAAAAAAAEAIAAAACIAAABkcnMvZG93bnJldi54bWxQSwECFAAUAAAACACHTuJAMtMQV6oF&#10;AADgEAAADgAAAAAAAAABACAAAAAoAQAAZHJzL2Uyb0RvYy54bWxQSwUGAAAAAAYABgBZAQAARAk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 name="KGD_KG_Seal_1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66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8jfKmNkAAAAPAQAADwAAAAAAAAABACAAAAAiAAAAZHJzL2Rvd25yZXYu&#10;eG1sUEsBAhQAFAAAAAgAh07iQE/O7G2KBQAA4BAAAA4AAAAAAAAAAQAgAAAAKAEAAGRycy9lMm9E&#10;b2MueG1sUEsFBgAAAAAGAAYAWQEAACQ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 name="KGD_KG_Seal_1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65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DyN8qY2QAAAA8BAAAPAAAAAAAAAAEAIAAAACIAAABkcnMvZG93bnJldi54bWxQSwEC&#10;FAAUAAAACACHTuJAcotxPIMFAADgEAAADgAAAAAAAAABACAAAAAoAQAAZHJzL2Uyb0RvYy54bWxQ&#10;SwUGAAAAAAYABgBZAQAAH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 name="KGD_KG_Seal_1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64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 name="KGD_KG_Seal_1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63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PI3ypjZAAAADwEAAA8AAAAAAAAAAQAgAAAAIgAAAGRycy9kb3du&#10;cmV2LnhtbFBLAQIUABQAAAAIAIdO4kD31diTqgQAAOAQAAAOAAAAAAAAAAEAIAAAACgBAABkcnMv&#10;ZTJvRG9jLnhtbFBLBQYAAAAABgAGAFkBAABE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 name="KGD_KG_Seal_1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62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l9odSbcEAADg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 name="KGD_KG_Seal_1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1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8jfKmNkAAAAPAQAADwAAAAAAAAABACAAAAAiAAAAZHJzL2Rvd25yZXYueG1sUEsB&#10;AhQAFAAAAAgAh07iQDtI0GlnBAAA3xAAAA4AAAAAAAAAAQAgAAAAKAEAAGRycy9lMm9Eb2MueG1s&#10;UEsFBgAAAAAGAAYAWQEAAAE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 name="KGD_KG_Seal_1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0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yN8qY2QAAAA8BAAAPAAAAAAAAAAEAIAAAACIAAABkcnMvZG93&#10;bnJldi54bWxQSwECFAAUAAAACACHTuJA5KKmh44DAADfEAAADgAAAAAAAAABACAAAAAoAQAAZHJz&#10;L2Uyb0RvYy54bWxQSwUGAAAAAAYABgBZAQAAK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 name="KGD_KG_Seal_11" descr="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59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yN8qY2QAAAA8BAAAPAAAAAAAAAAEAIAAAACIAAABkcnMvZG93&#10;bnJldi54bWxQSwECFAAUAAAACACHTuJAyyTF8I8FAADfEAAADgAAAAAAAAABACAAAAAoAQAAZHJz&#10;L2Uyb0RvYy54bWxQSwUGAAAAAAYABgBZAQAAK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8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 name="KGD_Gobal1" descr="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" style="position:absolute;left:0pt;margin-left:-88.8pt;margin-top:-70.5pt;height:5pt;width:5pt;visibility:hidden;z-index:251658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8jfKmNkAAAAPAQAA&#10;DwAAAAAAAAABACAAAAAiAAAAZHJzL2Rvd25yZXYueG1sUEsBAhQAFAAAAAgAh07iQI+4rYmoBQAA&#10;wwgAAA4AAAAAAAAAAQAgAAAAKAEAAGRycy9lMm9Eb2MueG1sUEsFBgAAAAAGAAYAWQEAAEIJAAAA&#10;AA==&#10;">
                <v:fill on="t" focussize="0,0"/>
                <v:stroke weight="2pt" color="#385D8A [3204]" joinstyle="round"/>
                <v:imagedata o:title=""/>
                <o:lock v:ext="edit" aspectratio="f"/>
              </v:rect>
            </w:pict>
          </mc:Fallback>
        </mc:AlternateContent>
      </w:r>
      <w:r>
        <w:rPr>
          <w:rFonts w:hint="eastAsia" w:ascii="仿宋" w:hAnsi="仿宋" w:eastAsia="仿宋" w:cs="仿宋"/>
          <w:sz w:val="32"/>
          <w:szCs w:val="32"/>
        </w:rPr>
        <w:t>为改善</w:t>
      </w:r>
      <w:r>
        <w:rPr>
          <w:rFonts w:hint="eastAsia" w:ascii="仿宋" w:hAnsi="仿宋" w:eastAsia="仿宋" w:cs="仿宋"/>
          <w:sz w:val="32"/>
          <w:szCs w:val="32"/>
          <w:lang w:eastAsia="zh-CN"/>
        </w:rPr>
        <w:t>农村养老服务</w:t>
      </w:r>
      <w:r>
        <w:rPr>
          <w:rFonts w:hint="eastAsia" w:ascii="仿宋" w:hAnsi="仿宋" w:eastAsia="仿宋" w:cs="仿宋"/>
          <w:sz w:val="32"/>
          <w:szCs w:val="32"/>
        </w:rPr>
        <w:t>条件而努力</w:t>
      </w:r>
      <w:r>
        <w:rPr>
          <w:rFonts w:hint="eastAsia" w:ascii="仿宋" w:hAnsi="仿宋" w:eastAsia="仿宋" w:cs="仿宋"/>
          <w:sz w:val="32"/>
          <w:szCs w:val="32"/>
          <w:lang w:eastAsia="zh-CN"/>
        </w:rPr>
        <w:t>。请你们协调好项目用地，并做好项目前期规划准备工作。</w:t>
      </w:r>
    </w:p>
    <w:p>
      <w:pPr>
        <w:ind w:firstLine="675"/>
        <w:rPr>
          <w:rFonts w:hint="eastAsia" w:ascii="宋体" w:hAnsi="宋体" w:cs="宋体"/>
          <w:sz w:val="32"/>
          <w:szCs w:val="32"/>
        </w:rPr>
      </w:pPr>
      <w:r>
        <w:rPr>
          <w:rFonts w:hint="eastAsia" w:ascii="仿宋_GB2312" w:eastAsia="仿宋_GB2312"/>
          <w:sz w:val="32"/>
          <w:szCs w:val="32"/>
        </w:rPr>
        <w:t>感谢你</w:t>
      </w:r>
      <w:r>
        <w:rPr>
          <w:rFonts w:hint="eastAsia" w:ascii="仿宋_GB2312" w:eastAsia="仿宋_GB2312"/>
          <w:sz w:val="32"/>
          <w:szCs w:val="32"/>
          <w:lang w:eastAsia="zh-CN"/>
        </w:rPr>
        <w:t>们</w:t>
      </w:r>
      <w:r>
        <w:rPr>
          <w:rFonts w:hint="eastAsia" w:ascii="仿宋_GB2312" w:eastAsia="仿宋_GB2312"/>
          <w:sz w:val="32"/>
          <w:szCs w:val="32"/>
        </w:rPr>
        <w:t>对政府工作提出了宝贵的意见和建议，恳请你</w:t>
      </w:r>
      <w:r>
        <w:rPr>
          <w:rFonts w:hint="eastAsia" w:ascii="仿宋_GB2312" w:eastAsia="仿宋_GB2312"/>
          <w:sz w:val="32"/>
          <w:szCs w:val="32"/>
          <w:lang w:eastAsia="zh-CN"/>
        </w:rPr>
        <w:t>们</w:t>
      </w:r>
      <w:r>
        <w:rPr>
          <w:rFonts w:hint="eastAsia" w:ascii="仿宋_GB2312" w:eastAsia="仿宋_GB2312"/>
          <w:sz w:val="32"/>
          <w:szCs w:val="32"/>
        </w:rPr>
        <w:t>一如既往的关心和支持我们的工作。</w:t>
      </w:r>
    </w:p>
    <w:p>
      <w:pPr>
        <w:keepNext w:val="0"/>
        <w:keepLines w:val="0"/>
        <w:pageBreakBefore w:val="0"/>
        <w:kinsoku/>
        <w:wordWrap/>
        <w:overflowPunct/>
        <w:topLinePunct w:val="0"/>
        <w:autoSpaceDE/>
        <w:autoSpaceDN/>
        <w:bidi w:val="0"/>
        <w:adjustRightInd/>
        <w:snapToGrid/>
        <w:spacing w:line="640" w:lineRule="exact"/>
        <w:ind w:right="0" w:rightChars="0" w:firstLine="640" w:firstLineChars="200"/>
        <w:textAlignment w:val="auto"/>
        <w:rPr>
          <w:rFonts w:hint="eastAsia" w:ascii="仿宋" w:hAnsi="仿宋" w:eastAsia="仿宋" w:cs="仿宋"/>
          <w:sz w:val="32"/>
          <w:szCs w:val="32"/>
        </w:rPr>
      </w:pPr>
    </w:p>
    <w:p>
      <w:pPr>
        <w:keepNext w:val="0"/>
        <w:keepLines w:val="0"/>
        <w:pageBreakBefore w:val="0"/>
        <w:kinsoku/>
        <w:wordWrap/>
        <w:overflowPunct/>
        <w:topLinePunct w:val="0"/>
        <w:autoSpaceDE/>
        <w:autoSpaceDN/>
        <w:bidi w:val="0"/>
        <w:adjustRightInd/>
        <w:snapToGrid/>
        <w:spacing w:line="64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联系单位及电话：梁河县民政局　　　6161346</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sz w:val="32"/>
        </w:rPr>
        <mc:AlternateContent>
          <mc:Choice Requires="wps">
            <w:drawing>
              <wp:anchor distT="0" distB="0" distL="114300" distR="114300" simplePos="0" relativeHeight="252249088" behindDoc="0" locked="0" layoutInCell="1" allowOverlap="1">
                <wp:simplePos x="0" y="0"/>
                <wp:positionH relativeFrom="column">
                  <wp:posOffset>-4780915</wp:posOffset>
                </wp:positionH>
                <wp:positionV relativeFrom="paragraph">
                  <wp:posOffset>-9944735</wp:posOffset>
                </wp:positionV>
                <wp:extent cx="15120620" cy="21384260"/>
                <wp:effectExtent l="0" t="0" r="0" b="0"/>
                <wp:wrapNone/>
                <wp:docPr id="4" name="KG_Shd_6"/>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6" o:spid="_x0000_s1026" o:spt="1" style="position:absolute;left:0pt;margin-left:-376.45pt;margin-top:-783.05pt;height:1683.8pt;width:1190.6pt;z-index:252249088;v-text-anchor:middle;mso-width-relative:page;mso-height-relative:page;" fillcolor="#FFFFFF" filled="t" stroked="t" coordsize="21600,21600" o:gfxdata="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Wig&#10;AdwAAAAQAQAADwAAAAAAAAABACAAAAAiAAAAZHJzL2Rvd25yZXYueG1sUEsBAhQAFAAAAAgAh07i&#10;QIhasEhXAgAA4gQAAA4AAAAAAAAAAQAgAAAAKwEAAGRycy9lMm9Eb2MueG1sUEsFBgAAAAAGAAYA&#10;WQEAAPQFA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梁河县民政局</w:t>
      </w:r>
    </w:p>
    <w:p>
      <w:pPr>
        <w:rPr>
          <w:rFonts w:hint="default" w:ascii="Times New Roman" w:hAnsi="Times New Roman" w:eastAsia="仿宋_GB2312" w:cs="Times New Roman"/>
          <w:sz w:val="32"/>
          <w:szCs w:val="32"/>
        </w:rPr>
      </w:pPr>
      <w:r>
        <w:rPr>
          <w:sz w:val="32"/>
        </w:rPr>
        <w:drawing>
          <wp:anchor distT="0" distB="0" distL="114300" distR="114300" simplePos="0" relativeHeight="251652096" behindDoc="1" locked="1" layoutInCell="1" allowOverlap="1">
            <wp:simplePos x="0" y="0"/>
            <wp:positionH relativeFrom="column">
              <wp:posOffset>3135630</wp:posOffset>
            </wp:positionH>
            <wp:positionV relativeFrom="paragraph">
              <wp:posOffset>-549275</wp:posOffset>
            </wp:positionV>
            <wp:extent cx="1440180" cy="1429385"/>
            <wp:effectExtent l="0" t="0" r="7620" b="3175"/>
            <wp:wrapNone/>
            <wp:docPr id="583" name="KG_5F719BD6$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KG_5F719BD6$01$29$0001$N$000200" descr="Seal"/>
                    <pic:cNvPicPr>
                      <a:picLocks noChangeAspect="1"/>
                    </pic:cNvPicPr>
                  </pic:nvPicPr>
                  <pic:blipFill>
                    <a:blip r:embed="rId6"/>
                    <a:stretch>
                      <a:fillRect/>
                    </a:stretch>
                  </pic:blipFill>
                  <pic:spPr>
                    <a:xfrm>
                      <a:off x="0" y="0"/>
                      <a:ext cx="1440180" cy="1429385"/>
                    </a:xfrm>
                    <a:prstGeom prst="rect">
                      <a:avLst/>
                    </a:prstGeom>
                  </pic:spPr>
                </pic:pic>
              </a:graphicData>
            </a:graphic>
          </wp:anchor>
        </w:drawing>
      </w:r>
      <w:r>
        <w:rPr>
          <w:sz w:val="32"/>
        </w:rPr>
        <mc:AlternateContent>
          <mc:Choice Requires="wps">
            <w:drawing>
              <wp:anchor distT="0" distB="0" distL="114300" distR="114300" simplePos="0" relativeHeight="252248064" behindDoc="0" locked="0" layoutInCell="1" allowOverlap="1">
                <wp:simplePos x="0" y="0"/>
                <wp:positionH relativeFrom="column">
                  <wp:posOffset>-4780915</wp:posOffset>
                </wp:positionH>
                <wp:positionV relativeFrom="paragraph">
                  <wp:posOffset>-10747375</wp:posOffset>
                </wp:positionV>
                <wp:extent cx="15120620" cy="21384260"/>
                <wp:effectExtent l="0" t="0" r="0" b="0"/>
                <wp:wrapNone/>
                <wp:docPr id="5"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76.45pt;margin-top:-846.25pt;height:1683.8pt;width:1190.6pt;z-index:252248064;v-text-anchor:middle;mso-width-relative:page;mso-height-relative:page;" fillcolor="#FFFFFF" filled="t" stroked="t" coordsize="21600,21600" o:gfxdata="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8RLV&#10;2wAAABABAAAPAAAAAAAAAAEAIAAAACIAAABkcnMvZG93bnJldi54bWxQSwECFAAUAAAACACHTuJA&#10;ALJselcCAADiBAAADgAAAAAAAAABACAAAAAqAQAAZHJzL2Uyb0RvYy54bWxQSwUGAAAAAAYABgBZ&#10;AQAA8wU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w:t>
      </w:r>
      <w:r>
        <w:rPr>
          <w:rFonts w:hint="default" w:eastAsia="仿宋_GB2312" w:cs="Times New Roman"/>
          <w:sz w:val="32"/>
          <w:szCs w:val="32"/>
          <w:lang w:val="en-US" w:eastAsia="zh-CN"/>
        </w:rPr>
        <w:t>8</w:t>
      </w:r>
      <w:r>
        <w:rPr>
          <w:rFonts w:hint="default" w:ascii="Times New Roman" w:hAnsi="Times New Roman" w:eastAsia="仿宋_GB2312" w:cs="Times New Roman"/>
          <w:sz w:val="32"/>
          <w:szCs w:val="32"/>
        </w:rPr>
        <w:t>日</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Bdr>
          <w:bottom w:val="none" w:color="auto" w:sz="0" w:space="0"/>
        </w:pBdr>
        <w:ind w:firstLine="320"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联系单位及电话：梁河县民政局　　6161346</w:t>
      </w:r>
    </w:p>
    <w:p>
      <w:pPr>
        <w:pBdr>
          <w:top w:val="single" w:color="auto" w:sz="4" w:space="0"/>
          <w:bottom w:val="single" w:color="auto" w:sz="4" w:space="0"/>
        </w:pBdr>
        <w:ind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抄送：县政协办</w:t>
      </w:r>
    </w:p>
    <w:p>
      <w:pPr>
        <w:pBdr>
          <w:bottom w:val="single" w:color="auto" w:sz="4" w:space="0"/>
        </w:pBd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梁河县民政局                         2020年9月2</w:t>
      </w:r>
      <w:r>
        <w:rPr>
          <w:rFonts w:hint="default"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 xml:space="preserve">日               </w:t>
      </w:r>
    </w:p>
    <w:sectPr>
      <w:headerReference r:id="rId3" w:type="default"/>
      <w:footerReference r:id="rId4" w:type="default"/>
      <w:pgSz w:w="11906" w:h="16838"/>
      <w:pgMar w:top="1610" w:right="1576" w:bottom="161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revisionView w:markup="0"/>
  <w:documentProtection w:edit="forms" w:enforcement="1" w:cryptProviderType="rsaFull" w:cryptAlgorithmClass="hash" w:cryptAlgorithmType="typeAny" w:cryptAlgorithmSid="4" w:cryptSpinCount="0" w:hash="LH5tF4Hht93c0oFuj0OHfFBr190=" w:salt="9V3Vf36U/Jtr1kfF/mviTw=="/>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1ED7D473-095D-4481-B6CA-8A78CF5D0D02}"/>
    <w:docVar w:name="DocumentName" w:val="梁民复（2020）14号关于对梁河县政协第十五届五次会议第86号提案的答复"/>
  </w:docVars>
  <w:rsids>
    <w:rsidRoot w:val="51177043"/>
    <w:rsid w:val="00234FDE"/>
    <w:rsid w:val="00635C22"/>
    <w:rsid w:val="00931ADC"/>
    <w:rsid w:val="00982B65"/>
    <w:rsid w:val="00D22AFD"/>
    <w:rsid w:val="00DC3877"/>
    <w:rsid w:val="0E1A2C35"/>
    <w:rsid w:val="1A3860DD"/>
    <w:rsid w:val="1D7E4AD2"/>
    <w:rsid w:val="259636A7"/>
    <w:rsid w:val="2B723ABE"/>
    <w:rsid w:val="2F121182"/>
    <w:rsid w:val="31BD5025"/>
    <w:rsid w:val="31E6451F"/>
    <w:rsid w:val="31FA1EBF"/>
    <w:rsid w:val="351F5A43"/>
    <w:rsid w:val="3DBE1308"/>
    <w:rsid w:val="455D6118"/>
    <w:rsid w:val="4AFC0212"/>
    <w:rsid w:val="51177043"/>
    <w:rsid w:val="52A00AFB"/>
    <w:rsid w:val="646E5E67"/>
    <w:rsid w:val="6E193629"/>
    <w:rsid w:val="737646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7">
    <w:name w:val="Char Char Char Char Char Char Char"/>
    <w:basedOn w:val="1"/>
    <w:qFormat/>
    <w:uiPriority w:val="0"/>
    <w:rPr>
      <w:rFonts w:eastAsia="仿宋_GB2312"/>
      <w:sz w:val="32"/>
      <w:szCs w:val="20"/>
    </w:rPr>
  </w:style>
  <w:style w:type="paragraph" w:customStyle="1" w:styleId="8">
    <w:name w:val="图表目录1"/>
    <w:basedOn w:val="9"/>
    <w:next w:val="9"/>
    <w:qFormat/>
    <w:uiPriority w:val="0"/>
    <w:pPr>
      <w:ind w:left="200" w:leftChars="200" w:hanging="200" w:hangingChars="200"/>
    </w:pPr>
  </w:style>
  <w:style w:type="paragraph" w:customStyle="1" w:styleId="9">
    <w:name w:val="正文 New New New New New New New New New New New New New New New New New New New New New New New New New New New New New New New New New New New New New New New New New New New New New New New New New New New New New New New New New New New New New New Ne"/>
    <w:next w:val="8"/>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7169;&#26495;\&#26753;&#27665;&#21457;202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梁民发2020.wpt</Template>
  <Company>德宏州梁河县党政机关单位</Company>
  <Pages>1</Pages>
  <Words>7</Words>
  <Characters>10</Characters>
  <Lines>1</Lines>
  <Paragraphs>1</Paragraphs>
  <ScaleCrop>false</ScaleCrop>
  <LinksUpToDate>false</LinksUpToDate>
  <CharactersWithSpaces>10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2020-09-27T00:44:00Z</dcterms:created>
  <dc:creator>曹明月</dc:creator>
  <cp:lastModifiedBy>曹明月</cp:lastModifiedBy>
  <cp:lastPrinted>2020-10-15T01:49:01Z</cp:lastPrinted>
  <dcterms:modified xsi:type="dcterms:W3CDTF">2020-10-15T01:49:20Z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