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r>
        <w:rPr>
          <w:rFonts w:hint="eastAsia"/>
        </w:rPr>
        <w:pict>
          <v:shape id="_x0000_i1025" o:spt="136" type="#_x0000_t136" style="height:65.7pt;width:412.05pt;" fillcolor="#FF0000" filled="t" stroked="t" coordsize="21600,21600">
            <v:path/>
            <v:fill on="t" focussize="0,0"/>
            <v:stroke color="#FF0000"/>
            <v:imagedata o:title=""/>
            <o:lock v:ext="edit"/>
            <v:textpath on="t" fitshape="t" fitpath="t" trim="t" xscale="f" string="梁河县民政局文件" style="font-family:宋体;font-size:44pt;v-rotate-letters:f;v-same-letter-heights:f;v-text-align:center;"/>
            <w10:wrap type="none"/>
            <w10:anchorlock/>
          </v:shape>
        </w:pict>
      </w:r>
    </w:p>
    <w:p>
      <w:pPr>
        <w:rPr>
          <w:rFonts w:hint="eastAsia"/>
          <w:sz w:val="30"/>
          <w:szCs w:val="30"/>
        </w:rPr>
      </w:pPr>
    </w:p>
    <w:p>
      <w:pPr>
        <w:rPr>
          <w:rFonts w:hint="eastAsia"/>
          <w:sz w:val="30"/>
          <w:szCs w:val="30"/>
        </w:rPr>
      </w:pPr>
    </w:p>
    <w:p>
      <w:pPr>
        <w:jc w:val="center"/>
        <w:rPr>
          <w:rFonts w:eastAsia="方正仿宋_GBK"/>
          <w:sz w:val="32"/>
          <w:szCs w:val="32"/>
        </w:rPr>
      </w:pPr>
      <w:r>
        <w:rPr>
          <w:rFonts w:eastAsia="方正仿宋_GBK"/>
          <w:sz w:val="32"/>
          <w:szCs w:val="32"/>
        </w:rPr>
        <w:t>梁民</w:t>
      </w:r>
      <w:r>
        <w:rPr>
          <w:rFonts w:hint="eastAsia" w:eastAsia="方正仿宋_GBK"/>
          <w:sz w:val="32"/>
          <w:szCs w:val="32"/>
          <w:lang w:eastAsia="zh-CN"/>
        </w:rPr>
        <w:t>复</w:t>
      </w:r>
      <w:r>
        <w:rPr>
          <w:rFonts w:eastAsia="方正仿宋_GBK"/>
          <w:sz w:val="32"/>
          <w:szCs w:val="32"/>
        </w:rPr>
        <w:t>〔20</w:t>
      </w:r>
      <w:r>
        <w:rPr>
          <w:rFonts w:eastAsia="方正仿宋_GBK"/>
          <w:sz w:val="32"/>
          <w:szCs w:val="32"/>
          <w:lang w:val="en-US"/>
        </w:rPr>
        <w:t>20</w:t>
      </w:r>
      <w:r>
        <w:rPr>
          <w:rFonts w:eastAsia="方正仿宋_GBK"/>
          <w:sz w:val="32"/>
          <w:szCs w:val="32"/>
        </w:rPr>
        <w:t>〕</w:t>
      </w:r>
      <w:r>
        <w:rPr>
          <w:rFonts w:hint="eastAsia" w:eastAsia="方正仿宋_GBK"/>
          <w:sz w:val="32"/>
          <w:szCs w:val="32"/>
          <w:lang w:val="en-US" w:eastAsia="zh-CN"/>
        </w:rPr>
        <w:t>8</w:t>
      </w:r>
      <w:r>
        <w:rPr>
          <w:rFonts w:eastAsia="方正仿宋_GBK"/>
          <w:sz w:val="32"/>
          <w:szCs w:val="32"/>
        </w:rPr>
        <w:t>号</w:t>
      </w:r>
    </w:p>
    <w:tbl>
      <w:tblPr>
        <w:tblStyle w:val="5"/>
        <w:tblW w:w="8640" w:type="dxa"/>
        <w:tblInd w:w="108"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
      <w:tblGrid>
        <w:gridCol w:w="864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PrEx>
        <w:trPr>
          <w:trHeight w:val="475" w:hRule="atLeast"/>
        </w:trPr>
        <w:tc>
          <w:tcPr>
            <w:tcW w:w="8640" w:type="dxa"/>
            <w:tcBorders>
              <w:left w:val="nil"/>
              <w:bottom w:val="nil"/>
              <w:right w:val="nil"/>
            </w:tcBorders>
            <w:vAlign w:val="top"/>
          </w:tcPr>
          <w:p>
            <w:pPr>
              <w:rPr>
                <w:rFonts w:hint="eastAsia"/>
              </w:rPr>
            </w:pPr>
          </w:p>
        </w:tc>
      </w:tr>
    </w:tbl>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对梁河县第十</w:t>
      </w:r>
      <w:r>
        <w:rPr>
          <w:rFonts w:hint="eastAsia" w:ascii="方正小标宋_GBK" w:hAnsi="方正小标宋_GBK" w:eastAsia="方正小标宋_GBK" w:cs="方正小标宋_GBK"/>
          <w:b/>
          <w:sz w:val="44"/>
          <w:szCs w:val="44"/>
          <w:lang w:eastAsia="zh-CN"/>
        </w:rPr>
        <w:t>八</w:t>
      </w:r>
      <w:r>
        <w:rPr>
          <w:rFonts w:hint="eastAsia" w:ascii="方正小标宋_GBK" w:hAnsi="方正小标宋_GBK" w:eastAsia="方正小标宋_GBK" w:cs="方正小标宋_GBK"/>
          <w:b/>
          <w:sz w:val="44"/>
          <w:szCs w:val="44"/>
        </w:rPr>
        <w:t>届人民代表大会第</w:t>
      </w:r>
      <w:r>
        <w:rPr>
          <w:rFonts w:hint="eastAsia" w:ascii="方正小标宋_GBK" w:hAnsi="方正小标宋_GBK" w:eastAsia="方正小标宋_GBK" w:cs="方正小标宋_GBK"/>
          <w:b/>
          <w:sz w:val="44"/>
          <w:szCs w:val="44"/>
          <w:lang w:eastAsia="zh-CN"/>
        </w:rPr>
        <w:t>四</w:t>
      </w:r>
      <w:r>
        <w:rPr>
          <w:rFonts w:hint="eastAsia" w:ascii="方正小标宋_GBK" w:hAnsi="方正小标宋_GBK" w:eastAsia="方正小标宋_GBK" w:cs="方正小标宋_GBK"/>
          <w:b/>
          <w:sz w:val="44"/>
          <w:szCs w:val="44"/>
        </w:rPr>
        <w:t>次会议      第</w:t>
      </w:r>
      <w:r>
        <w:rPr>
          <w:rFonts w:hint="eastAsia" w:ascii="方正小标宋_GBK" w:hAnsi="方正小标宋_GBK" w:eastAsia="方正小标宋_GBK" w:cs="方正小标宋_GBK"/>
          <w:b/>
          <w:sz w:val="44"/>
          <w:szCs w:val="44"/>
          <w:lang w:val="en-US" w:eastAsia="zh-CN"/>
        </w:rPr>
        <w:t>84</w:t>
      </w:r>
      <w:r>
        <w:rPr>
          <w:rFonts w:hint="eastAsia" w:ascii="方正小标宋_GBK" w:hAnsi="方正小标宋_GBK" w:eastAsia="方正小标宋_GBK" w:cs="方正小标宋_GBK"/>
          <w:b/>
          <w:sz w:val="44"/>
          <w:szCs w:val="44"/>
        </w:rPr>
        <w:t>号建议的答复</w:t>
      </w:r>
    </w:p>
    <w:p>
      <w:pPr>
        <w:rPr>
          <w:rFonts w:hint="eastAsia" w:ascii="仿宋" w:hAnsi="仿宋" w:eastAsia="仿宋"/>
          <w:sz w:val="36"/>
          <w:szCs w:val="36"/>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董诗派</w:t>
      </w:r>
      <w:r>
        <w:rPr>
          <w:rFonts w:hint="default" w:ascii="Times New Roman" w:hAnsi="Times New Roman" w:eastAsia="仿宋_GB2312" w:cs="Times New Roman"/>
          <w:sz w:val="32"/>
          <w:szCs w:val="32"/>
        </w:rPr>
        <w:t>代表：</w:t>
      </w:r>
    </w:p>
    <w:p>
      <w:pPr>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你们提出的“</w:t>
      </w:r>
      <w:r>
        <w:rPr>
          <w:rFonts w:hint="default" w:ascii="Times New Roman" w:hAnsi="Times New Roman" w:eastAsia="仿宋_GB2312" w:cs="Times New Roman"/>
          <w:sz w:val="32"/>
          <w:szCs w:val="32"/>
          <w:lang w:eastAsia="zh-CN"/>
        </w:rPr>
        <w:t>关于顺利推进梁河殡葬改革</w:t>
      </w:r>
      <w:r>
        <w:rPr>
          <w:rFonts w:hint="default" w:ascii="Times New Roman" w:hAnsi="Times New Roman" w:eastAsia="仿宋_GB2312" w:cs="Times New Roman"/>
          <w:sz w:val="32"/>
          <w:szCs w:val="32"/>
        </w:rPr>
        <w:t>”的建议，已交我局办理，现将答复如下：</w:t>
      </w:r>
    </w:p>
    <w:p>
      <w:pPr>
        <w:ind w:firstLine="480" w:firstLineChars="15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一是</w:t>
      </w:r>
      <w:r>
        <w:rPr>
          <w:rFonts w:hint="default" w:ascii="Times New Roman" w:hAnsi="Times New Roman" w:eastAsia="仿宋_GB2312" w:cs="Times New Roman"/>
          <w:sz w:val="32"/>
          <w:szCs w:val="32"/>
          <w:lang w:val="en-US" w:eastAsia="zh-CN"/>
        </w:rPr>
        <w:t>为顺利推进我县殡葬改革工作，县委、县政府出台相关奖补政策，我局积极向县人民政府请拨活人墓限期拆除、遗体火化等各类奖励资金，2020年7月资金下达我局后，已将还未发放的活人墓限期拆除奖励资金151.7万元，2019年遗体火化奖励资金40.5万元，2020年上半年遗体火化奖励资金69.4万元，通过银行转发的方式全部发放至受奖补群众。</w:t>
      </w:r>
    </w:p>
    <w:p>
      <w:pPr>
        <w:pStyle w:val="7"/>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二是为满足群众殡葬服务需求，加快建设我县公益性公墓，</w:t>
      </w:r>
      <w:r>
        <w:rPr>
          <w:rFonts w:hint="default" w:ascii="Times New Roman" w:hAnsi="Times New Roman" w:eastAsia="仿宋_GB2312" w:cs="Times New Roman"/>
          <w:b w:val="0"/>
          <w:bCs w:val="0"/>
          <w:spacing w:val="14"/>
          <w:sz w:val="32"/>
          <w:szCs w:val="32"/>
          <w:lang w:val="en-US" w:eastAsia="zh-CN"/>
        </w:rPr>
        <w:t>梁河县乡（镇）级公益性骨灰中心公墓于2019年上半年开始规划，并采用统一打包形式进行项目申报、林勘、规划</w:t>
      </w:r>
      <w:r>
        <w:rPr>
          <w:sz w:val="32"/>
        </w:rPr>
        <mc:AlternateContent>
          <mc:Choice Requires="wps">
            <w:drawing>
              <wp:anchor distT="0" distB="0" distL="114300" distR="114300" simplePos="0" relativeHeight="252247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0" name="KGD_5F6FE963$01$29$00013" descr="boD0587TR0a87MT9ZYOiGl6D0M0L/uZ5S0Bpla30UzT+vYCc2Yu6g1xBWpRByJu3DNbxuqZc8LxoCLh5zKelcuK181cESMhVTgJUkILHvkcPwUJCsGoqqZ5RHrnItmYRRYIYes04MSeiKI3PhOA6tYLR25Y+17CsFiWSwVfupQfGXf6SlboOytQ/+q0WDRcgK2GPZQ+6Fgnu3tYMjjBYXH3fMU4DSL/ffCcTbi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n3ZF01sg4sPVs1IdhpEff1kruQ404HDUNpxqiKtsQmSAlJ+PTF6QfjK1YdV4v+/QDsPJ9i45U44JEeunMdClEcWTuxealI8lKgYipdWmuHzOPiR+ynNOHGIQw5s8KqCD5yFVm+H7KbCWXrTaLma7E1plnkmG4QljPOLrcRclasGkMDcxHZbIMMAiyjQ315qc+OrEclK/iLPv81T5z3ox3hD+4x4NdmIP/9oR35aBntvMEnpaj8ODAN7AEG2797Yn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963$01$29$00013" o:spid="_x0000_s1026" o:spt="1" alt="boD0587TR0a87MT9ZYOiGl6D0M0L/uZ5S0Bpla30UzT+vYCc2Yu6g1xBWpRByJu3DNbxuqZc8LxoCLh5zKelcuK181cESMhVTgJUkILHvkcPwUJCsGoqqZ5RHrnItmYRRYIYes04MSeiKI3PhOA6tYLR25Y+17CsFiWSwVfupQfGXf6SlboOytQ/+q0WDRcgK2GPZQ+6Fgnu3tYMjjBYXH3fMU4DSL/ffCcTbi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n3ZF01sg4sPVs1IdhpEff1kruQ404HDUNpxqiKtsQmSAlJ+PTF6QfjK1YdV4v+/QDsPJ9i45U44JEeunMdClEcWTuxealI8lKgYipdWmuHzOPiR+ynNOHGIQw5s8KqCD5yFVm+H7KbCWXrTaLma7E1plnkmG4QljPOLrcRclasGkMDcxHZbIMMAiyjQ315qc+OrEclK/iLPv81T5z3ox3hD+4x4NdmIP/9oR35aBntvMEnpaj8ODAN7AEG2797Yn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style="position:absolute;left:0pt;margin-left:-88.8pt;margin-top:-70.5pt;height:5pt;width:5pt;visibility:hidden;z-index:252247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PI3ypjZAAAADwEAAA8AAAAAAAAAAQAgAAAAIgAAAGRycy9kb3ducmV2LnhtbFBLAQIUABQAAAAI&#10;AIdO4kCz/Pp3KAgAAPsLAAAOAAAAAAAAAAEAIAAAACgBAABkcnMvZTJvRG9jLnhtbFBLBQYAAAAA&#10;BgAGAFkBAAD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6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9" name="KGD_5F6FE963$01$29$00012" descr="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lS3AxrihKCpTlCoTl2ZieXIfN524FKdT1MMiV3IAfuk1/I1SxnyXeI48wKgQ0rk8qEmuI74bzWNAqt69bojr/Z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uV//ntX9DVcnsTEbSk1qMCZa3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963$01$29$00012" o:spid="_x0000_s1026" o:spt="1" alt="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lS3AxrihKCpTlCoTl2ZieXIfN524FKdT1MMiV3IAfuk1/I1SxnyXeI48wKgQ0rk8qEmuI74bzWNAqt69bojr/Z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uV//ntX9DVcnsTEbSk1qMCZa3yD" style="position:absolute;left:0pt;margin-left:-88.8pt;margin-top:-70.5pt;height:5pt;width:5pt;visibility:hidden;z-index:252246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PI3ypjZAAAADwEAAA8AAAAAAAAAAQAgAAAAIgAAAGRycy9kb3ducmV2LnhtbFBLAQIUABQA&#10;AAAIAIdO4kBgSlRI9AsAAOsQAAAOAAAAAAAAAAEAIAAAACgBAABkcnMvZTJvRG9jLnhtbFBLBQYA&#10;AAAABgAGAFkBAACO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4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8" name="KGD_5F6FE963$01$29$00011" descr="nwkOiId/bBbOAe61rgYT4vXM3UaFFF0tl2W9B2ekj1Z7kYnHXrUHbs1gN35c90qvEcjSm14j9PmN00GikZyd8R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CKfLHzAruX9MF8J88jByMQ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963$01$29$00011" o:spid="_x0000_s1026" o:spt="1" alt="nwkOiId/bBbOAe61rgYT4vXM3UaFFF0tl2W9B2ekj1Z7kYnHXrUHbs1gN35c90qvEcjSm14j9PmN00GikZyd8R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CKfLHzAruX9MF8J88jByMQ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style="position:absolute;left:0pt;margin-left:-88.8pt;margin-top:-70.5pt;height:5pt;width:5pt;visibility:hidden;z-index:252244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3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7" name="KGD_KG_Seal_1572" descr="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2" o:spid="_x0000_s1026" o:spt="1" alt="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style="position:absolute;left:0pt;margin-left:-88.8pt;margin-top:-70.5pt;height:5pt;width:5pt;visibility:hidden;z-index:252243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DyN8qY2QAAAA8BAAAPAAAA&#10;AAAAAAEAIAAAACIAAABkcnMvZG93bnJldi54bWxQSwECFAAUAAAACACHTuJAUGgGzWoDAADbCQAA&#10;DgAAAAAAAAABACAAAAAoAQAAZHJzL2Uyb0RvYy54bWxQSwUGAAAAAAYABgBZAQAABAc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2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6" name="KGD_KG_Seal_1571" descr="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1" o:spid="_x0000_s1026" o:spt="1" alt="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style="position:absolute;left:0pt;margin-left:-88.8pt;margin-top:-70.5pt;height:5pt;width:5pt;visibility:hidden;z-index:252242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I3ypjZAAAADwEAAA8AAAAAAAAAAQAgAAAAIgAAAGRycy9kb3ducmV2LnhtbFBL&#10;AQIUABQAAAAIAIdO4kCndn12TAUAAOMQAAAOAAAAAAAAAAEAIAAAACgBAABkcnMvZTJvRG9jLnht&#10;bFBLBQYAAAAABgAGAFkBAADmC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1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5" name="KGD_KG_Seal_1570" descr="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0" o:spid="_x0000_s1026" o:spt="1" alt="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style="position:absolute;left:0pt;margin-left:-88.8pt;margin-top:-70.5pt;height:5pt;width:5pt;visibility:hidden;z-index:252241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BdlA4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0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4" name="KGD_KG_Seal_1569" descr="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9" o:spid="_x0000_s1026" o:spt="1" alt="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style="position:absolute;left:0pt;margin-left:-88.8pt;margin-top:-70.5pt;height:5pt;width:5pt;visibility:hidden;z-index:252240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yN8qY2QAAAA8BAAAPAAAAAAAAAAEAIAAAACIAAABkcnMv&#10;ZG93bnJldi54bWxQSwECFAAUAAAACACHTuJAbR2fSJIFAADjEAAADgAAAAAAAAABACAAAAAoAQAA&#10;ZHJzL2Uyb0RvYy54bWxQSwUGAAAAAAYABgBZAQAAL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9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3" name="KGD_KG_Seal_1568" descr="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8" o:spid="_x0000_s1026" o:spt="1" alt="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style="position:absolute;left:0pt;margin-left:-88.8pt;margin-top:-70.5pt;height:5pt;width:5pt;visibility:hidden;z-index:252239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PI3ypjZAAAADwEAAA8AAAAAAAAAAQAgAAAAIgAAAGRycy9kb3ducmV2LnhtbFBLAQIUABQAAAAI&#10;AIdO4kDRhC7ftQUAAOMQAAAOAAAAAAAAAAEAIAAAACgBAABkcnMvZTJvRG9jLnhtbFBLBQYAAAAA&#10;BgAGAFkBAABP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8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2" name="KGD_KG_Seal_1567" descr="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7" o:spid="_x0000_s1026" o:spt="1" alt="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style="position:absolute;left:0pt;margin-left:-88.8pt;margin-top:-70.5pt;height:5pt;width:5pt;visibility:hidden;z-index:252238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yN8qY2QAA&#10;AA8BAAAPAAAAAAAAAAEAIAAAACIAAABkcnMvZG93bnJldi54bWxQSwECFAAUAAAACACHTuJAUYv3&#10;t+YFAADjEAAADgAAAAAAAAABACAAAAAoAQAAZHJzL2Uyb0RvYy54bWxQSwUGAAAAAAYABgBZAQAA&#10;g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7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1" name="KGD_KG_Seal_1566" descr="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6" o:spid="_x0000_s1026" o:spt="1" alt="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style="position:absolute;left:0pt;margin-left:-88.8pt;margin-top:-70.5pt;height:5pt;width:5pt;visibility:hidden;z-index:252237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PI3ypjZAAAADwEAAA8AAAAA&#10;AAAAAQAgAAAAIgAAAGRycy9kb3ducmV2LnhtbFBLAQIUABQAAAAIAIdO4kBPmMkx3AUAAOMQAAAO&#10;AAAAAAAAAAEAIAAAACgBAABkcnMvZTJvRG9jLnhtbFBLBQYAAAAABgAGAFkBAAB2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6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0" name="KGD_KG_Seal_1565" descr="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5" o:spid="_x0000_s1026" o:spt="1" alt="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style="position:absolute;left:0pt;margin-left:-88.8pt;margin-top:-70.5pt;height:5pt;width:5pt;visibility:hidden;z-index:252236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PI3ypjZAAAADwEAAA8AAAAAAAAAAQAgAAAAIgAAAGRycy9kb3ducmV2Lnht&#10;bFBLAQIUABQAAAAIAIdO4kB+FxHcMwYAAOMQAAAOAAAAAAAAAAEAIAAAACgBAABkcnMvZTJvRG9j&#10;LnhtbFBLBQYAAAAABgAGAFkBAADN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5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9" name="KGD_KG_Seal_1564" descr="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4" o:spid="_x0000_s1026" o:spt="1" alt="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style="position:absolute;left:0pt;margin-left:-88.8pt;margin-top:-70.5pt;height:5pt;width:5pt;visibility:hidden;z-index:252235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N8qY2QAAAA8BAAAPAAAAAAAAAAEAIAAAACIAAABkcnMvZG93bnJldi54bWxQSwEC&#10;FAAUAAAACACHTuJAg/mArWcGAADjEAAADgAAAAAAAAABACAAAAAoAQAAZHJzL2Uyb0RvYy54bWxQ&#10;SwUGAAAAAAYABgBZAQA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4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8" name="KGD_KG_Seal_1563" descr="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3" o:spid="_x0000_s1026" o:spt="1" alt="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style="position:absolute;left:0pt;margin-left:-88.8pt;margin-top:-70.5pt;height:5pt;width:5pt;visibility:hidden;z-index:252234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8jfKmNkAAAAPAQAADwAA&#10;AAAAAAABACAAAAAiAAAAZHJzL2Rvd25yZXYueG1sUEsBAhQAFAAAAAgAh07iQH6QMEJQBgAA4xAA&#10;AA4AAAAAAAAAAQAgAAAAKAEAAGRycy9lMm9Eb2MueG1sUEsFBgAAAAAGAAYAWQEAAO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3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7" name="KGD_KG_Seal_1562" descr="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2" o:spid="_x0000_s1026" o:spt="1" alt="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style="position:absolute;left:0pt;margin-left:-88.8pt;margin-top:-70.5pt;height:5pt;width:5pt;visibility:hidden;z-index:252233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8jfKmNkAAAAPAQAADwAAAAAAAAABACAAAAAiAAAAZHJzL2Rv&#10;d25yZXYueG1sUEsBAhQAFAAAAAgAh07iQCdPMAE7BgAA4xAAAA4AAAAAAAAAAQAgAAAAKAEAAGRy&#10;cy9lMm9Eb2MueG1sUEsFBgAAAAAGAAYAWQEAAN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2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6" name="KGD_KG_Seal_1561" descr="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1" o:spid="_x0000_s1026" o:spt="1" alt="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style="position:absolute;left:0pt;margin-left:-88.8pt;margin-top:-70.5pt;height:5pt;width:5pt;visibility:hidden;z-index:252232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1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5" name="KGD_KG_Seal_1560" descr="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0" o:spid="_x0000_s1026" o:spt="1" alt="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style="position:absolute;left:0pt;margin-left:-88.8pt;margin-top:-70.5pt;height:5pt;width:5pt;visibility:hidden;z-index:252231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6EdVbCBgAA4x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0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4" name="KGD_KG_Seal_1559" descr="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9" o:spid="_x0000_s1026" o:spt="1" alt="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style="position:absolute;left:0pt;margin-left:-88.8pt;margin-top:-70.5pt;height:5pt;width:5pt;visibility:hidden;z-index:252230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PI3ypjZAAAADwEAAA8AAAAAAAAAAQAgAAAAIgAAAGRycy9kb3ducmV2LnhtbFBLAQIUABQAAAAI&#10;AIdO4kBXaT8ICwcAAOMQAAAOAAAAAAAAAAEAIAAAACgBAABkcnMvZTJvRG9jLnhtbFBLBQYAAAAA&#10;BgAGAFkBAAC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9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3" name="KGD_KG_Seal_1558" descr="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8" o:spid="_x0000_s1026" o:spt="1" alt="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style="position:absolute;left:0pt;margin-left:-88.8pt;margin-top:-70.5pt;height:5pt;width:5pt;visibility:hidden;z-index:252229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O7b2m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8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2" name="KGD_KG_Seal_1557" descr="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7" o:spid="_x0000_s1026" o:spt="1" alt="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style="position:absolute;left:0pt;margin-left:-88.8pt;margin-top:-70.5pt;height:5pt;width:5pt;visibility:hidden;z-index:252228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v&#10;vdCb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7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1" name="KGD_KG_Seal_1556" descr="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6" o:spid="_x0000_s1026" o:spt="1" alt="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style="position:absolute;left:0pt;margin-left:-88.8pt;margin-top:-70.5pt;height:5pt;width:5pt;visibility:hidden;z-index:252227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8jfKmNkAAAAPAQAADwAA&#10;AAAAAAABACAAAAAiAAAAZHJzL2Rvd25yZXYueG1sUEsBAhQAFAAAAAgAh07iQLo2/B77BgAA4xAA&#10;AA4AAAAAAAAAAQAgAAAAKAEAAGRycy9lMm9Eb2MueG1sUEsFBgAAAAAGAAYAWQEAAJ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6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0" name="KGD_KG_Seal_1555" descr="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5" o:spid="_x0000_s1026" o:spt="1" alt="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style="position:absolute;left:0pt;margin-left:-88.8pt;margin-top:-70.5pt;height:5pt;width:5pt;visibility:hidden;z-index:252226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PI3ypjZAAAADwEAAA8AAAAA&#10;AAAAAQAgAAAAIgAAAGRycy9kb3ducmV2LnhtbFBLAQIUABQAAAAIAIdO4kCbFSYi+QYAAOMQAAAO&#10;AAAAAAAAAAEAIAAAACgBAABkcnMvZTJvRG9jLnhtbFBLBQYAAAAABgAGAFkBAACT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5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9" name="KGD_KG_Seal_1554" descr="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4" o:spid="_x0000_s1026" o:spt="1" alt="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style="position:absolute;left:0pt;margin-left:-88.8pt;margin-top:-70.5pt;height:5pt;width:5pt;visibility:hidden;z-index:252225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bzR9hy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4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8" name="KGD_KG_Seal_1553" descr="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3" o:spid="_x0000_s1026" o:spt="1" alt="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style="position:absolute;left:0pt;margin-left:-88.8pt;margin-top:-70.5pt;height:5pt;width:5pt;visibility:hidden;z-index:252224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AuaPvsIwcAAOM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3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7" name="KGD_KG_Seal_1552" descr="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2" o:spid="_x0000_s1026" o:spt="1" alt="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style="position:absolute;left:0pt;margin-left:-88.8pt;margin-top:-70.5pt;height:5pt;width:5pt;visibility:hidden;z-index:252223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8jfKmNkAAAAPAQAADwAAAAAA&#10;AAABACAAAAAiAAAAZHJzL2Rvd25yZXYueG1sUEsBAhQAFAAAAAgAh07iQFNEB+D4BgAA4xAAAA4A&#10;AAAAAAAAAQAgAAAAKAEAAGRycy9lMm9Eb2MueG1sUEsFBgAAAAAGAAYAWQEAAJ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2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6" name="KGD_KG_Seal_1551" descr="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1" o:spid="_x0000_s1026" o:spt="1" alt="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style="position:absolute;left:0pt;margin-left:-88.8pt;margin-top:-70.5pt;height:5pt;width:5pt;visibility:hidden;z-index:252222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PI3ypjZAAAADwEAAA8AAAAAAAAA&#10;AQAgAAAAIgAAAGRycy9kb3ducmV2LnhtbFBLAQIUABQAAAAIAIdO4kDa1HqULwcAAOMQAAAOAAAA&#10;AAAAAAEAIAAAACgBAABkcnMvZTJvRG9jLnhtbFBLBQYAAAAABgAGAFkBAADJ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1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5" name="KGD_KG_Seal_1550" descr="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0" o:spid="_x0000_s1026" o:spt="1" alt="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style="position:absolute;left:0pt;margin-left:-88.8pt;margin-top:-70.5pt;height:5pt;width:5pt;visibility:hidden;z-index:252221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SPo/W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0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4" name="KGD_KG_Seal_1549" descr="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9" o:spid="_x0000_s1026" o:spt="1" alt="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style="position:absolute;left:0pt;margin-left:-88.8pt;margin-top:-70.5pt;height:5pt;width:5pt;visibility:hidden;z-index:252220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St+5Rt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9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3" name="KGD_KG_Seal_1548" descr="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8" o:spid="_x0000_s1026" o:spt="1" alt="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style="position:absolute;left:0pt;margin-left:-88.8pt;margin-top:-70.5pt;height:5pt;width:5pt;visibility:hidden;z-index:252219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PI3ypjZAAAADwEAAA8AAAAAAAAAAQAgAAAAIgAAAGRycy9kb3du&#10;cmV2LnhtbFBLAQIUABQAAAAIAIdO4kC8bY4yqwYAAOMQAAAOAAAAAAAAAAEAIAAAACgBAABkcnMv&#10;ZTJvRG9jLnhtbFBLBQYAAAAABgAGAFkBAABF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8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2" name="KGD_KG_Seal_1547" descr="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7" o:spid="_x0000_s1026" o:spt="1" alt="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style="position:absolute;left:0pt;margin-left:-88.8pt;margin-top:-70.5pt;height:5pt;width:5pt;visibility:hidden;z-index:252218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7O45k9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7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1" name="KGD_KG_Seal_1546" descr="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6" o:spid="_x0000_s1026" o:spt="1" alt="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style="position:absolute;left:0pt;margin-left:-88.8pt;margin-top:-70.5pt;height:5pt;width:5pt;visibility:hidden;z-index:252217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DyN8qY2QAAAA8BAAAPAAAAAAAAAAEAIAAAACIA&#10;AABkcnMvZG93bnJldi54bWxQSwECFAAUAAAACACHTuJAEfPJGLUGAADjEAAADgAAAAAAAAABACAA&#10;AAAoAQAAZHJzL2Uyb0RvYy54bWxQSwUGAAAAAAYABgBZAQAAT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6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0" name="KGD_KG_Seal_1545" descr="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5" o:spid="_x0000_s1026" o:spt="1" alt="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style="position:absolute;left:0pt;margin-left:-88.8pt;margin-top:-70.5pt;height:5pt;width:5pt;visibility:hidden;z-index:252216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cyRBZ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5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9" name="KGD_KG_Seal_1544" descr="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4" o:spid="_x0000_s1026" o:spt="1" alt="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style="position:absolute;left:0pt;margin-left:-88.8pt;margin-top:-70.5pt;height:5pt;width:5pt;visibility:hidden;z-index:252215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8jfKmNkAAAAPAQAADwAAAAAAAAABACAAAAAiAAAAZHJzL2Rvd25yZXYueG1sUEsBAhQAFAAA&#10;AAgAh07iQDw3ueUNBwAA4xAAAA4AAAAAAAAAAQAgAAAAKAEAAGRycy9lMm9Eb2MueG1sUEsFBgAA&#10;AAAGAAYAWQEAAK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4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8" name="KGD_KG_Seal_1543" descr="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3" o:spid="_x0000_s1026" o:spt="1" alt="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style="position:absolute;left:0pt;margin-left:-88.8pt;margin-top:-70.5pt;height:5pt;width:5pt;visibility:hidden;z-index:252214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Ou4SIN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3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7" name="KGD_KG_Seal_1542" descr="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2" o:spid="_x0000_s1026" o:spt="1" alt="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style="position:absolute;left:0pt;margin-left:-88.8pt;margin-top:-70.5pt;height:5pt;width:5pt;visibility:hidden;z-index:252213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rCP7U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2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6" name="KGD_KG_Seal_1541" descr="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1" o:spid="_x0000_s1026" o:spt="1" alt="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style="position:absolute;left:0pt;margin-left:-88.8pt;margin-top:-70.5pt;height:5pt;width:5pt;visibility:hidden;z-index:252212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sVA&#10;GDwHAADj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1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5" name="KGD_KG_Seal_1540" descr="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0" o:spid="_x0000_s1026" o:spt="1" alt="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style="position:absolute;left:0pt;margin-left:-88.8pt;margin-top:-70.5pt;height:5pt;width:5pt;visibility:hidden;z-index:252211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PI3ypjZAAAADwEAAA8AAAAAAAAAAQAgAAAAIgAAAGRycy9kb3ducmV2LnhtbFBL&#10;AQIUABQAAAAIAIdO4kB+v7N8TQcAAOMQAAAOAAAAAAAAAAEAIAAAACgBAABkcnMvZTJvRG9jLnht&#10;bFBLBQYAAAAABgAGAFkBAADn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0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4" name="KGD_KG_Seal_1539" descr="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9" o:spid="_x0000_s1026" o:spt="1" alt="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style="position:absolute;left:0pt;margin-left:-88.8pt;margin-top:-70.5pt;height:5pt;width:5pt;visibility:hidden;z-index:252210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BF4NKhGgcAAOM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9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3" name="KGD_KG_Seal_1538" descr="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8" o:spid="_x0000_s1026" o:spt="1" alt="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style="position:absolute;left:0pt;margin-left:-88.8pt;margin-top:-70.5pt;height:5pt;width:5pt;visibility:hidden;z-index:252209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srhk&#10;xw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8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2" name="KGD_KG_Seal_1537" descr="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7" o:spid="_x0000_s1026" o:spt="1" alt="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style="position:absolute;left:0pt;margin-left:-88.8pt;margin-top:-70.5pt;height:5pt;width:5pt;visibility:hidden;z-index:252208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8B5680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7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1" name="KGD_KG_Seal_1536" descr="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6" o:spid="_x0000_s1026" o:spt="1" alt="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style="position:absolute;left:0pt;margin-left:-88.8pt;margin-top:-70.5pt;height:5pt;width:5pt;visibility:hidden;z-index:252207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PI3ypjZAAAADwEAAA8AAAAA&#10;AAAAAQAgAAAAIgAAAGRycy9kb3ducmV2LnhtbFBLAQIUABQAAAAIAIdO4kCVkkRepAcAAOMQAAAO&#10;AAAAAAAAAAEAIAAAACgBAABkcnMvZTJvRG9jLnhtbFBLBQYAAAAABgAGAFkB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6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0" name="KGD_KG_Seal_1535" descr="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5" o:spid="_x0000_s1026" o:spt="1" alt="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style="position:absolute;left:0pt;margin-left:-88.8pt;margin-top:-70.5pt;height:5pt;width:5pt;visibility:hidden;z-index:252206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PFc5MaaBwAA4x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5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9" name="KGD_KG_Seal_1534" descr="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4" o:spid="_x0000_s1026" o:spt="1" alt="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style="position:absolute;left:0pt;margin-left:-88.8pt;margin-top:-70.5pt;height:5pt;width:5pt;visibility:hidden;z-index:252205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yyezzFoHAADj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4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8" name="KGD_KG_Seal_1533" descr="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3" o:spid="_x0000_s1026" o:spt="1" alt="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style="position:absolute;left:0pt;margin-left:-88.8pt;margin-top:-70.5pt;height:5pt;width:5pt;visibility:hidden;z-index:252204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DyN8qY2QAAAA8B&#10;AAAPAAAAAAAAAAEAIAAAACIAAABkcnMvZG93bnJldi54bWxQSwECFAAUAAAACACHTuJACsRokjkH&#10;AADjEAAADgAAAAAAAAABACAAAAAoAQAAZHJzL2Uyb0RvYy54bWxQSwUGAAAAAAYABgBZAQAA0w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3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7" name="KGD_KG_Seal_1532" descr="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2" o:spid="_x0000_s1026" o:spt="1" alt="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style="position:absolute;left:0pt;margin-left:-88.8pt;margin-top:-70.5pt;height:5pt;width:5pt;visibility:hidden;z-index:252203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yN8qY2QAAAA8BAAAPAAAA&#10;AAAAAAEAIAAAACIAAABkcnMvZG93bnJldi54bWxQSwECFAAUAAAACACHTuJAu2pCXTMHAADjEAAA&#10;DgAAAAAAAAABACAAAAAoAQAAZHJzL2Uyb0RvYy54bWxQSwUGAAAAAAYABgBZAQAAz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1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6" name="KGD_KG_Seal_1531" descr="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1" o:spid="_x0000_s1026" o:spt="1" alt="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style="position:absolute;left:0pt;margin-left:-88.8pt;margin-top:-70.5pt;height:5pt;width:5pt;visibility:hidden;z-index:252201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YZUvGD8HAADj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0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5" name="KGD_KG_Seal_1530" descr="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0" o:spid="_x0000_s1026" o:spt="1" alt="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style="position:absolute;left:0pt;margin-left:-88.8pt;margin-top:-70.5pt;height:5pt;width:5pt;visibility:hidden;z-index:252200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PI3ypjZAAAADwEAAA8AAAAA&#10;AAAAAQAgAAAAIgAAAGRycy9kb3ducmV2LnhtbFBLAQIUABQAAAAIAIdO4kDa6JpCMgcAAOMQAAAO&#10;AAAAAAAAAAEAIAAAACgBAABkcnMvZTJvRG9jLnhtbFBLBQYAAAAABgAGAFkBAAD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9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4" name="KGD_KG_Seal_152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style="position:absolute;left:0pt;margin-left:-88.8pt;margin-top:-70.5pt;height:5pt;width:5pt;visibility:hidden;z-index:252199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AAAAAZHJzL1BLAQIUABQAAAAIAIdO4kDyN8qY2QAAAA8B&#10;AAAPAAAAAAAAAAEAIAAAACIAAABkcnMvZG93bnJldi54bWxQSwECFAAUAAAACACHTuJAFjRE2o4G&#10;AADjEAAADgAAAAAAAAABACAAAAAoAQAAZHJzL2Uyb0RvYy54bWxQSwUGAAAAAAYABgBZAQAAKA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8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3" name="KGD_KG_Seal_152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style="position:absolute;left:0pt;margin-left:-88.8pt;margin-top:-70.5pt;height:5pt;width:5pt;visibility:hidden;z-index:252198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DyN8qY2QAAAA8BAAAPAAAAAAAAAAEAIAAAACIAAABkcnMvZG93&#10;bnJldi54bWxQSwECFAAUAAAACACHTuJAazPHiXMGAADjEAAADgAAAAAAAAABACAAAAAoAQAAZHJz&#10;L2Uyb0RvYy54bWxQSwUGAAAAAAYABgBZAQAAD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7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2" name="KGD_KG_Seal_152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style="position:absolute;left:0pt;margin-left:-88.8pt;margin-top:-70.5pt;height:5pt;width:5pt;visibility:hidden;z-index:252197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8jfKmNkAAAAPAQAADwAAAAAAAAABACAAAAAiAAAAZHJzL2Rvd25yZXYueG1sUEsBAhQAFAAA&#10;AAgAh07iQBiQYQybBgAA4xAAAA4AAAAAAAAAAQAgAAAAKAEAAGRycy9lMm9Eb2MueG1sUEsFBgAA&#10;AAAGAAYAWQEAAD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6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1" name="KGD_KG_Seal_152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style="position:absolute;left:0pt;margin-left:-88.8pt;margin-top:-70.5pt;height:5pt;width:5pt;visibility:hidden;z-index:252196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8jfKmNkAAAAPAQAADwAAAAAAAAABACAAAAAiAAAAZHJz&#10;L2Rvd25yZXYueG1sUEsBAhQAFAAAAAgAh07iQKlmlOo+BgAA4xAAAA4AAAAAAAAAAQAgAAAAKAEA&#10;AGRycy9lMm9Eb2MueG1sUEsFBgAAAAAGAAYAWQEAAN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5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0" name="KGD_KG_Seal_152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style="position:absolute;left:0pt;margin-left:-88.8pt;margin-top:-70.5pt;height:5pt;width:5pt;visibility:hidden;z-index:252195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8jfKmNkAAAAPAQAADwAAAAAAAAABACAAAAAiAAAAZHJzL2Rvd25yZXYueG1s&#10;UEsBAhQAFAAAAAgAh07iQPnfVPEyBgAA4xAAAA4AAAAAAAAAAQAgAAAAKAEAAGRycy9lMm9Eb2Mu&#10;eG1sUEsFBgAAAAAGAAYAWQEAAMw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4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9" name="KGD_KG_Seal_152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style="position:absolute;left:0pt;margin-left:-88.8pt;margin-top:-70.5pt;height:5pt;width:5pt;visibility:hidden;z-index:252194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PI3ypjZAAAADwEA&#10;AA8AAAAAAAAAAQAgAAAAIgAAAGRycy9kb3ducmV2LnhtbFBLAQIUABQAAAAIAIdO4kDkR356jQYA&#10;AOMQAAAOAAAAAAAAAAEAIAAAACgBAABkcnMvZTJvRG9jLnhtbFBLBQYAAAAABgAGAFkBAAAn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3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8" name="KGD_KG_Seal_152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style="position:absolute;left:0pt;margin-left:-88.8pt;margin-top:-70.5pt;height:5pt;width:5pt;visibility:hidden;z-index:252193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DyN8qY2QAAAA8BAAAPAAAAAAAAAAEAIAAAACIAAABkcnMvZG93bnJldi54bWxQ&#10;SwECFAAUAAAACACHTuJALhEtJ2oGAADjEAAADgAAAAAAAAABACAAAAAoAQAAZHJzL2Uyb0RvYy54&#10;bWxQSwUGAAAAAAYABgBZAQAAB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2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7" name="KGD_KG_Seal_152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style="position:absolute;left:0pt;margin-left:-88.8pt;margin-top:-70.5pt;height:5pt;width:5pt;visibility:hidden;z-index:252192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yN8qY2QAAAA8BAAAPAAAAAAAAAAEAIAAAACIAAABkcnMvZG93bnJl&#10;di54bWxQSwECFAAUAAAACACHTuJACSd3/KkGAADjEAAADgAAAAAAAAABACAAAAAoAQAAZHJzL2Uy&#10;b0RvYy54bWxQSwUGAAAAAAYABgBZAQAAQ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1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6" name="KGD_KG_Seal_1521"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style="position:absolute;left:0pt;margin-left:-88.8pt;margin-top:-70.5pt;height:5pt;width:5pt;visibility:hidden;z-index:252191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PI3ypjZAAAADwEA&#10;AA8AAAAAAAAAAQAgAAAAIgAAAGRycy9kb3ducmV2LnhtbFBLAQIUABQAAAAIAIdO4kD3SgqTxgYA&#10;AOMQAAAOAAAAAAAAAAEAIAAAACgBAABkcnMvZTJvRG9jLnhtbFBLBQYAAAAABgAGAFkBAABg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0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5" name="KGD_KG_Seal_1520"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0"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style="position:absolute;left:0pt;margin-left:-88.8pt;margin-top:-70.5pt;height:5pt;width:5pt;visibility:hidden;z-index:252190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8jfKmNkAAAAPAQAADwAAAAAAAAABACAAAAAiAAAAZHJzL2Rv&#10;d25yZXYueG1sUEsBAhQAFAAAAAgAh07iQL3L0AGtBgAA4xAAAA4AAAAAAAAAAQAgAAAAKAEAAGRy&#10;cy9lMm9Eb2MueG1sUEsFBgAAAAAGAAYAWQEAAE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9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4" name="KGD_KG_Seal_1519"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9"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style="position:absolute;left:0pt;margin-left:-88.8pt;margin-top:-70.5pt;height:5pt;width:5pt;visibility:hidden;z-index:252189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8jfKmNkAAAAP&#10;AQAADwAAAAAAAAABACAAAAAiAAAAZHJzL2Rvd25yZXYueG1sUEsBAhQAFAAAAAgAh07iQE0yOUjI&#10;BgAA4xAAAA4AAAAAAAAAAQAgAAAAKAEAAGRycy9lMm9Eb2MueG1sUEsFBgAAAAAGAAYAWQEAAGI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8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3" name="KGD_KG_Seal_1518"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style="position:absolute;left:0pt;margin-left:-88.8pt;margin-top:-70.5pt;height:5pt;width:5pt;visibility:hidden;z-index:252188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2bixHgAH&#10;AADj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7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2" name="KGD_KG_Seal_151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style="position:absolute;left:0pt;margin-left:-88.8pt;margin-top:-70.5pt;height:5pt;width:5pt;visibility:hidden;z-index:252187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yN8qY2QAAAA8BAAAPAAAAAAAAAAEAIAAAACIAAABkcnMv&#10;ZG93bnJldi54bWxQSwECFAAUAAAACACHTuJApkBceOgGAADjEAAADgAAAAAAAAABACAAAAAoAQAA&#10;ZHJzL2Uyb0RvYy54bWxQSwUGAAAAAAYABgBZAQAAg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6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1" name="KGD_KG_Seal_151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style="position:absolute;left:0pt;margin-left:-88.8pt;margin-top:-70.5pt;height:5pt;width:5pt;visibility:hidden;z-index:252186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PI3ypjZAAAADwEAAA8A&#10;AAAAAAAAAQAgAAAAIgAAAGRycy9kb3ducmV2LnhtbFBLAQIUABQAAAAIAIdO4kDVjUiowwYAAOMQ&#10;AAAOAAAAAAAAAAEAIAAAACgBAABkcnMvZTJvRG9jLnhtbFBLBQYAAAAABgAGAFkBAAB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5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0" name="KGD_KG_Seal_151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style="position:absolute;left:0pt;margin-left:-88.8pt;margin-top:-70.5pt;height:5pt;width:5pt;visibility:hidden;z-index:252185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8jfKmNkAAAAPAQAADwAAAAAAAAABACAAAAAiAAAAZHJzL2Rvd25yZXYueG1sUEsB&#10;AhQAFAAAAAgAh07iQMVDsRLaBgAA4xAAAA4AAAAAAAAAAQAgAAAAKAEAAGRycy9lMm9Eb2MueG1s&#10;UEsFBgAAAAAGAAYAWQEAAHQ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4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9" name="KGD_KG_Seal_151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style="position:absolute;left:0pt;margin-left:-88.8pt;margin-top:-70.5pt;height:5pt;width:5pt;visibility:hidden;z-index:252184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8jfKmNkAAAAP&#10;AQAADwAAAAAAAAABACAAAAAiAAAAZHJzL2Rvd25yZXYueG1sUEsBAhQAFAAAAAgAh07iQIrF384B&#10;BwAA4xAAAA4AAAAAAAAAAQAgAAAAKAEAAGRycy9lMm9Eb2MueG1sUEsFBgAAAAAGAAYAWQEAAJs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3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8" name="KGD_KG_Seal_151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style="position:absolute;left:0pt;margin-left:-88.8pt;margin-top:-70.5pt;height:5pt;width:5pt;visibility:hidden;z-index:252183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CaeIGbsBgAA4x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2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7" name="KGD_KG_Seal_151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style="position:absolute;left:0pt;margin-left:-88.8pt;margin-top:-70.5pt;height:5pt;width:5pt;visibility:hidden;z-index:252182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8jfKmNkAAAAPAQAADwAAAAAAAAABACAAAAAiAAAAZHJzL2Rv&#10;d25yZXYueG1sUEsBAhQAFAAAAAgAh07iQAz7HXvmBgAA4xAAAA4AAAAAAAAAAQAgAAAAKAEAAGRy&#10;cy9lMm9Eb2MueG1sUEsFBgAAAAAGAAYAWQEAAI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1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6" name="KGD_KG_Seal_151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style="position:absolute;left:0pt;margin-left:-88.8pt;margin-top:-70.5pt;height:5pt;width:5pt;visibility:hidden;z-index:252181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CJrFLu/BgAA4x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0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5" name="KGD_KG_Seal_151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style="position:absolute;left:0pt;margin-left:-88.8pt;margin-top:-70.5pt;height:5pt;width:5pt;visibility:hidden;z-index:252180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yN8qY2QAAAA8BAAAPAAAAAAAAAAEAIAAAACIAAABkcnMv&#10;ZG93bnJldi54bWxQSwECFAAUAAAACACHTuJAs7CqcHYGAADjEAAADgAAAAAAAAABACAAAAAoAQAA&#10;ZHJzL2Uyb0RvYy54bWxQSwUGAAAAAAYABgBZAQAAE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9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4" name="KGD_KG_Seal_150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style="position:absolute;left:0pt;margin-left:-88.8pt;margin-top:-70.5pt;height:5pt;width:5pt;visibility:hidden;z-index:252179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I4Ye6u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8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3" name="KGD_KG_Seal_150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style="position:absolute;left:0pt;margin-left:-88.8pt;margin-top:-70.5pt;height:5pt;width:5pt;visibility:hidden;z-index:252178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PI3ypjZAAAADwEAAA8AAAAAAAAAAQAgAAAAIgAA&#10;AGRycy9kb3ducmV2LnhtbFBLAQIUABQAAAAIAIdO4kA2ZYuGtAYAAOMQAAAOAAAAAAAAAAEAIAAA&#10;ACgBAABkcnMvZTJvRG9jLnhtbFBLBQYAAAAABgAGAFkBAABO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7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2" name="KGD_KG_Seal_150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style="position:absolute;left:0pt;margin-left:-88.8pt;margin-top:-70.5pt;height:5pt;width:5pt;visibility:hidden;z-index:252177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8jfKmNkAAAAPAQAADwAAAAAAAAABACAAAAAiAAAAZHJzL2Rvd25yZXYueG1sUEsBAhQAFAAAAAgA&#10;h07iQE0tE+qYBgAA4xAAAA4AAAAAAAAAAQAgAAAAKAEAAGRycy9lMm9Eb2MueG1sUEsFBgAAAAAG&#10;AAYAWQEAAD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6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1" name="KGD_KG_Seal_1506" descr="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6" o:spid="_x0000_s1026" o:spt="1" alt="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style="position:absolute;left:0pt;margin-left:-88.8pt;margin-top:-70.5pt;height:5pt;width:5pt;visibility:hidden;z-index:252176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DyN8qY2QAA&#10;AA8BAAAPAAAAAAAAAAEAIAAAACIAAABkcnMvZG93bnJldi54bWxQSwECFAAUAAAACACHTuJAbDsV&#10;UcoGAADjEAAADgAAAAAAAAABACAAAAAoAQAAZHJzL2Uyb0RvYy54bWxQSwUGAAAAAAYABgBZAQAA&#10;Z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5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0" name="KGD_KG_Seal_1505" descr="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5" o:spid="_x0000_s1026" o:spt="1" alt="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style="position:absolute;left:0pt;margin-left:-88.8pt;margin-top:-70.5pt;height:5pt;width:5pt;visibility:hidden;z-index:252175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PByepfyBgAA4x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4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9" name="KGD_KG_Seal_1504" descr="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4" o:spid="_x0000_s1026" o:spt="1" alt="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style="position:absolute;left:0pt;margin-left:-88.8pt;margin-top:-70.5pt;height:5pt;width:5pt;visibility:hidden;z-index:252174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DX&#10;CyuG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3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8" name="KGD_KG_Seal_1503" descr="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3" o:spid="_x0000_s1026" o:spt="1" alt="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style="position:absolute;left:0pt;margin-left:-88.8pt;margin-top:-70.5pt;height:5pt;width:5pt;visibility:hidden;z-index:252173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KsQ&#10;60XLBgAA4x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2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7" name="KGD_KG_Seal_1502" descr="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2" o:spid="_x0000_s1026" o:spt="1" alt="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style="position:absolute;left:0pt;margin-left:-88.8pt;margin-top:-70.5pt;height:5pt;width:5pt;visibility:hidden;z-index:252172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Ztiv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1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6" name="KGD_KG_Seal_1501" descr="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1" o:spid="_x0000_s1026" o:spt="1" alt="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style="position:absolute;left:0pt;margin-left:-88.8pt;margin-top:-70.5pt;height:5pt;width:5pt;visibility:hidden;z-index:252171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8jfKmNkAAAAPAQAADwAAAAAAAAABACAAAAAiAAAA&#10;ZHJzL2Rvd25yZXYueG1sUEsBAhQAFAAAAAgAh07iQLbvCFuzBgAA4xAAAA4AAAAAAAAAAQAgAAAA&#10;KAEAAGRycy9lMm9Eb2MueG1sUEsFBgAAAAAGAAYAWQEAAE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0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5" name="KGD_KG_Seal_1500" descr="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0" o:spid="_x0000_s1026" o:spt="1" alt="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style="position:absolute;left:0pt;margin-left:-88.8pt;margin-top:-70.5pt;height:5pt;width:5pt;visibility:hidden;z-index:252170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mu3&#10;nA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9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4" name="KGD_KG_Seal_1499" descr="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9" o:spid="_x0000_s1026" o:spt="1" alt="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style="position:absolute;left:0pt;margin-left:-88.8pt;margin-top:-70.5pt;height:5pt;width:5pt;visibility:hidden;z-index:252169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8jfKmNkAAAAPAQAA&#10;DwAAAAAAAAABACAAAAAiAAAAZHJzL2Rvd25yZXYueG1sUEsBAhQAFAAAAAgAh07iQL+KjQpwBwAA&#10;4xAAAA4AAAAAAAAAAQAgAAAAKAEAAGRycy9lMm9Eb2MueG1sUEsFBgAAAAAGAAYAWQEAAAo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8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3" name="KGD_KG_Seal_1498" descr="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8" o:spid="_x0000_s1026" o:spt="1" alt="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style="position:absolute;left:0pt;margin-left:-88.8pt;margin-top:-70.5pt;height:5pt;width:5pt;visibility:hidden;z-index:252168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7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2" name="KGD_KG_Seal_1497" descr="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7" o:spid="_x0000_s1026" o:spt="1" alt="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style="position:absolute;left:0pt;margin-left:-88.8pt;margin-top:-70.5pt;height:5pt;width:5pt;visibility:hidden;z-index:252167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DyN8qY2QAAAA8BAAAPAAAAAAAAAAEAIAAAACIAAABkcnMvZG93bnJldi54&#10;bWxQSwECFAAUAAAACACHTuJAMmd4IYoHAADjEAAADgAAAAAAAAABACAAAAAoAQAAZHJzL2Uyb0Rv&#10;Yy54bWxQSwUGAAAAAAYABgBZAQAAJ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6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1" name="KGD_KG_Seal_1496" descr="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6" o:spid="_x0000_s1026" o:spt="1" alt="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style="position:absolute;left:0pt;margin-left:-88.8pt;margin-top:-70.5pt;height:5pt;width:5pt;visibility:hidden;z-index:252166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HB2cJr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5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0" name="KGD_KG_Seal_1495" descr="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5" o:spid="_x0000_s1026" o:spt="1" alt="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style="position:absolute;left:0pt;margin-left:-88.8pt;margin-top:-70.5pt;height:5pt;width:5pt;visibility:hidden;z-index:252165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ALkLY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4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9" name="KGD_KG_Seal_1494" descr="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4" o:spid="_x0000_s1026" o:spt="1" alt="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style="position:absolute;left:0pt;margin-left:-88.8pt;margin-top:-70.5pt;height:5pt;width:5pt;visibility:hidden;z-index:252164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KGP14K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3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8" name="KGD_KG_Seal_1493" descr="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3" o:spid="_x0000_s1026" o:spt="1" alt="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style="position:absolute;left:0pt;margin-left:-88.8pt;margin-top:-70.5pt;height:5pt;width:5pt;visibility:hidden;z-index:252163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WXu6Nq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2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7" name="KGD_KG_Seal_1492" descr="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2" o:spid="_x0000_s1026" o:spt="1" alt="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style="position:absolute;left:0pt;margin-left:-88.8pt;margin-top:-70.5pt;height:5pt;width:5pt;visibility:hidden;z-index:252162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DLFnykVgcAAOM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1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6" name="KGD_KG_Seal_1491" descr="/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1" o:spid="_x0000_s1026" o:spt="1" alt="/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style="position:absolute;left:0pt;margin-left:-88.8pt;margin-top:-70.5pt;height:5pt;width:5pt;visibility:hidden;z-index:252161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8jfKmNkAAAAPAQAADwAAAAAAAAABACAA&#10;AAAiAAAAZHJzL2Rvd25yZXYueG1sUEsBAhQAFAAAAAgAh07iQAv+bDZkBwAA4xAAAA4AAAAAAAAA&#10;AQAgAAAAKAEAAGRycy9lMm9Eb2MueG1sUEsFBgAAAAAGAAYAWQEAAP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0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5" name="KGD_KG_Seal_1490" descr="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0" o:spid="_x0000_s1026" o:spt="1" alt="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style="position:absolute;left:0pt;margin-left:-88.8pt;margin-top:-70.5pt;height:5pt;width:5pt;visibility:hidden;z-index:252160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ONI6pO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8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4" name="KGD_KG_Seal_1489" descr="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9" o:spid="_x0000_s1026" o:spt="1" alt="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style="position:absolute;left:0pt;margin-left:-88.8pt;margin-top:-70.5pt;height:5pt;width:5pt;visibility:hidden;z-index:252158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PI3ypjZAAAADwEAAA8AAAAAAAAAAQAgAAAA&#10;IgAAAGRycy9kb3ducmV2LnhtbFBLAQIUABQAAAAIAIdO4kCTEg7iKQcAAOMQAAAOAAAAAAAAAAEA&#10;IAAAACgBAABkcnMvZTJvRG9jLnhtbFBLBQYAAAAABgAGAFkBAAD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7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3" name="KGD_KG_Seal_1488" descr="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8" o:spid="_x0000_s1026" o:spt="1" alt="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style="position:absolute;left:0pt;margin-left:-88.8pt;margin-top:-70.5pt;height:5pt;width:5pt;visibility:hidden;z-index:252157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DyN8qY2QAAAA8BAAAPAAAAAAAAAAEAIAAAACIAAABkcnMvZG93bnJldi54bWxQSwEC&#10;FAAUAAAACACHTuJAuszZHEsHAADjEAAADgAAAAAAAAABACAAAAAoAQAAZHJzL2Uyb0RvYy54bWxQ&#10;SwUGAAAAAAYABgBZAQAA5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6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2" name="KGD_KG_Seal_1487" descr="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7" o:spid="_x0000_s1026" o:spt="1" alt="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style="position:absolute;left:0pt;margin-left:-88.8pt;margin-top:-70.5pt;height:5pt;width:5pt;visibility:hidden;z-index:252156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8jfKmNkAAAAPAQAADwAAAAAAAAABACAAAAAiAAAAZHJz&#10;L2Rvd25yZXYueG1sUEsBAhQAFAAAAAgAh07iQBothFlbBwAA4xAAAA4AAAAAAAAAAQAgAAAAKAEA&#10;AGRycy9lMm9Eb2MueG1sUEsFBgAAAAAGAAYAWQEAAP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5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1" name="KGD_KG_Seal_1486" descr="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6" o:spid="_x0000_s1026" o:spt="1" alt="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style="position:absolute;left:0pt;margin-left:-88.8pt;margin-top:-70.5pt;height:5pt;width:5pt;visibility:hidden;z-index:252155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AEjzG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4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0" name="KGD_KG_Seal_1485" descr="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5" o:spid="_x0000_s1026" o:spt="1" alt="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style="position:absolute;left:0pt;margin-left:-88.8pt;margin-top:-70.5pt;height:5pt;width:5pt;visibility:hidden;z-index:252154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GBAdZ2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3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9" name="KGD_KG_Seal_1484" descr="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4" o:spid="_x0000_s1026" o:spt="1" alt="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style="position:absolute;left:0pt;margin-left:-88.8pt;margin-top:-70.5pt;height:5pt;width:5pt;visibility:hidden;z-index:252153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PI3ypjZAAAADwEAAA8AAAAAAAAAAQAgAAAAIgAA&#10;AGRycy9kb3ducmV2LnhtbFBLAQIUABQAAAAIAIdO4kA0N147QwgAAOMQAAAOAAAAAAAAAAEAIAAA&#10;ACgBAABkcnMvZTJvRG9jLnhtbFBLBQYAAAAABgAGAFkBAAD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2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8" name="KGD_KG_Seal_1483" descr="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3" o:spid="_x0000_s1026" o:spt="1" alt="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style="position:absolute;left:0pt;margin-left:-88.8pt;margin-top:-70.5pt;height:5pt;width:5pt;visibility:hidden;z-index:252152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DX4dWQ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1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7" name="KGD_KG_Seal_1482" descr="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2" o:spid="_x0000_s1026" o:spt="1" alt="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style="position:absolute;left:0pt;margin-left:-88.8pt;margin-top:-70.5pt;height:5pt;width:5pt;visibility:hidden;z-index:252151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Adpf7/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0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6" name="KGD_KG_Seal_1481" descr="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1" o:spid="_x0000_s1026" o:spt="1" alt="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style="position:absolute;left:0pt;margin-left:-88.8pt;margin-top:-70.5pt;height:5pt;width:5pt;visibility:hidden;z-index:252150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PI3ypjZAAAADwEAAA8AAAAAAAAAAQAgAAAAIgAA&#10;AGRycy9kb3ducmV2LnhtbFBLAQIUABQAAAAIAIdO4kBkLuaCfAgAAOMQAAAOAAAAAAAAAAEAIAAA&#10;ACgBAABkcnMvZTJvRG9jLnhtbFBLBQYAAAAABgAGAFkBAAA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9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5" name="KGD_KG_Seal_1480" descr="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0" o:spid="_x0000_s1026" o:spt="1" alt="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style="position:absolute;left:0pt;margin-left:-88.8pt;margin-top:-70.5pt;height:5pt;width:5pt;visibility:hidden;z-index:252149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8jfKmNkAAAAPAQAADwAAAAAAAAABACAAAAAiAAAA&#10;ZHJzL2Rvd25yZXYueG1sUEsBAhQAFAAAAAgAh07iQLPY+iS0CAAA4xAAAA4AAAAAAAAAAQAgAAAA&#10;KAEAAGRycy9lMm9Eb2MueG1sUEsFBgAAAAAGAAYAWQEAAE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8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4" name="KGD_KG_Seal_1479" descr="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9" o:spid="_x0000_s1026" o:spt="1" alt="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style="position:absolute;left:0pt;margin-left:-88.8pt;margin-top:-70.5pt;height:5pt;width:5pt;visibility:hidden;z-index:252148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CQskwY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7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3" name="KGD_KG_Seal_1478" descr="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8" o:spid="_x0000_s1026" o:spt="1" alt="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style="position:absolute;left:0pt;margin-left:-88.8pt;margin-top:-70.5pt;height:5pt;width:5pt;visibility:hidden;z-index:252147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H5YmQW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6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2" name="KGD_KG_Seal_1477" descr="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7" o:spid="_x0000_s1026" o:spt="1" alt="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style="position:absolute;left:0pt;margin-left:-88.8pt;margin-top:-70.5pt;height:5pt;width:5pt;visibility:hidden;z-index:252146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B+bRFr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5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1" name="KGD_KG_Seal_1476" descr="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6" o:spid="_x0000_s1026" o:spt="1" alt="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style="position:absolute;left:0pt;margin-left:-88.8pt;margin-top:-70.5pt;height:5pt;width:5pt;visibility:hidden;z-index:252145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DyN8qY2QAAAA8BAAAPAAAAAAAAAAEAIAAAACIAAABkcnMvZG93bnJldi54bWxQSwECFAAU&#10;AAAACACHTuJAF0B0wUgHAADjEAAADgAAAAAAAAABACAAAAAoAQAAZHJzL2Uyb0RvYy54bWxQSwUG&#10;AAAAAAYABgBZAQAA4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4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0" name="KGD_KG_Seal_1475" descr="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5" o:spid="_x0000_s1026" o:spt="1" alt="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style="position:absolute;left:0pt;margin-left:-88.8pt;margin-top:-70.5pt;height:5pt;width:5pt;visibility:hidden;z-index:252144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CtaUuf&#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3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9" name="KGD_KG_Seal_1474" descr="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4" o:spid="_x0000_s1026" o:spt="1" alt="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style="position:absolute;left:0pt;margin-left:-88.8pt;margin-top:-70.5pt;height:5pt;width:5pt;visibility:hidden;z-index:252143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2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8" name="KGD_KG_Seal_1473" descr="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3" o:spid="_x0000_s1026" o:spt="1" alt="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style="position:absolute;left:0pt;margin-left:-88.8pt;margin-top:-70.5pt;height:5pt;width:5pt;visibility:hidden;z-index:252142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H4UhC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1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7" name="KGD_KG_Seal_1472" descr="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2" o:spid="_x0000_s1026" o:spt="1" alt="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style="position:absolute;left:0pt;margin-left:-88.8pt;margin-top:-70.5pt;height:5pt;width:5pt;visibility:hidden;z-index:252141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dbrC&#10;qa4HAADj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0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6" name="KGD_KG_Seal_1471" descr="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1" o:spid="_x0000_s1026" o:spt="1" alt="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style="position:absolute;left:0pt;margin-left:-88.8pt;margin-top:-70.5pt;height:5pt;width:5pt;visibility:hidden;z-index:252140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CtD0of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9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5" name="KGD_KG_Seal_1470" descr="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0" o:spid="_x0000_s1026" o:spt="1" alt="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style="position:absolute;left:0pt;margin-left:-88.8pt;margin-top:-70.5pt;height:5pt;width:5pt;visibility:hidden;z-index:252139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yN8qY2QAAAA8BAAAPAAAAAAAAAAEAIAAAACIAAABkcnMvZG93bnJldi54bWxQSwECFAAUAAAA&#10;CACHTuJAxiNicfAHAADjEAAADgAAAAAAAAABACAAAAAoAQAAZHJzL2Uyb0RvYy54bWxQSwUGAAAA&#10;AAYABgBZAQAAi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8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4" name="KGD_KG_Seal_1469" descr="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9" o:spid="_x0000_s1026" o:spt="1" alt="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style="position:absolute;left:0pt;margin-left:-88.8pt;margin-top:-70.5pt;height:5pt;width:5pt;visibility:hidden;z-index:252138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EGeuly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7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3" name="KGD_KG_Seal_1468" descr="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8" o:spid="_x0000_s1026" o:spt="1" alt="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style="position:absolute;left:0pt;margin-left:-88.8pt;margin-top:-70.5pt;height:5pt;width:5pt;visibility:hidden;z-index:252137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DyN8qY2QAAAA8BAAAPAAAAAAAAAAEAIAAAACIAAABk&#10;cnMvZG93bnJldi54bWxQSwECFAAUAAAACACHTuJAePpFRM8HAADjEAAADgAAAAAAAAABACAAAAAo&#10;AQAAZHJzL2Uyb0RvYy54bWxQSwUGAAAAAAYABgBZAQA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6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2" name="KGD_KG_Seal_1467" descr="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7" o:spid="_x0000_s1026" o:spt="1" alt="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style="position:absolute;left:0pt;margin-left:-88.8pt;margin-top:-70.5pt;height:5pt;width:5pt;visibility:hidden;z-index:252136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5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1" name="KGD_KG_Seal_1466" descr="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6" o:spid="_x0000_s1026" o:spt="1" alt="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style="position:absolute;left:0pt;margin-left:-88.8pt;margin-top:-70.5pt;height:5pt;width:5pt;visibility:hidden;z-index:252135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&#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PI3ypjZAAAADwEAAA8AAAAAAAAAAQAgAAAAIgAAAGRy&#10;cy9kb3ducmV2LnhtbFBLAQIUABQAAAAIAIdO4kApD4qSzgcAAOMQAAAOAAAAAAAAAAEAIAAAACgB&#10;AABkcnMvZTJvRG9jLnhtbFBLBQYAAAAABgAGAFkBAAB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0" name="KGD_KG_Seal_1465" descr="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5" o:spid="_x0000_s1026" o:spt="1" alt="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style="position:absolute;left:0pt;margin-left:-88.8pt;margin-top:-70.5pt;height:5pt;width:5pt;visibility:hidden;z-index:252134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8jfKmNkAAAAPAQAADwAAAAAAAAABACAAAAAiAAAAZHJzL2Rvd25yZXYueG1sUEsBAhQAFAAAAAgA&#10;h07iQCMVKuy1BwAA4xAAAA4AAAAAAAAAAQAgAAAAKAEAAGRycy9lMm9Eb2MueG1sUEsFBgAAAAAG&#10;AAYAWQEAAE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3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9" name="KGD_KG_Seal_1464" descr="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4" o:spid="_x0000_s1026" o:spt="1" alt="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style="position:absolute;left:0pt;margin-left:-88.8pt;margin-top:-70.5pt;height:5pt;width:5pt;visibility:hidden;z-index:252133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ECD3fv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2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8" name="KGD_KG_Seal_1463" descr="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3" o:spid="_x0000_s1026" o:spt="1" alt="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style="position:absolute;left:0pt;margin-left:-88.8pt;margin-top:-70.5pt;height:5pt;width:5pt;visibility:hidden;z-index:252132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WZ7GE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1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7" name="KGD_KG_Seal_1462" descr="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2" o:spid="_x0000_s1026" o:spt="1" alt="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style="position:absolute;left:0pt;margin-left:-88.8pt;margin-top:-70.5pt;height:5pt;width:5pt;visibility:hidden;z-index:252131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bucCJ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0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6" name="KGD_KG_Seal_1461" descr="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1" o:spid="_x0000_s1026" o:spt="1" alt="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style="position:absolute;left:0pt;margin-left:-88.8pt;margin-top:-70.5pt;height:5pt;width:5pt;visibility:hidden;z-index:252130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B+/T7O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9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5" name="KGD_KG_Seal_1460" descr="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0" o:spid="_x0000_s1026" o:spt="1" alt="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style="position:absolute;left:0pt;margin-left:-88.8pt;margin-top:-70.5pt;height:5pt;width:5pt;visibility:hidden;z-index:252129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DyN8qY2QAAAA8BAAAPAAAA&#10;AAAAAAEAIAAAACIAAABkcnMvZG93bnJldi54bWxQSwECFAAUAAAACACHTuJARog/mmwHAADjEAAA&#10;DgAAAAAAAAABACAAAAAoAQAAZHJzL2Uyb0RvYy54bWxQSwUGAAAAAAYABgBZAQAAB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8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4" name="KGD_KG_Seal_1459" descr="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9" o:spid="_x0000_s1026" o:spt="1" alt="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style="position:absolute;left:0pt;margin-left:-88.8pt;margin-top:-70.5pt;height:5pt;width:5pt;visibility:hidden;z-index:252128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P0DV3m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7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3" name="KGD_KG_Seal_1458" descr="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8" o:spid="_x0000_s1026" o:spt="1" alt="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style="position:absolute;left:0pt;margin-left:-88.8pt;margin-top:-70.5pt;height:5pt;width:5pt;visibility:hidden;z-index:252127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yN8qY2QAAAA8BAAAPAAAAAAAAAAEAIAAAACIAAABkcnMvZG93bnJldi54bWxQSwECFAAUAAAA&#10;CACHTuJAMzzbEn4HAADjEAAADgAAAAAAAAABACAAAAAoAQAAZHJzL2Uyb0RvYy54bWxQSwUGAAAA&#10;AAYABgBZAQAAG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6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2" name="KGD_KG_Seal_1457" descr="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7" o:spid="_x0000_s1026" o:spt="1" alt="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style="position:absolute;left:0pt;margin-left:-88.8pt;margin-top:-70.5pt;height:5pt;width:5pt;visibility:hidden;z-index:252126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8jfKmNkAAAAPAQAADwAAAAAAAAABACAAAAAiAAAAZHJzL2Rvd25yZXYueG1sUEsBAhQAFAAAAAgA&#10;h07iQBlKR5lgCAAA4xAAAA4AAAAAAAAAAQAgAAAAKAEAAGRycy9lMm9Eb2MueG1sUEsFBgAAAAAG&#10;AAYAWQEAAP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5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1" name="KGD_KG_Seal_1456" descr="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6" o:spid="_x0000_s1026" o:spt="1" alt="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style="position:absolute;left:0pt;margin-left:-88.8pt;margin-top:-70.5pt;height:5pt;width:5pt;visibility:hidden;z-index:252125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PI3ypjZAAAADwEAAA8AAAAAAAAAAQAgAAAAIgAAAGRycy9kb3du&#10;cmV2LnhtbFBLAQIUABQAAAAIAIdO4kDfeRDJOggAAOMQAAAOAAAAAAAAAAEAIAAAACgBAABkcnMv&#10;ZTJvRG9jLnhtbFBLBQYAAAAABgAGAFkBAADU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4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0" name="KGD_KG_Seal_1455" descr="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5" o:spid="_x0000_s1026" o:spt="1" alt="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style="position:absolute;left:0pt;margin-left:-88.8pt;margin-top:-70.5pt;height:5pt;width:5pt;visibility:hidden;z-index:252124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8jfKmNkAAAAPAQAADwAAAAAAAAABACAAAAAiAAAAZHJzL2Rvd25yZXYueG1sUEsBAhQA&#10;FAAAAAgAh07iQLvH9uItCAAA4xAAAA4AAAAAAAAAAQAgAAAAKAEAAGRycy9lMm9Eb2MueG1sUEsF&#10;BgAAAAAGAAYAWQEAAM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3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9" name="KGD_KG_Seal_1454" descr="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style="position:absolute;left:0pt;margin-left:-88.8pt;margin-top:-70.5pt;height:5pt;width:5pt;visibility:hidden;z-index:252123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PI3ypjZAAAADwEAAA8AAAAAAAAAAQAgAAAAIgAAAGRycy9kb3ducmV2Lnht&#10;bFBLAQIUABQAAAAIAIdO4kAAusKhwgcAAOMQAAAOAAAAAAAAAAEAIAAAACgBAABkcnMvZTJvRG9j&#10;LnhtbFBLBQYAAAAABgAGAFkBAAB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2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8" name="KGD_KG_Seal_1453" descr="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style="position:absolute;left:0pt;margin-left:-88.8pt;margin-top:-70.5pt;height:5pt;width:5pt;visibility:hidden;z-index:252122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PcUP3g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7" name="KGD_KG_Seal_1452" descr="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style="position:absolute;left:0pt;margin-left:-88.8pt;margin-top:-70.5pt;height:5pt;width:5pt;visibility:hidden;z-index:252121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8jfKmNkAAAAP&#10;AQAADwAAAAAAAAABACAAAAAiAAAAZHJzL2Rvd25yZXYueG1sUEsBAhQAFAAAAAgAh07iQLgNXDas&#10;BwAA4xAAAA4AAAAAAAAAAQAgAAAAKAEAAGRycy9lMm9Eb2MueG1sUEsFBgAAAAAGAAYAWQEAAEY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0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6" name="KGD_KG_Seal_1451" descr="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1" o:spid="_x0000_s1026" o:spt="1" alt="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2120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A84kIe&#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9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5" name="KGD_KG_Seal_1450" descr="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2119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yN8qY2QAAAA8B&#10;AAAPAAAAAAAAAAEAIAAAACIAAABkcnMvZG93bnJldi54bWxQSwECFAAUAAAACACHTuJAXOTlZB0I&#10;AADjEAAADgAAAAAAAAABACAAAAAoAQAAZHJzL2Uyb0RvYy54bWxQSwUGAAAAAAYABgBZAQAAtw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8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4" name="KGD_KG_Seal_1449" descr="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style="position:absolute;left:0pt;margin-left:-88.8pt;margin-top:-70.5pt;height:5pt;width:5pt;visibility:hidden;z-index:252118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PI3ypjZAAAADwEAAA8AAAAAAAAAAQAgAAAAIgAAAGRycy9kb3ducmV2Lnht&#10;bFBLAQIUABQAAAAIAIdO4kB5mdSnNAgAAOMQAAAOAAAAAAAAAAEAIAAAACgBAABkcnMvZTJvRG9j&#10;LnhtbFBLBQYAAAAABgAGAFkBAAD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6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3" name="KGD_KG_Seal_1448" descr="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style="position:absolute;left:0pt;margin-left:-88.8pt;margin-top:-70.5pt;height:5pt;width:5pt;visibility:hidden;z-index:252116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Ax&#10;AsDB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5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2" name="KGD_KG_Seal_144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style="position:absolute;left:0pt;margin-left:-88.8pt;margin-top:-70.5pt;height:5pt;width:5pt;visibility:hidden;z-index:252115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PI3ypjZAAAADwEAAA8AAAAAAAAAAQAgAAAAIgAA&#10;AGRycy9kb3ducmV2LnhtbFBLAQIUABQAAAAIAIdO4kBJHporCggAAOMQAAAOAAAAAAAAAAEAIAAA&#10;ACgBAABkcnMvZTJvRG9jLnhtbFBLBQYAAAAABgAGAFkBAACk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4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1" name="KGD_KG_Seal_1446" descr="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6" o:spid="_x0000_s1026" o:spt="1" alt="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style="position:absolute;left:0pt;margin-left:-88.8pt;margin-top:-70.5pt;height:5pt;width:5pt;visibility:hidden;z-index:252114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PI3&#10;ypjZAAAADwEAAA8AAAAAAAAAAQAgAAAAIgAAAGRycy9kb3ducmV2LnhtbFBLAQIUABQAAAAIAIdO&#10;4kA5WP9WXggAAOMQAAAOAAAAAAAAAAEAIAAAACgBAABkcnMvZTJvRG9jLnhtbFBLBQYAAAAABgAG&#10;AFkBAAD4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0" name="KGD_KG_Seal_1445" descr="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5" o:spid="_x0000_s1026" o:spt="1" alt="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style="position:absolute;left:0pt;margin-left:-88.8pt;margin-top:-70.5pt;height:5pt;width:5pt;visibility:hidden;z-index:252113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2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9" name="KGD_KG_Seal_1444" descr="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style="position:absolute;left:0pt;margin-left:-88.8pt;margin-top:-70.5pt;height:5pt;width:5pt;visibility:hidden;z-index:252112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Dy&#10;N8qY2QAAAA8BAAAPAAAAAAAAAAEAIAAAACIAAABkcnMvZG93bnJldi54bWxQSwECFAAUAAAACACH&#10;TuJAq3ULbSYIAADjEAAADgAAAAAAAAABACAAAAAoAQAAZHJzL2Uyb0RvYy54bWxQSwUGAAAAAAYA&#10;BgBZAQAAw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1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8" name="KGD_KG_Seal_1443" descr="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style="position:absolute;left:0pt;margin-left:-88.8pt;margin-top:-70.5pt;height:5pt;width:5pt;visibility:hidden;z-index:252111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7tS5LT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0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7" name="KGD_KG_Seal_1442" descr="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2" o:spid="_x0000_s1026" o:spt="1" al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style="position:absolute;left:0pt;margin-left:-88.8pt;margin-top:-70.5pt;height:5pt;width:5pt;visibility:hidden;z-index:252110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PI3ypjZAAAADwEAAA8AAAAAAAAAAQAgAAAAIgAAAGRycy9kb3ducmV2LnhtbFBLAQIUABQA&#10;AAAIAIdO4kC67TmaZAgAAOMQAAAOAAAAAAAAAAEAIAAAACgBAABkcnMvZTJvRG9jLnhtbFBLBQYA&#10;AAAABgAGAFkB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9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6" name="KGD_KG_Seal_1441" desc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style="position:absolute;left:0pt;margin-left:-88.8pt;margin-top:-70.5pt;height:5pt;width:5pt;visibility:hidden;z-index:252109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Qq2nSj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8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5" name="KGD_KG_Seal_1440" descr="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0" o:spid="_x0000_s1026" o:spt="1" alt="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style="position:absolute;left:0pt;margin-left:-88.8pt;margin-top:-70.5pt;height:5pt;width:5pt;visibility:hidden;z-index:252108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8jfKmNkAAAAPAQAA&#10;DwAAAAAAAAABACAAAAAiAAAAZHJzL2Rvd25yZXYueG1sUEsBAhQAFAAAAAgAh07iQPUSoO0bCAAA&#10;4xAAAA4AAAAAAAAAAQAgAAAAKAEAAGRycy9lMm9Eb2MueG1sUEsFBgAAAAAGAAYAWQEAALU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4" name="KGD_KG_Seal_1439" descr="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9" o:spid="_x0000_s1026" o:spt="1" alt="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style="position:absolute;left:0pt;margin-left:-88.8pt;margin-top:-70.5pt;height:5pt;width:5pt;visibility:hidden;z-index:252107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8jfK&#10;mNkAAAAPAQAADwAAAAAAAAABACAAAAAiAAAAZHJzL2Rvd25yZXYueG1sUEsBAhQAFAAAAAgAh07i&#10;QDRdM3BdCAAA4xAAAA4AAAAAAAAAAQAgAAAAKAEAAGRycy9lMm9Eb2MueG1sUEsFBgAAAAAGAAYA&#10;WQEAAP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6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3" name="KGD_KG_Seal_1438" descr="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8" o:spid="_x0000_s1026" o:spt="1" alt="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style="position:absolute;left:0pt;margin-left:-88.8pt;margin-top:-70.5pt;height:5pt;width:5pt;visibility:hidden;z-index:252106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1Fh7Gl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2" name="KGD_KG_Seal_1437" descr="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7" o:spid="_x0000_s1026" o:spt="1" alt="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style="position:absolute;left:0pt;margin-left:-88.8pt;margin-top:-70.5pt;height:5pt;width:5pt;visibility:hidden;z-index:252105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8jfKmNkAAAAPAQAADwAAAAAAAAABACAAAAAiAAAAZHJzL2Rvd25yZXYueG1s&#10;UEsBAhQAFAAAAAgAh07iQDB4VfRsCAAA4xAAAA4AAAAAAAAAAQAgAAAAKAEAAGRycy9lMm9Eb2Mu&#10;eG1sUEsFBgAAAAAGAAYAWQEAAA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4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1" name="KGD_KG_Seal_1436" descr="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6" o:spid="_x0000_s1026" o:spt="1" alt="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style="position:absolute;left:0pt;margin-left:-88.8pt;margin-top:-70.5pt;height:5pt;width:5pt;visibility:hidden;z-index:252104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PI3ypjZAAAADwEAAA8AAAAAAAAAAQAgAAAAIgAAAGRycy9kb3du&#10;cmV2LnhtbFBLAQIUABQAAAAIAIdO4kBhTfCWAQgAAOMQAAAOAAAAAAAAAAEAIAAAACgBAABkcnMv&#10;ZTJvRG9jLnhtbFBLBQYAAAAABgAGAFkBAAC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3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0" name="KGD_KG_Seal_1435" descr="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5" o:spid="_x0000_s1026" o:spt="1" alt="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style="position:absolute;left:0pt;margin-left:-88.8pt;margin-top:-70.5pt;height:5pt;width:5pt;visibility:hidden;z-index:252103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DyN8qY2QAAAA8BAAAPAAAAAAAA&#10;AAEAIAAAACIAAABkcnMvZG93bnJldi54bWxQSwECFAAUAAAACACHTuJA+WMejk0IAADjEAAADgAA&#10;AAAAAAABACAAAAAoAQAAZHJzL2Uyb0RvYy54bWxQSwUGAAAAAAYABgBZAQAA5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2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9" name="KGD_KG_Seal_1434" descr="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4" o:spid="_x0000_s1026" o:spt="1" alt="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style="position:absolute;left:0pt;margin-left:-88.8pt;margin-top:-70.5pt;height:5pt;width:5pt;visibility:hidden;z-index:252102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PI3ypjZ&#10;AAAADwEAAA8AAAAAAAAAAQAgAAAAIgAAAGRycy9kb3ducmV2LnhtbFBLAQIUABQAAAAIAIdO4kC4&#10;Ys3f6QcAAOMQAAAOAAAAAAAAAAEAIAAAACgBAABkcnMvZTJvRG9jLnhtbFBLBQYAAAAABgAGAFkB&#10;AAC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1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8" name="KGD_KG_Seal_1433" descr="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3" o:spid="_x0000_s1026" o:spt="1" alt="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style="position:absolute;left:0pt;margin-left:-88.8pt;margin-top:-70.5pt;height:5pt;width:5pt;visibility:hidden;z-index:252101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gyBwNI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0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7" name="KGD_KG_Seal_1432" descr="/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2" o:spid="_x0000_s1026" o:spt="1" alt="/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style="position:absolute;left:0pt;margin-left:-88.8pt;margin-top:-70.5pt;height:5pt;width:5pt;visibility:hidden;z-index:252100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PI3ypjZAAAADwEAAA8AAAAAAAAAAQAgAAAAIgAAAGRycy9kb3ducmV2LnhtbFBLAQIUABQA&#10;AAAIAIdO4kCMFYUFgAcAAOMQAAAOAAAAAAAAAAEAIAAAACgBAABkcnMvZTJvRG9jLnhtbFBLBQYA&#10;AAAABgAGAFkBA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9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6" name="KGD_KG_Seal_1431" descr="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1" o:spid="_x0000_s1026" o:spt="1" alt="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style="position:absolute;left:0pt;margin-left:-88.8pt;margin-top:-70.5pt;height:5pt;width:5pt;visibility:hidden;z-index:252099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PI3ypjZAAAADwEAAA8AAAAAAAAAAQAgAAAA&#10;IgAAAGRycy9kb3ducmV2LnhtbFBLAQIUABQAAAAIAIdO4kAOflsHmwcAAOMQAAAOAAAAAAAAAAEA&#10;IAAAACgBAABkcnMvZTJvRG9jLnhtbFBLBQYAAAAABgAGAFkBAAA1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8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5" name="KGD_KG_Seal_1430" descr="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0" o:spid="_x0000_s1026" o:spt="1" alt="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style="position:absolute;left:0pt;margin-left:-88.8pt;margin-top:-70.5pt;height:5pt;width:5pt;visibility:hidden;z-index:252098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5oF2hY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7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4" name="KGD_KG_Seal_1429" des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9" o:spid="_x0000_s1026" o:spt="1" alt="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style="position:absolute;left:0pt;margin-left:-88.8pt;margin-top:-70.5pt;height:5pt;width:5pt;visibility:hidden;z-index:252097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Oly&#10;FRu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6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3" name="KGD_KG_Seal_1428" descr="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8" o:spid="_x0000_s1026" o:spt="1" alt="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style="position:absolute;left:0pt;margin-left:-88.8pt;margin-top:-70.5pt;height:5pt;width:5pt;visibility:hidden;z-index:252096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PI3ypjZAAAA&#10;DwEAAA8AAAAAAAAAAQAgAAAAIgAAAGRycy9kb3ducmV2LnhtbFBLAQIUABQAAAAIAIdO4kAnAg+R&#10;HwgAAOMQAAAOAAAAAAAAAAEAIAAAACgBAABkcnMvZTJvRG9jLnhtbFBLBQYAAAAABgAGAFkBAAC5&#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5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2" name="KGD_KG_Seal_1427" descr="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7" o:spid="_x0000_s1026" o:spt="1" alt="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style="position:absolute;left:0pt;margin-left:-88.8pt;margin-top:-70.5pt;height:5pt;width:5pt;visibility:hidden;z-index:252095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4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1" name="KGD_KG_Seal_1426" descr="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6" o:spid="_x0000_s1026" o:spt="1" alt="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style="position:absolute;left:0pt;margin-left:-88.8pt;margin-top:-70.5pt;height:5pt;width:5pt;visibility:hidden;z-index:252094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DyN8qY2QAAAA8BAAAPAAAAAAAAAAEAIAAAACIAAABkcnMvZG93bnJldi54bWxQSwECFAAU&#10;AAAACACHTuJA9CfU0LoHAADjEAAADgAAAAAAAAABACAAAAAoAQAAZHJzL2Uyb0RvYy54bWxQSwUG&#10;AAAAAAYABgBZAQAAV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3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0" name="KGD_KG_Seal_1425" descr="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5" o:spid="_x0000_s1026" o:spt="1" alt="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style="position:absolute;left:0pt;margin-left:-88.8pt;margin-top:-70.5pt;height:5pt;width:5pt;visibility:hidden;z-index:252093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PI3ypjZAAAADwEA&#10;AA8AAAAAAAAAAQAgAAAAIgAAAGRycy9kb3ducmV2LnhtbFBLAQIUABQAAAAIAIdO4kCPwnIqqgcA&#10;AOMQAAAOAAAAAAAAAAEAIAAAACgBAABkcnMvZTJvRG9jLnhtbFBLBQYAAAAABgAGAFkBAABE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2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9" name="KGD_KG_Seal_1424" descr="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4" o:spid="_x0000_s1026" o:spt="1" alt="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style="position:absolute;left:0pt;margin-left:-88.8pt;margin-top:-70.5pt;height:5pt;width:5pt;visibility:hidden;z-index:252092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e02dj/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1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8" name="KGD_KG_Seal_1423" descr="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3" o:spid="_x0000_s1026" o:spt="1" alt="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style="position:absolute;left:0pt;margin-left:-88.8pt;margin-top:-70.5pt;height:5pt;width:5pt;visibility:hidden;z-index:252091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gPtJ9K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0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7" name="KGD_KG_Seal_1422" descr="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2" o:spid="_x0000_s1026" o:spt="1" alt="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style="position:absolute;left:0pt;margin-left:-88.8pt;margin-top:-70.5pt;height:5pt;width:5pt;visibility:hidden;z-index:252090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9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6" name="KGD_KG_Seal_1421" descr="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1" o:spid="_x0000_s1026" o:spt="1" alt="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style="position:absolute;left:0pt;margin-left:-88.8pt;margin-top:-70.5pt;height:5pt;width:5pt;visibility:hidden;z-index:252089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8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5" name="KGD_KG_Seal_1420" descr="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0" o:spid="_x0000_s1026" o:spt="1" alt="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style="position:absolute;left:0pt;margin-left:-88.8pt;margin-top:-70.5pt;height:5pt;width:5pt;visibility:hidden;z-index:252088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IuyMcq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7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4" name="KGD_KG_Seal_1419" descr="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9" o:spid="_x0000_s1026" o:spt="1" alt="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style="position:absolute;left:0pt;margin-left:-88.8pt;margin-top:-70.5pt;height:5pt;width:5pt;visibility:hidden;z-index:252087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PI3ypjZAAAADwEAAA8AAAAAAAAAAQAgAAAAIgAAAGRycy9kb3ducmV2&#10;LnhtbFBLAQIUABQAAAAIAIdO4kBRQeG+jAcAAOMQAAAOAAAAAAAAAAEAIAAAACgBAABkcnMvZTJv&#10;RG9jLnhtbFBLBQYAAAAABgAGAFkBAAA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6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3" name="KGD_KG_Seal_1418" descr="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8" o:spid="_x0000_s1026" o:spt="1" alt="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style="position:absolute;left:0pt;margin-left:-88.8pt;margin-top:-70.5pt;height:5pt;width:5pt;visibility:hidden;z-index:252086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DyN8qY2QAAAA8BAAAPAAAAAAAAAAEAIAAAACIA&#10;AABkcnMvZG93bnJldi54bWxQSwECFAAUAAAACACHTuJAiZK2dmAHAADjEAAADgAAAAAAAAABACAA&#10;AAAoAQAAZHJzL2Uyb0RvYy54bWxQSwUGAAAAAAYABgBZAQAA+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5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2" name="KGD_KG_Seal_1417" descr="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7" o:spid="_x0000_s1026" o:spt="1" alt="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style="position:absolute;left:0pt;margin-left:-88.8pt;margin-top:-70.5pt;height:5pt;width:5pt;visibility:hidden;z-index:252085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4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1" name="KGD_KG_Seal_1416" descr="+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6" o:spid="_x0000_s1026" o:spt="1" alt="+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style="position:absolute;left:0pt;margin-left:-88.8pt;margin-top:-70.5pt;height:5pt;width:5pt;visibility:hidden;z-index:252084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yN8qY2QAAAA8BAAAPAAAAAAAAAAEAIAAA&#10;ACIAAABkcnMvZG93bnJldi54bWxQSwECFAAUAAAACACHTuJATQdI7tUHAADjEAAADgAAAAAAAAAB&#10;ACAAAAAoAQAAZHJzL2Uyb0RvYy54bWxQSwUGAAAAAAYABgBZAQAAb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3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0" name="KGD_KG_Seal_1415" descr="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5" o:spid="_x0000_s1026" o:spt="1" alt="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style="position:absolute;left:0pt;margin-left:-88.8pt;margin-top:-70.5pt;height:5pt;width:5pt;visibility:hidden;z-index:252083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DwPozz&#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2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9" name="KGD_KG_Seal_1414" descr="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4" o:spid="_x0000_s1026" o:spt="1" alt="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style="position:absolute;left:0pt;margin-left:-88.8pt;margin-top:-70.5pt;height:5pt;width:5pt;visibility:hidden;z-index:252082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1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8" name="KGD_KG_Seal_1413" descr="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3" o:spid="_x0000_s1026" o:spt="1" alt="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style="position:absolute;left:0pt;margin-left:-88.8pt;margin-top:-70.5pt;height:5pt;width:5pt;visibility:hidden;z-index:252081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PI3ypjZAAAA&#10;DwEAAA8AAAAAAAAAAQAgAAAAIgAAAGRycy9kb3ducmV2LnhtbFBLAQIUABQAAAAIAIdO4kACCF48&#10;5gcAAOMQAAAOAAAAAAAAAAEAIAAAACgBAABkcnMvZTJvRG9jLnhtbFBLBQYAAAAABgAGAFkBAACA&#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0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7" name="KGD_KG_Seal_1412" descr="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2" o:spid="_x0000_s1026" o:spt="1" alt="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style="position:absolute;left:0pt;margin-left:-88.8pt;margin-top:-70.5pt;height:5pt;width:5pt;visibility:hidden;z-index:252080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C8DayFFwcAAOM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9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6" name="KGD_KG_Seal_1411" descr="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1" o:spid="_x0000_s1026" o:spt="1" alt="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style="position:absolute;left:0pt;margin-left:-88.8pt;margin-top:-70.5pt;height:5pt;width:5pt;visibility:hidden;z-index:252079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18P/G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8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5" name="KGD_KG_Seal_1410" descr="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0" o:spid="_x0000_s1026" o:spt="1" alt="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style="position:absolute;left:0pt;margin-left:-88.8pt;margin-top:-70.5pt;height:5pt;width:5pt;visibility:hidden;z-index:252078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8jfKmNkAAAAPAQAADwAAAAAAAAABACAAAAAiAAAAZHJzL2Rv&#10;d25yZXYueG1sUEsBAhQAFAAAAAgAh07iQNM9ws2RBwAA4xAAAA4AAAAAAAAAAQAgAAAAKAEAAGRy&#10;cy9lMm9Eb2MueG1sUEsFBgAAAAAGAAYAWQEAACs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7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4" name="KGD_KG_Seal_1409" descr="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9" o:spid="_x0000_s1026" o:spt="1" alt="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style="position:absolute;left:0pt;margin-left:-88.8pt;margin-top:-70.5pt;height:5pt;width:5pt;visibility:hidden;z-index:252077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c&#10;ABl4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6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3" name="KGD_KG_Seal_1408" descr="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8" o:spid="_x0000_s1026" o:spt="1" alt="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style="position:absolute;left:0pt;margin-left:-88.8pt;margin-top:-70.5pt;height:5pt;width:5pt;visibility:hidden;z-index:252076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yN8qY2QAAAA8BAAAP&#10;AAAAAAAAAAEAIAAAACIAAABkcnMvZG93bnJldi54bWxQSwECFAAUAAAACACHTuJAmO/yUMQGAADj&#10;EAAADgAAAAAAAAABACAAAAAoAQAAZHJzL2Uyb0RvYy54bWxQSwUGAAAAAAYABgBZAQAAX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5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2" name="KGD_KG_Seal_1407" descr="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7" o:spid="_x0000_s1026" o:spt="1" alt="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style="position:absolute;left:0pt;margin-left:-88.8pt;margin-top:-70.5pt;height:5pt;width:5pt;visibility:hidden;z-index:252075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ntFSNS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3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1" name="KGD_KG_Seal_1406" descr="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6" o:spid="_x0000_s1026" o:spt="1" alt="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style="position:absolute;left:0pt;margin-left:-88.8pt;margin-top:-70.5pt;height:5pt;width:5pt;visibility:hidden;z-index:252073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DQm9wY/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2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0" name="KGD_KG_Seal_1405" descr="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5" o:spid="_x0000_s1026" o:spt="1" alt="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style="position:absolute;left:0pt;margin-left:-88.8pt;margin-top:-70.5pt;height:5pt;width:5pt;visibility:hidden;z-index:252072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DyN8qY2QAA&#10;AA8BAAAPAAAAAAAAAAEAIAAAACIAAABkcnMvZG93bnJldi54bWxQSwECFAAUAAAACACHTuJAYH+G&#10;3HUHAADjEAAADgAAAAAAAAABACAAAAAoAQAAZHJzL2Uyb0RvYy54bWxQSwUGAAAAAAYABgBZAQAA&#10;D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1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9" name="KGD_KG_Seal_1404" descr="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4" o:spid="_x0000_s1026" o:spt="1" alt="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style="position:absolute;left:0pt;margin-left:-88.8pt;margin-top:-70.5pt;height:5pt;width:5pt;visibility:hidden;z-index:252071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LXu/pi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0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8" name="KGD_KG_Seal_1403" descr="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3" o:spid="_x0000_s1026" o:spt="1" alt="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style="position:absolute;left:0pt;margin-left:-88.8pt;margin-top:-70.5pt;height:5pt;width:5pt;visibility:hidden;z-index:252070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9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7" name="KGD_KG_Seal_1402" descr="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2" o:spid="_x0000_s1026" o:spt="1" alt="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style="position:absolute;left:0pt;margin-left:-88.8pt;margin-top:-70.5pt;height:5pt;width:5pt;visibility:hidden;z-index:252069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GMNzDM/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8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6" name="KGD_KG_Seal_1401" descr="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1" o:spid="_x0000_s1026" o:spt="1" alt="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style="position:absolute;left:0pt;margin-left:-88.8pt;margin-top:-70.5pt;height:5pt;width:5pt;visibility:hidden;z-index:252068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o9oHPk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7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5" name="KGD_KG_Seal_1400" descr="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0" o:spid="_x0000_s1026" o:spt="1" alt="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style="position:absolute;left:0pt;margin-left:-88.8pt;margin-top:-70.5pt;height:5pt;width:5pt;visibility:hidden;z-index:252067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8jfKmNkAAAAPAQAADwAAAAAAAAABACAAAAAiAAAAZHJzL2Rvd25yZXYueG1sUEsBAhQA&#10;FAAAAAgAh07iQP9iFR9JBwAA4xAAAA4AAAAAAAAAAQAgAAAAKAEAAGRycy9lMm9Eb2MueG1sUEsF&#10;BgAAAAAGAAYAWQEAAO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6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4" name="KGD_KG_Seal_1399" descr="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9" o:spid="_x0000_s1026" o:spt="1" alt="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style="position:absolute;left:0pt;margin-left:-88.8pt;margin-top:-70.5pt;height:5pt;width:5pt;visibility:hidden;z-index:252066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PI3ypjZAAAADwEAAA8AAAAAAAAAAQAgAAAAIgAAAGRycy9kb3ducmV2Lnht&#10;bFBLAQIUABQAAAAIAIdO4kBBCLWv+wcAAOMQAAAOAAAAAAAAAAEAIAAAACgBAABkcnMvZTJvRG9j&#10;LnhtbFBLBQYAAAAABgAGAFkBAACV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5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3" name="KGD_KG_Seal_1398" descr="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8" o:spid="_x0000_s1026" o:spt="1" alt="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style="position:absolute;left:0pt;margin-left:-88.8pt;margin-top:-70.5pt;height:5pt;width:5pt;visibility:hidden;z-index:252065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DyN8qY2QAAAA8BAAAPAAAAAAAAAAEAIAAAACIAAABk&#10;cnMvZG93bnJldi54bWxQSwECFAAUAAAACACHTuJAnJMf65YHAADjEAAADgAAAAAAAAABACAAAAAo&#10;AQAAZHJzL2Uyb0RvYy54bWxQSwUGAAAAAAYABgBZAQAAM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4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2" name="KGD_KG_Seal_1397" descr="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7" o:spid="_x0000_s1026" o:spt="1" alt="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style="position:absolute;left:0pt;margin-left:-88.8pt;margin-top:-70.5pt;height:5pt;width:5pt;visibility:hidden;z-index:252064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yN8qY2QAAAA8B&#10;AAAPAAAAAAAAAAEAIAAAACIAAABkcnMvZG93bnJldi54bWxQSwECFAAUAAAACACHTuJANvf1CKsH&#10;AADjEAAADgAAAAAAAAABACAAAAAoAQAAZHJzL2Uyb0RvYy54bWxQSwUGAAAAAAYABgBZAQAARQ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3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1" name="KGD_KG_Seal_1396" descr="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6" o:spid="_x0000_s1026" o:spt="1" alt="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style="position:absolute;left:0pt;margin-left:-88.8pt;margin-top:-70.5pt;height:5pt;width:5pt;visibility:hidden;z-index:252063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DUl5Ds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2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0" name="KGD_KG_Seal_1395" descr="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5" o:spid="_x0000_s1026" o:spt="1" alt="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style="position:absolute;left:0pt;margin-left:-88.8pt;margin-top:-70.5pt;height:5pt;width:5pt;visibility:hidden;z-index:252062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22e75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1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9" name="KGD_KG_Seal_1394" descr="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4" o:spid="_x0000_s1026" o:spt="1" alt="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style="position:absolute;left:0pt;margin-left:-88.8pt;margin-top:-70.5pt;height:5pt;width:5pt;visibility:hidden;z-index:252061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6tpB+b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0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8" name="KGD_KG_Seal_1393" descr="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3" o:spid="_x0000_s1026" o:spt="1" alt="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style="position:absolute;left:0pt;margin-left:-88.8pt;margin-top:-70.5pt;height:5pt;width:5pt;visibility:hidden;z-index:252060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E6OX5D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9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7" name="KGD_KG_Seal_1392" descr="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2" o:spid="_x0000_s1026" o:spt="1" alt="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style="position:absolute;left:0pt;margin-left:-88.8pt;margin-top:-70.5pt;height:5pt;width:5pt;visibility:hidden;z-index:252059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8jfKmNkAAAAPAQAADwAAAAAAAAABACAAAAAiAAAAZHJzL2Rvd25yZXYueG1sUEsB&#10;AhQAFAAAAAgAh07iQBn9zDT3BwAA4xAAAA4AAAAAAAAAAQAgAAAAKAEAAGRycy9lMm9Eb2MueG1s&#10;UEsFBgAAAAAGAAYAWQEAAJ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8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6" name="KGD_KG_Seal_1391" descr="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1" o:spid="_x0000_s1026" o:spt="1" alt="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style="position:absolute;left:0pt;margin-left:-88.8pt;margin-top:-70.5pt;height:5pt;width:5pt;visibility:hidden;z-index:252058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8jfKmNkAAAAPAQAADwAAAAAA&#10;AAABACAAAAAiAAAAZHJzL2Rvd25yZXYueG1sUEsBAhQAFAAAAAgAh07iQOTzRpGHCAAA4xAAAA4A&#10;AAAAAAAAAQAgAAAAKAEAAGRycy9lMm9Eb2MueG1sUEsFBgAAAAAGAAYAWQEAAC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7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5" name="KGD_KG_Seal_1390" descr="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0" o:spid="_x0000_s1026" o:spt="1" alt="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style="position:absolute;left:0pt;margin-left:-88.8pt;margin-top:-70.5pt;height:5pt;width:5pt;visibility:hidden;z-index:252057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Bk70k+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6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4" name="KGD_KG_Seal_1389" descr="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9" o:spid="_x0000_s1026" o:spt="1" alt="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style="position:absolute;left:0pt;margin-left:-88.8pt;margin-top:-70.5pt;height:5pt;width:5pt;visibility:hidden;z-index:252056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MIOtnx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5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3" name="KGD_KG_Seal_1388" descr="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8" o:spid="_x0000_s1026" o:spt="1" alt="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style="position:absolute;left:0pt;margin-left:-88.8pt;margin-top:-70.5pt;height:5pt;width:5pt;visibility:hidden;z-index:252055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C2taC+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4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2" name="KGD_KG_Seal_1387" descr="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7" o:spid="_x0000_s1026" o:spt="1" alt="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style="position:absolute;left:0pt;margin-left:-88.8pt;margin-top:-70.5pt;height:5pt;width:5pt;visibility:hidden;z-index:252054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Nsu&#10;Dfa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3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1" name="KGD_KG_Seal_1386" descr="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6" o:spid="_x0000_s1026" o:spt="1" alt="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style="position:absolute;left:0pt;margin-left:-88.8pt;margin-top:-70.5pt;height:5pt;width:5pt;visibility:hidden;z-index:252053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8jfKmNkAAAAPAQAADwAAAAAAAAABACAAAAAiAAAAZHJzL2Rvd25yZXYu&#10;eG1sUEsBAhQAFAAAAAgAh07iQD15DgxvCAAA4xAAAA4AAAAAAAAAAQAgAAAAKAEAAGRycy9lMm9E&#10;b2MueG1sUEsFBgAAAAAGAAYAWQEAAA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2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0" name="KGD_KG_Seal_1385" descr="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5" o:spid="_x0000_s1026" o:spt="1" alt="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style="position:absolute;left:0pt;margin-left:-88.8pt;margin-top:-70.5pt;height:5pt;width:5pt;visibility:hidden;z-index:252052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1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9" name="KGD_KG_Seal_1384" descr="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4" o:spid="_x0000_s1026" o:spt="1" alt="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style="position:absolute;left:0pt;margin-left:-88.8pt;margin-top:-70.5pt;height:5pt;width:5pt;visibility:hidden;z-index:252051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8jfKmNkAAAAPAQAADwAAAAAAAAABACAAAAAiAAAAZHJzL2Rvd25yZXYu&#10;eG1sUEsBAhQAFAAAAAgAh07iQOAM5QuoCAAA4xAAAA4AAAAAAAAAAQAgAAAAKAEAAGRycy9lMm9E&#10;b2MueG1sUEsFBgAAAAAGAAYAWQEAAE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0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8" name="KGD_KG_Seal_1383" descr="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3" o:spid="_x0000_s1026" o:spt="1" alt="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style="position:absolute;left:0pt;margin-left:-88.8pt;margin-top:-70.5pt;height:5pt;width:5pt;visibility:hidden;z-index:252050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DyN8qY2QAAAA8BAAAPAAAAAAAAAAEA&#10;IAAAACIAAABkcnMvZG93bnJldi54bWxQSwECFAAUAAAACACHTuJAOb7RidgHAADjEAAADgAAAAAA&#10;AAABACAAAAAoAQAAZHJzL2Uyb0RvYy54bWxQSwUGAAAAAAYABgBZAQAAc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9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7" name="KGD_KG_Seal_1382" descr="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2" o:spid="_x0000_s1026" o:spt="1" alt="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style="position:absolute;left:0pt;margin-left:-88.8pt;margin-top:-70.5pt;height:5pt;width:5pt;visibility:hidden;z-index:252049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PI3ypjZAAAADwEAAA8AAAAAAAAAAQAgAAAAIgAAAGRycy9kb3ducmV2LnhtbFBL&#10;AQIUABQAAAAIAIdO4kBbXvuoMQgAAOMQAAAOAAAAAAAAAAEAIAAAACgBAABkcnMvZTJvRG9jLnht&#10;bFBLBQYAAAAABgAGAFkBAAD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8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6" name="KGD_KG_Seal_1381" descr="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1" o:spid="_x0000_s1026" o:spt="1" alt="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style="position:absolute;left:0pt;margin-left:-88.8pt;margin-top:-70.5pt;height:5pt;width:5pt;visibility:hidden;z-index:252048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8jfKmNkAAAAPAQAADwAAAAAAAAABACAAAAAiAAAAZHJzL2Rvd25yZXYu&#10;eG1sUEsBAhQAFAAAAAgAh07iQFy45nw2CAAA4xAAAA4AAAAAAAAAAQAgAAAAKAEAAGRycy9lMm9E&#10;b2MueG1sUEsFBgAAAAAGAAYAWQEAANA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7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5" name="KGD_KG_Seal_1380" descr="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0" o:spid="_x0000_s1026" o:spt="1" alt="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style="position:absolute;left:0pt;margin-left:-88.8pt;margin-top:-70.5pt;height:5pt;width:5pt;visibility:hidden;z-index:252047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Arze1S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6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4" name="KGD_KG_Seal_1379" descr="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9" o:spid="_x0000_s1026" o:spt="1" alt="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style="position:absolute;left:0pt;margin-left:-88.8pt;margin-top:-70.5pt;height:5pt;width:5pt;visibility:hidden;z-index:252046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DyN8qY2QAAAA8BAAAP&#10;AAAAAAAAAAEAIAAAACIAAABkcnMvZG93bnJldi54bWxQSwECFAAUAAAACACHTuJAHzDJEW8HAADj&#10;EAAADgAAAAAAAAABACAAAAAoAQAAZHJzL2Uyb0RvYy54bWxQSwUGAAAAAAYABgBZAQAAC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5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3" name="KGD_KG_Seal_1378" descr="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8" o:spid="_x0000_s1026" o:spt="1" alt="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style="position:absolute;left:0pt;margin-left:-88.8pt;margin-top:-70.5pt;height:5pt;width:5pt;visibility:hidden;z-index:252045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PI3ypjZAAAADwEAAA8AAAAAAAAA&#10;AQAgAAAAIgAAAGRycy9kb3ducmV2LnhtbFBLAQIUABQAAAAIAIdO4kBuxSxK2gcAAOMQAAAOAAAA&#10;AAAAAAEAIAAAACgBAABkcnMvZTJvRG9jLnhtbFBLBQYAAAAABgAGAFkBAAB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4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2" name="KGD_KG_Seal_1377" descr="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7" o:spid="_x0000_s1026" o:spt="1" alt="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style="position:absolute;left:0pt;margin-left:-88.8pt;margin-top:-70.5pt;height:5pt;width:5pt;visibility:hidden;z-index:252044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PI3ypjZAAAADwEAAA8AAAAAAAAAAQAgAAAAIgAAAGRycy9kb3ducmV2&#10;LnhtbFBLAQIUABQAAAAIAIdO4kAvkonRqQgAAOMQAAAOAAAAAAAAAAEAIAAAACgBAABkcnMvZTJv&#10;RG9jLnhtbFBLBQYAAAAABgAGAFkBAABD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3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1" name="KGD_KG_Seal_1376" descr="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6" o:spid="_x0000_s1026" o:spt="1" alt="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style="position:absolute;left:0pt;margin-left:-88.8pt;margin-top:-70.5pt;height:5pt;width:5pt;visibility:hidden;z-index:252043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FDtpBb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2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0" name="KGD_KG_Seal_1375" descr="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5" o:spid="_x0000_s1026" o:spt="1" alt="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style="position:absolute;left:0pt;margin-left:-88.8pt;margin-top:-70.5pt;height:5pt;width:5pt;visibility:hidden;z-index:252042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1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9" name="KGD_KG_Seal_1374" descr="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4" o:spid="_x0000_s1026" o:spt="1" alt="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style="position:absolute;left:0pt;margin-left:-88.8pt;margin-top:-70.5pt;height:5pt;width:5pt;visibility:hidden;z-index:252041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LkV&#10;e7A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0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8" name="KGD_KG_Seal_1373" descr="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3" o:spid="_x0000_s1026" o:spt="1" alt="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style="position:absolute;left:0pt;margin-left:-88.8pt;margin-top:-70.5pt;height:5pt;width:5pt;visibility:hidden;z-index:252040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9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7" name="KGD_KG_Seal_1372" descr="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2" o:spid="_x0000_s1026" o:spt="1" alt="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style="position:absolute;left:0pt;margin-left:-88.8pt;margin-top:-70.5pt;height:5pt;width:5pt;visibility:hidden;z-index:252039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Wu0wl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8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6" name="KGD_KG_Seal_1371" descr="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1" o:spid="_x0000_s1026" o:spt="1" alt="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style="position:absolute;left:0pt;margin-left:-88.8pt;margin-top:-70.5pt;height:5pt;width:5pt;visibility:hidden;z-index:252038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DyN8qY2QAAAA8BAAAP&#10;AAAAAAAAAAEAIAAAACIAAABkcnMvZG93bnJldi54bWxQSwECFAAUAAAACACHTuJAMa0Z/KkJAADj&#10;EAAADgAAAAAAAAABACAAAAAoAQAAZHJzL2Uyb0RvYy54bWxQSwUGAAAAAAYABgBZAQAAQ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7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5" name="KGD_KG_Seal_1370" descr="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0" o:spid="_x0000_s1026" o:spt="1" alt="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style="position:absolute;left:0pt;margin-left:-88.8pt;margin-top:-70.5pt;height:5pt;width:5pt;visibility:hidden;z-index:252037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DyN8qY2QAA&#10;AA8BAAAPAAAAAAAAAAEAIAAAACIAAABkcnMvZG93bnJldi54bWxQSwECFAAUAAAACACHTuJA0zi9&#10;pD0JAADjEAAADgAAAAAAAAABACAAAAAoAQAAZHJzL2Uyb0RvYy54bWxQSwUGAAAAAAYABgBZAQAA&#10;1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6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4" name="KGD_KG_Seal_1369" descr="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9" o:spid="_x0000_s1026" o:spt="1" alt="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style="position:absolute;left:0pt;margin-left:-88.8pt;margin-top:-70.5pt;height:5pt;width:5pt;visibility:hidden;z-index:252036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&#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5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3" name="KGD_KG_Seal_1368" descr="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8" o:spid="_x0000_s1026" o:spt="1" alt="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style="position:absolute;left:0pt;margin-left:-88.8pt;margin-top:-70.5pt;height:5pt;width:5pt;visibility:hidden;z-index:252035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PI3ypjZAAAADwEAAA8AAAAA&#10;AAAAAQAgAAAAIgAAAGRycy9kb3ducmV2LnhtbFBLAQIUABQAAAAIAIdO4kCxEMG6UAoAAOMQAAAO&#10;AAAAAAAAAAEAIAAAACgBAABkcnMvZTJvRG9jLnhtbFBLBQYAAAAABgAGAFkBAAD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4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2" name="KGD_KG_Seal_1367" descr="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7" o:spid="_x0000_s1026" o:spt="1" alt="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style="position:absolute;left:0pt;margin-left:-88.8pt;margin-top:-70.5pt;height:5pt;width:5pt;visibility:hidden;z-index:252034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3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1" name="KGD_KG_Seal_1366" descr="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6" o:spid="_x0000_s1026" o:spt="1" alt="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style="position:absolute;left:0pt;margin-left:-88.8pt;margin-top:-70.5pt;height:5pt;width:5pt;visibility:hidden;z-index:252033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DyN8qY2QAAAA8BAAAPAAAA&#10;AAAAAAEAIAAAACIAAABkcnMvZG93bnJldi54bWxQSwECFAAUAAAACACHTuJAiiHiD/wKAADjEAAA&#10;DgAAAAAAAAABACAAAAAoAQAAZHJzL2Uyb0RvYy54bWxQSwUGAAAAAAYABgBZAQAAl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2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0" name="KGD_KG_Seal_1365" descr="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5" o:spid="_x0000_s1026" o:spt="1" alt="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style="position:absolute;left:0pt;margin-left:-88.8pt;margin-top:-70.5pt;height:5pt;width:5pt;visibility:hidden;z-index:252032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0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9" name="KGD_KG_Seal_1364" descr="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4" o:spid="_x0000_s1026" o:spt="1" alt="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style="position:absolute;left:0pt;margin-left:-88.8pt;margin-top:-70.5pt;height:5pt;width:5pt;visibility:hidden;z-index:252030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9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8" name="KGD_KG_Seal_1363" descr="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3" o:spid="_x0000_s1026" o:spt="1" alt="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style="position:absolute;left:0pt;margin-left:-88.8pt;margin-top:-70.5pt;height:5pt;width:5pt;visibility:hidden;z-index:252029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OeMo62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8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7" name="KGD_KG_Seal_1362" descr="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2" o:spid="_x0000_s1026" o:spt="1" alt="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style="position:absolute;left:0pt;margin-left:-88.8pt;margin-top:-70.5pt;height:5pt;width:5pt;visibility:hidden;z-index:252028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7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6" name="KGD_KG_Seal_1361" descr="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1" o:spid="_x0000_s1026" o:spt="1" alt="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style="position:absolute;left:0pt;margin-left:-88.8pt;margin-top:-70.5pt;height:5pt;width:5pt;visibility:hidden;z-index:252027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&#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D8dX9F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6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5" name="KGD_KG_Seal_1360" descr="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0" o:spid="_x0000_s1026" o:spt="1" alt="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style="position:absolute;left:0pt;margin-left:-88.8pt;margin-top:-70.5pt;height:5pt;width:5pt;visibility:hidden;z-index:252026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5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4" name="KGD_KG_Seal_1359" descr="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9" o:spid="_x0000_s1026" o:spt="1" alt="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style="position:absolute;left:0pt;margin-left:-88.8pt;margin-top:-70.5pt;height:5pt;width:5pt;visibility:hidden;z-index:252025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efNCFw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4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3" name="KGD_KG_Seal_1358" descr="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8" o:spid="_x0000_s1026" o:spt="1" alt="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style="position:absolute;left:0pt;margin-left:-88.8pt;margin-top:-70.5pt;height:5pt;width:5pt;visibility:hidden;z-index:252024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3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2" name="KGD_KG_Seal_1357" descr="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7" o:spid="_x0000_s1026" o:spt="1" alt="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style="position:absolute;left:0pt;margin-left:-88.8pt;margin-top:-70.5pt;height:5pt;width:5pt;visibility:hidden;z-index:252023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PI3ypjZAAAADwEAAA8AAAAAAAAAAQAgAAAAIgAAAGRycy9kb3ducmV2LnhtbFBLAQIUABQA&#10;AAAIAIdO4kBfK2MeZQoAAOMQAAAOAAAAAAAAAAEAIAAAACgBAABkcnMvZTJvRG9jLnhtbFBLBQYA&#10;AAAABgAGAFkBAAD/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2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1" name="KGD_KG_Seal_1356" descr="/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6" o:spid="_x0000_s1026" o:spt="1" alt="/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style="position:absolute;left:0pt;margin-left:-88.8pt;margin-top:-70.5pt;height:5pt;width:5pt;visibility:hidden;z-index:252022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&#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PI3ypjZAAAADwEAAA8AAAAAAAAAAQAgAAAAIgAAAGRy&#10;cy9kb3ducmV2LnhtbFBLAQIUABQAAAAIAIdO4kBIfp5gCAoAAOMQAAAOAAAAAAAAAAEAIAAAACgB&#10;AABkcnMvZTJvRG9jLnhtbFBLBQYAAAAABgAGAFkBAACi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1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0" name="KGD_KG_Seal_1355" descr="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5" o:spid="_x0000_s1026" o:spt="1" alt="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style="position:absolute;left:0pt;margin-left:-88.8pt;margin-top:-70.5pt;height:5pt;width:5pt;visibility:hidden;z-index:252021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0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9" name="KGD_KG_Seal_1354" descr="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4" o:spid="_x0000_s1026" o:spt="1" alt="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style="position:absolute;left:0pt;margin-left:-88.8pt;margin-top:-70.5pt;height:5pt;width:5pt;visibility:hidden;z-index:252020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9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8" name="KGD_KG_Seal_1353" descr="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3" o:spid="_x0000_s1026" o:spt="1" alt="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style="position:absolute;left:0pt;margin-left:-88.8pt;margin-top:-70.5pt;height:5pt;width:5pt;visibility:hidden;z-index:252019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8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7" name="KGD_KG_Seal_1352" descr="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2" o:spid="_x0000_s1026" o:spt="1" alt="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style="position:absolute;left:0pt;margin-left:-88.8pt;margin-top:-70.5pt;height:5pt;width:5pt;visibility:hidden;z-index:252018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yN8qY2QAA&#10;AA8BAAAPAAAAAAAAAAEAIAAAACIAAABkcnMvZG93bnJldi54bWxQSwECFAAUAAAACACHTuJAhYQx&#10;91oKAADjEAAADgAAAAAAAAABACAAAAAoAQAAZHJzL2Uyb0RvYy54bWxQSwUGAAAAAAYABgBZAQAA&#10;9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7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6" name="KGD_KG_Seal_1351" descr="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1" o:spid="_x0000_s1026" o:spt="1" alt="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style="position:absolute;left:0pt;margin-left:-88.8pt;margin-top:-70.5pt;height:5pt;width:5pt;visibility:hidden;z-index:252017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8jfKmNkAAAAPAQAADwAAAAAAAAABACAAAAAiAAAAZHJz&#10;L2Rvd25yZXYueG1sUEsBAhQAFAAAAAgAh07iQCI9JieyCgAA4xAAAA4AAAAAAAAAAQAgAAAAKAEA&#10;AGRycy9lMm9Eb2MueG1sUEsFBgAAAAAGAAYAWQEAAEw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6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5" name="KGD_KG_Seal_1350" descr="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0" o:spid="_x0000_s1026" o:spt="1" alt="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style="position:absolute;left:0pt;margin-left:-88.8pt;margin-top:-70.5pt;height:5pt;width:5pt;visibility:hidden;z-index:252016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PI3ypjZAAAADwEAAA8AAAAAAAAAAQAgAAAAIgAAAGRycy9k&#10;b3ducmV2LnhtbFBLAQIUABQAAAAIAIdO4kBLo7mvPgoAAOMQAAAOAAAAAAAAAAEAIAAAACgBAABk&#10;cnMvZTJvRG9jLnhtbFBLBQYAAAAABgAGAFkBAADY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5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4" name="KGD_KG_Seal_1349" descr="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9" o:spid="_x0000_s1026" o:spt="1" alt="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style="position:absolute;left:0pt;margin-left:-88.8pt;margin-top:-70.5pt;height:5pt;width:5pt;visibility:hidden;z-index:252015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DyN8qY2QAAAA8BAAAPAAAAAAAAAAEAIAAAACIA&#10;AABkcnMvZG93bnJldi54bWxQSwECFAAUAAAACACHTuJAVs0DR0UKAADjEAAADgAAAAAAAAABACAA&#10;AAAoAQAAZHJzL2Uyb0RvYy54bWxQSwUGAAAAAAYABgBZAQAA3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4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3" name="KGD_KG_Seal_1348" descr="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8" o:spid="_x0000_s1026" o:spt="1" alt="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style="position:absolute;left:0pt;margin-left:-88.8pt;margin-top:-70.5pt;height:5pt;width:5pt;visibility:hidden;z-index:252014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4Efa6W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3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2" name="KGD_KG_Seal_1347" descr="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7" o:spid="_x0000_s1026" o:spt="1" alt="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style="position:absolute;left:0pt;margin-left:-88.8pt;margin-top:-70.5pt;height:5pt;width:5pt;visibility:hidden;z-index:252013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2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1" name="KGD_KG_Seal_1346" descr="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6" o:spid="_x0000_s1026" o:spt="1" alt="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style="position:absolute;left:0pt;margin-left:-88.8pt;margin-top:-70.5pt;height:5pt;width:5pt;visibility:hidden;z-index:252012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ETe1/b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1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0" name="KGD_KG_Seal_1345" descr="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5" o:spid="_x0000_s1026" o:spt="1" alt="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style="position:absolute;left:0pt;margin-left:-88.8pt;margin-top:-70.5pt;height:5pt;width:5pt;visibility:hidden;z-index:252011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0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9" name="KGD_KG_Seal_1344" descr="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4" o:spid="_x0000_s1026" o:spt="1" alt="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style="position:absolute;left:0pt;margin-left:-88.8pt;margin-top:-70.5pt;height:5pt;width:5pt;visibility:hidden;z-index:252010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9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8" name="KGD_KG_Seal_1343" descr="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3" o:spid="_x0000_s1026" o:spt="1" alt="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style="position:absolute;left:0pt;margin-left:-88.8pt;margin-top:-70.5pt;height:5pt;width:5pt;visibility:hidden;z-index:252009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PI3ypjZAAAADwEAAA8AAAAAAAAAAQAgAAAA&#10;IgAAAGRycy9kb3ducmV2LnhtbFBLAQIUABQAAAAIAIdO4kC0Ln0DRwoAAOMQAAAOAAAAAAAAAAEA&#10;IAAAACgBAABkcnMvZTJvRG9jLnhtbFBLBQYAAAAABgAGAFkBAADh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8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7" name="KGD_KG_Seal_1342" descr="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2" o:spid="_x0000_s1026" o:spt="1" alt="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style="position:absolute;left:0pt;margin-left:-88.8pt;margin-top:-70.5pt;height:5pt;width:5pt;visibility:hidden;z-index:252008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PI3ypjZAAAA&#10;DwEAAA8AAAAAAAAAAQAgAAAAIgAAAGRycy9kb3ducmV2LnhtbFBLAQIUABQAAAAIAIdO4kDxBApI&#10;IAoAAOMQAAAOAAAAAAAAAAEAIAAAACgBAABkcnMvZTJvRG9jLnhtbFBLBQYAAAAABgAGAFkBAAC6&#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7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6" name="KGD_KG_Seal_1341" descr="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1" o:spid="_x0000_s1026" o:spt="1" alt="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style="position:absolute;left:0pt;margin-left:-88.8pt;margin-top:-70.5pt;height:5pt;width:5pt;visibility:hidden;z-index:252007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PI3ypjZAAAADwEAAA8AAAAAAAAA&#10;AQAgAAAAIgAAAGRycy9kb3ducmV2LnhtbFBLAQIUABQAAAAIAIdO4kAjuw4BFAoAAOMQAAAOAAAA&#10;AAAAAAEAIAAAACgBAABkcnMvZTJvRG9jLnhtbFBLBQYAAAAABgAGAFkBAACu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6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5" name="KGD_KG_Seal_1340" descr="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0" o:spid="_x0000_s1026" o:spt="1" alt="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style="position:absolute;left:0pt;margin-left:-88.8pt;margin-top:-70.5pt;height:5pt;width:5pt;visibility:hidden;z-index:252006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5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4" name="KGD_KG_Seal_1339" descr="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9" o:spid="_x0000_s1026" o:spt="1" alt="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style="position:absolute;left:0pt;margin-left:-88.8pt;margin-top:-70.5pt;height:5pt;width:5pt;visibility:hidden;z-index:252005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4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3" name="KGD_KG_Seal_1338" descr="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8" o:spid="_x0000_s1026" o:spt="1" alt="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style="position:absolute;left:0pt;margin-left:-88.8pt;margin-top:-70.5pt;height:5pt;width:5pt;visibility:hidden;z-index:252004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PI3ypjZAAAADwEAAA8AAAAAAAAAAQAgAAAAIgAAAGRycy9kb3ducmV2LnhtbFBLAQIUABQAAAAI&#10;AIdO4kAljGZ38AkAAOMQAAAOAAAAAAAAAAEAIAAAACgBAABkcnMvZTJvRG9jLnhtbFBLBQYAAAAA&#10;BgAGAFkBAACK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3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2" name="KGD_KG_Seal_1337" descr="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7" o:spid="_x0000_s1026" o:spt="1" alt="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style="position:absolute;left:0pt;margin-left:-88.8pt;margin-top:-70.5pt;height:5pt;width:5pt;visibility:hidden;z-index:252003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PI3ypjZAAAADwEAAA8AAAAAAAAAAQAg&#10;AAAAIgAAAGRycy9kb3ducmV2LnhtbFBLAQIUABQAAAAIAIdO4kDBeG0XEQoAAOMQAAAOAAAAAAAA&#10;AAEAIAAAACgBAABkcnMvZTJvRG9jLnhtbFBLBQYAAAAABgAGAFkBAACr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2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1" name="KGD_KG_Seal_1336" descr="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6" o:spid="_x0000_s1026" o:spt="1" alt="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style="position:absolute;left:0pt;margin-left:-88.8pt;margin-top:-70.5pt;height:5pt;width:5pt;visibility:hidden;z-index:252002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1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0" name="KGD_KG_Seal_1335" descr="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5" o:spid="_x0000_s1026" o:spt="1" alt="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style="position:absolute;left:0pt;margin-left:-88.8pt;margin-top:-70.5pt;height:5pt;width:5pt;visibility:hidden;z-index:252001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0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9" name="KGD_KG_Seal_1334" descr="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4" o:spid="_x0000_s1026" o:spt="1" alt="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style="position:absolute;left:0pt;margin-left:-88.8pt;margin-top:-70.5pt;height:5pt;width:5pt;visibility:hidden;z-index:252000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8jfKmNkAAAAPAQAADwAAAAAA&#10;AAABACAAAAAiAAAAZHJzL2Rvd25yZXYueG1sUEsBAhQAFAAAAAgAh07iQOI0pS6kCQAA4xAAAA4A&#10;AAAAAAAAAQAgAAAAKAEAAGRycy9lMm9Eb2MueG1sUEsFBgAAAAAGAAYAWQEAAD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9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8" name="KGD_KG_Seal_1333" descr="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3" o:spid="_x0000_s1026" o:spt="1" alt="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style="position:absolute;left:0pt;margin-left:-88.8pt;margin-top:-70.5pt;height:5pt;width:5pt;visibility:hidden;z-index:251999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DyN8qY2QAAAA8BAAAPAAAAAAAA&#10;AAEAIAAAACIAAABkcnMvZG93bnJldi54bWxQSwECFAAUAAAACACHTuJAGtaZqhUKAADjEAAADgAA&#10;AAAAAAABACAAAAAoAQAAZHJzL2Uyb0RvYy54bWxQSwUGAAAAAAYABgBZAQAAr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7" name="KGD_KG_Seal_1332" descr="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2" o:spid="_x0000_s1026" o:spt="1" alt="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style="position:absolute;left:0pt;margin-left:-88.8pt;margin-top:-70.5pt;height:5pt;width:5pt;visibility:hidden;z-index:251998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7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6" name="KGD_KG_Seal_1331" descr="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1" o:spid="_x0000_s1026" o:spt="1" alt="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style="position:absolute;left:0pt;margin-left:-88.8pt;margin-top:-70.5pt;height:5pt;width:5pt;visibility:hidden;z-index:251997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AAAAABkcnMvUEsBAhQAFAAAAAgAh07iQPI3ypjZAAAADwEAAA8AAAAAAAAAAQAgAAAA&#10;IgAAAGRycy9kb3ducmV2LnhtbFBLAQIUABQAAAAIAIdO4kB5qfwVYwkAAOMQAAAOAAAAAAAAAAEA&#10;IAAAACgBAABkcnMvZTJvRG9jLnhtbFBLBQYAAAAABgAGAFkBAAD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6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5" name="KGD_KG_Seal_1330" descr="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0" o:spid="_x0000_s1026" o:spt="1" alt="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style="position:absolute;left:0pt;margin-left:-88.8pt;margin-top:-70.5pt;height:5pt;width:5pt;visibility:hidden;z-index:251996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8jfKmNkAAAAPAQAADwAAAAAAAAABACAAAAAiAAAAZHJzL2Rvd25yZXYu&#10;eG1sUEsBAhQAFAAAAAgAh07iQGOfOtMaCQAA4xAAAA4AAAAAAAAAAQAgAAAAKAEAAGRycy9lMm9E&#10;b2MueG1sUEsFBgAAAAAGAAYAWQEAAL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5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4" name="KGD_KG_Seal_1329" descr="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9" o:spid="_x0000_s1026" o:spt="1" alt="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style="position:absolute;left:0pt;margin-left:-88.8pt;margin-top:-70.5pt;height:5pt;width:5pt;visibility:hidden;z-index:251995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8jfKmNkAAAAPAQAADwAAAAAAAAABACAAAAAiAAAAZHJzL2Rvd25yZXYueG1sUEsB&#10;AhQAFAAAAAgAh07iQJz+bbq/CQAA4xAAAA4AAAAAAAAAAQAgAAAAKAEAAGRycy9lMm9Eb2MueG1s&#10;UEsFBgAAAAAGAAYAWQEAAFk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4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3" name="KGD_KG_Seal_1328" descr="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8" o:spid="_x0000_s1026" o:spt="1" alt="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style="position:absolute;left:0pt;margin-left:-88.8pt;margin-top:-70.5pt;height:5pt;width:5pt;visibility:hidden;z-index:251994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yI6tUg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3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2" name="KGD_KG_Seal_1327" descr="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7" o:spid="_x0000_s1026" o:spt="1" alt="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style="position:absolute;left:0pt;margin-left:-88.8pt;margin-top:-70.5pt;height:5pt;width:5pt;visibility:hidden;z-index:251993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Mhjnlh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2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1" name="KGD_KG_Seal_1326" descr="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6" o:spid="_x0000_s1026" o:spt="1" alt="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style="position:absolute;left:0pt;margin-left:-88.8pt;margin-top:-70.5pt;height:5pt;width:5pt;visibility:hidden;z-index:251992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bEsPK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1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0" name="KGD_KG_Seal_1325" descr="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5" o:spid="_x0000_s1026" o:spt="1" alt="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style="position:absolute;left:0pt;margin-left:-88.8pt;margin-top:-70.5pt;height:5pt;width:5pt;visibility:hidden;z-index:251991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PI3ypjZAAAADwEAAA8AAAAAAAAAAQAgAAAAIgAAAGRycy9kb3ducmV2LnhtbFBLAQIU&#10;ABQAAAAIAIdO4kASuPZnhAkAAOMQAAAOAAAAAAAAAAEAIAAAACgBAABkcnMvZTJvRG9jLnhtbFBL&#10;BQYAAAAABgAGAFkBAAAe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0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9" name="KGD_KG_Seal_1324" descr="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4" o:spid="_x0000_s1026" o:spt="1" alt="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style="position:absolute;left:0pt;margin-left:-88.8pt;margin-top:-70.5pt;height:5pt;width:5pt;visibility:hidden;z-index:251990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8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8" name="KGD_KG_Seal_1323" descr="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3" o:spid="_x0000_s1026" o:spt="1" alt="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style="position:absolute;left:0pt;margin-left:-88.8pt;margin-top:-70.5pt;height:5pt;width:5pt;visibility:hidden;z-index:251988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8jfKmNkAAAAPAQAADwAAAAAAAAABACAAAAAiAAAAZHJzL2Rvd25y&#10;ZXYueG1sUEsBAhQAFAAAAAgAh07iQDeoXCzlCgAA4xAAAA4AAAAAAAAAAQAgAAAAKAEAAGRycy9l&#10;Mm9Eb2MueG1sUEsFBgAAAAAGAAYAWQEAAH8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7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7" name="KGD_KG_Seal_1322" descr="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2" o:spid="_x0000_s1026" o:spt="1" alt="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style="position:absolute;left:0pt;margin-left:-88.8pt;margin-top:-70.5pt;height:5pt;width:5pt;visibility:hidden;z-index:251987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6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6" name="KGD_KG_Seal_1321" descr="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1" o:spid="_x0000_s1026" o:spt="1" alt="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style="position:absolute;left:0pt;margin-left:-88.8pt;margin-top:-70.5pt;height:5pt;width:5pt;visibility:hidden;z-index:251986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5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5" name="KGD_KG_Seal_1320" descr="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0" o:spid="_x0000_s1026" o:spt="1" alt="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style="position:absolute;left:0pt;margin-left:-88.8pt;margin-top:-70.5pt;height:5pt;width:5pt;visibility:hidden;z-index:251985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4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4" name="KGD_KG_Seal_1319" descr="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9" o:spid="_x0000_s1026" o:spt="1" alt="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style="position:absolute;left:0pt;margin-left:-88.8pt;margin-top:-70.5pt;height:5pt;width:5pt;visibility:hidden;z-index:251984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PI3ypjZAAAADwEAAA8AAAAA&#10;AAAAAQAgAAAAIgAAAGRycy9kb3ducmV2LnhtbFBLAQIUABQAAAAIAIdO4kB1fZuziQoAAOMQAAAO&#10;AAAAAAAAAAEAIAAAACgBAABkcnMvZTJvRG9jLnhtbFBLBQYAAAAABgAGAFkBAAAj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3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3" name="KGD_KG_Seal_1318" descr="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8" o:spid="_x0000_s1026" o:spt="1" alt="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style="position:absolute;left:0pt;margin-left:-88.8pt;margin-top:-70.5pt;height:5pt;width:5pt;visibility:hidden;z-index:251983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2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2" name="KGD_KG_Seal_1317" descr="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7" o:spid="_x0000_s1026" o:spt="1" alt="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style="position:absolute;left:0pt;margin-left:-88.8pt;margin-top:-70.5pt;height:5pt;width:5pt;visibility:hidden;z-index:251982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NBq6GC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1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1" name="KGD_KG_Seal_1316" descr="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6" o:spid="_x0000_s1026" o:spt="1" alt="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style="position:absolute;left:0pt;margin-left:-88.8pt;margin-top:-70.5pt;height:5pt;width:5pt;visibility:hidden;z-index:251981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DyN8qY2QAAAA8BAAAPAAAAAAAAAAEAIAAAACIA&#10;AABkcnMvZG93bnJldi54bWxQSwECFAAUAAAACACHTuJAH+kDp34KAADjEAAADgAAAAAAAAABACAA&#10;AAAoAQAAZHJzL2Uyb0RvYy54bWxQSwUGAAAAAAYABgBZAQAAG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0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0" name="KGD_KG_Seal_1315" descr="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5" o:spid="_x0000_s1026" o:spt="1" alt="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style="position:absolute;left:0pt;margin-left:-88.8pt;margin-top:-70.5pt;height:5pt;width:5pt;visibility:hidden;z-index:251980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8jfKmNkAAAAPAQAADwAAAAAAAAABACAAAAAiAAAAZHJzL2Rvd25yZXYueG1sUEsBAhQAFAAA&#10;AAgAh07iQGSCzKzWCgAA4xAAAA4AAAAAAAAAAQAgAAAAKAEAAGRycy9lMm9Eb2MueG1sUEsFBgAA&#10;AAAGAAYAWQEAAH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9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9" name="KGD_KG_Seal_1314" descr="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4" o:spid="_x0000_s1026" o:spt="1" alt="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style="position:absolute;left:0pt;margin-left:-88.8pt;margin-top:-70.5pt;height:5pt;width:5pt;visibility:hidden;z-index:251979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8jfKmNkAAAAPAQAADwAAAAAAAAABACAAAAAiAAAAZHJzL2Rvd25yZXYueG1sUEsB&#10;AhQAFAAAAAgAh07iQPg4PoujCgAA4xAAAA4AAAAAAAAAAQAgAAAAKAEAAGRycy9lMm9Eb2MueG1s&#10;UEsFBgAAAAAGAAYAWQEAAD0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8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8" name="KGD_KG_Seal_1313" descr="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3" o:spid="_x0000_s1026" o:spt="1" alt="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style="position:absolute;left:0pt;margin-left:-88.8pt;margin-top:-70.5pt;height:5pt;width:5pt;visibility:hidden;z-index:251978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GVC5hl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7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7" name="KGD_KG_Seal_1312" descr="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2" o:spid="_x0000_s1026" o:spt="1" alt="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style="position:absolute;left:0pt;margin-left:-88.8pt;margin-top:-70.5pt;height:5pt;width:5pt;visibility:hidden;z-index:251977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8jfKmNkAAAAPAQAADwAAAAAAAAABACAAAAAi&#10;AAAAZHJzL2Rvd25yZXYueG1sUEsBAhQAFAAAAAgAh07iQKs2nOJGCgAA4xAAAA4AAAAAAAAAAQAg&#10;AAAAKAEAAGRycy9lMm9Eb2MueG1sUEsFBgAAAAAGAAYAWQEAAO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6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6" name="KGD_KG_Seal_1311" descr="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1" o:spid="_x0000_s1026" o:spt="1" alt="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style="position:absolute;left:0pt;margin-left:-88.8pt;margin-top:-70.5pt;height:5pt;width:5pt;visibility:hidden;z-index:251976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5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5" name="KGD_KG_Seal_1310" descr="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0" o:spid="_x0000_s1026" o:spt="1" alt="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style="position:absolute;left:0pt;margin-left:-88.8pt;margin-top:-70.5pt;height:5pt;width:5pt;visibility:hidden;z-index:251975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4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4" name="KGD_KG_Seal_1309" descr="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9" o:spid="_x0000_s1026" o:spt="1" alt="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style="position:absolute;left:0pt;margin-left:-88.8pt;margin-top:-70.5pt;height:5pt;width:5pt;visibility:hidden;z-index:251974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8jfKmNkAAAAPAQAADwAAAAAAAAABACAAAAAiAAAAZHJzL2Rvd25yZXYueG1s&#10;UEsBAhQAFAAAAAgAh07iQLB4GDD7CQAA4xAAAA4AAAAAAAAAAQAgAAAAKAEAAGRycy9lMm9Eb2Mu&#10;eG1sUEsFBgAAAAAGAAYAWQEAAJ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3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3" name="KGD_KG_Seal_1308" descr="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8" o:spid="_x0000_s1026" o:spt="1" alt="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style="position:absolute;left:0pt;margin-left:-88.8pt;margin-top:-70.5pt;height:5pt;width:5pt;visibility:hidden;z-index:251973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2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2" name="KGD_KG_Seal_1307" descr="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7" o:spid="_x0000_s1026" o:spt="1" alt="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style="position:absolute;left:0pt;margin-left:-88.8pt;margin-top:-70.5pt;height:5pt;width:5pt;visibility:hidden;z-index:251972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DyN8qY2QAAAA8BAAAPAAAAAAAAAAEAIAAAACIAAABkcnMvZG93bnJldi54bWxQSwECFAAU&#10;AAAACACHTuJASMFu7/QJAADjEAAADgAAAAAAAAABACAAAAAoAQAAZHJzL2Uyb0RvYy54bWxQSwUG&#10;AAAAAAYABgBZAQAAj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1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1" name="KGD_KG_Seal_1306" descr="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6" o:spid="_x0000_s1026" o:spt="1" alt="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style="position:absolute;left:0pt;margin-left:-88.8pt;margin-top:-70.5pt;height:5pt;width:5pt;visibility:hidden;z-index:251971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8jfKmNkAAAAPAQAADwAAAAAAAAABACAAAAAiAAAAZHJzL2Rvd25y&#10;ZXYueG1sUEsBAhQAFAAAAAgAh07iQP9BgfLICQAA4xAAAA4AAAAAAAAAAQAgAAAAKAEAAGRycy9l&#10;Mm9Eb2MueG1sUEsFBgAAAAAGAAYAWQEAAG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0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0" name="KGD_KG_Seal_1305" descr="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5" o:spid="_x0000_s1026" o:spt="1" alt="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style="position:absolute;left:0pt;margin-left:-88.8pt;margin-top:-70.5pt;height:5pt;width:5pt;visibility:hidden;z-index:251970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CpQlJq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9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9" name="KGD_KG_Seal_1304" descr="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4" o:spid="_x0000_s1026" o:spt="1" alt="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style="position:absolute;left:0pt;margin-left:-88.8pt;margin-top:-70.5pt;height:5pt;width:5pt;visibility:hidden;z-index:251969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8jfKmNkAAAAPAQAADwAAAAAAAAABACAAAAAiAAAAZHJzL2Rvd25y&#10;ZXYueG1sUEsBAhQAFAAAAAgAh07iQDQZgcIBCgAA4xAAAA4AAAAAAAAAAQAgAAAAKAEAAGRycy9l&#10;Mm9Eb2MueG1sUEsFBgAAAAAGAAYAWQEAAJ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8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8" name="KGD_KG_Seal_1303" descr="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3" o:spid="_x0000_s1026" o:spt="1" alt="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style="position:absolute;left:0pt;margin-left:-88.8pt;margin-top:-70.5pt;height:5pt;width:5pt;visibility:hidden;z-index:251968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7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7" name="KGD_KG_Seal_1302" descr="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2" o:spid="_x0000_s1026" o:spt="1" alt="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style="position:absolute;left:0pt;margin-left:-88.8pt;margin-top:-70.5pt;height:5pt;width:5pt;visibility:hidden;z-index:251967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6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6" name="KGD_KG_Seal_1301" descr="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1" o:spid="_x0000_s1026" o:spt="1" alt="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style="position:absolute;left:0pt;margin-left:-88.8pt;margin-top:-70.5pt;height:5pt;width:5pt;visibility:hidden;z-index:251966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K1s&#10;56U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5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5" name="KGD_KG_Seal_1300" descr="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0" o:spid="_x0000_s1026" o:spt="1" alt="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style="position:absolute;left:0pt;margin-left:-88.8pt;margin-top:-70.5pt;height:5pt;width:5pt;visibility:hidden;z-index:251965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8jfKmNkAAAAPAQAADwAAAAAAAAABACAAAAAiAAAAZHJzL2Rvd25yZXYueG1sUEsBAhQAFAAAAAgA&#10;h07iQKzmbONECQAA4xAAAA4AAAAAAAAAAQAgAAAAKAEAAGRycy9lMm9Eb2MueG1sUEsFBgAAAAAG&#10;AAYAWQEAAN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4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4" name="KGD_KG_Seal_1299" descr="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9" o:spid="_x0000_s1026" o:spt="1" alt="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style="position:absolute;left:0pt;margin-left:-88.8pt;margin-top:-70.5pt;height:5pt;width:5pt;visibility:hidden;z-index:251964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I3ypjZAAAADwEAAA8AAAAAAAAAAQAgAAAAIgAAAGRycy9kb3ducmV2LnhtbFBLAQIUABQA&#10;AAAIAIdO4kDoy1dtSAkAAOMQAAAOAAAAAAAAAAEAIAAAACgBAABkcnMvZTJvRG9jLnhtbFBLBQYA&#10;AAAABgAGAFkBAAD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3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3" name="KGD_KG_Seal_1298" descr="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8" o:spid="_x0000_s1026" o:spt="1" alt="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style="position:absolute;left:0pt;margin-left:-88.8pt;margin-top:-70.5pt;height:5pt;width:5pt;visibility:hidden;z-index:251963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PI3ypjZAAAADwEAAA8AAAAAAAAAAQAgAAAAIgAA&#10;AGRycy9kb3ducmV2LnhtbFBLAQIUABQAAAAIAIdO4kDvFAa4tQgAAOMQAAAOAAAAAAAAAAEAIAAA&#10;ACgBAABkcnMvZTJvRG9jLnhtbFBLBQYAAAAABgAGAFkBAABP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2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2" name="KGD_KG_Seal_1297" descr="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7" o:spid="_x0000_s1026" o:spt="1" alt="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style="position:absolute;left:0pt;margin-left:-88.8pt;margin-top:-70.5pt;height:5pt;width:5pt;visibility:hidden;z-index:251962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PI3ypjZAAAADwEAAA8AAAAAAAAAAQAg&#10;AAAAIgAAAGRycy9kb3ducmV2LnhtbFBLAQIUABQAAAAIAIdO4kCBJPkPgggAAOMQAAAOAAAAAAAA&#10;AAEAIAAAACgBAABkcnMvZTJvRG9jLnhtbFBLBQYAAAAABgAGAFkBAAA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1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1" name="KGD_KG_Seal_1296" descr="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6" o:spid="_x0000_s1026" o:spt="1" alt="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style="position:absolute;left:0pt;margin-left:-88.8pt;margin-top:-70.5pt;height:5pt;width:5pt;visibility:hidden;z-index:251961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iu59gu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0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0" name="KGD_KG_Seal_1295" descr="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5" o:spid="_x0000_s1026" o:spt="1" alt="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style="position:absolute;left:0pt;margin-left:-88.8pt;margin-top:-70.5pt;height:5pt;width:5pt;visibility:hidden;z-index:251960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DyN8qY2QAAAA8BAAAPAAAAAAAAAAEAIAAAACIAAABkcnMvZG93bnJldi54&#10;bWxQSwECFAAUAAAACACHTuJAzJzW4jUIAADjEAAADgAAAAAAAAABACAAAAAoAQAAZHJzL2Uyb0Rv&#10;Yy54bWxQSwUGAAAAAAYABgBZAQAAz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9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9" name="KGD_KG_Seal_1294" descr="+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4" o:spid="_x0000_s1026" o:spt="1" alt="+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style="position:absolute;left:0pt;margin-left:-88.8pt;margin-top:-70.5pt;height:5pt;width:5pt;visibility:hidden;z-index:251959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KgqV2B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8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8" name="KGD_KG_Seal_1293" descr="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3" o:spid="_x0000_s1026" o:spt="1" alt="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style="position:absolute;left:0pt;margin-left:-88.8pt;margin-top:-70.5pt;height:5pt;width:5pt;visibility:hidden;z-index:251958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AAAAABkcnMvUEsBAhQAFAAAAAgA&#10;h07iQPI3ypjZAAAADwEAAA8AAAAAAAAAAQAgAAAAIgAAAGRycy9kb3ducmV2LnhtbFBLAQIUABQA&#10;AAAIAIdO4kCxLiCP1ggAAOMQAAAOAAAAAAAAAAEAIAAAACgBAABkcnMvZTJvRG9jLnhtbFBLBQYA&#10;AAAABgAGAFkBAAB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7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7" name="KGD_KG_Seal_1292" descr="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2" o:spid="_x0000_s1026" o:spt="1" alt="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style="position:absolute;left:0pt;margin-left:-88.8pt;margin-top:-70.5pt;height:5pt;width:5pt;visibility:hidden;z-index:251957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DyN8qY2QAA&#10;AA8BAAAPAAAAAAAAAAEAIAAAACIAAABkcnMvZG93bnJldi54bWxQSwECFAAUAAAACACHTuJAvZXr&#10;flkIAADjEAAADgAAAAAAAAABACAAAAAoAQAAZHJzL2Uyb0RvYy54bWxQSwUGAAAAAAYABgBZAQAA&#10;8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6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6" name="KGD_KG_Seal_1291" descr="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1" o:spid="_x0000_s1026" o:spt="1" alt="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style="position:absolute;left:0pt;margin-left:-88.8pt;margin-top:-70.5pt;height:5pt;width:5pt;visibility:hidden;z-index:251956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MsMY28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5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5" name="KGD_KG_Seal_1290" descr="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0" o:spid="_x0000_s1026" o:spt="1" alt="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style="position:absolute;left:0pt;margin-left:-88.8pt;margin-top:-70.5pt;height:5pt;width:5pt;visibility:hidden;z-index:251955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Dn&#10;saz7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4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4" name="KGD_KG_Seal_1289" descr="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9" o:spid="_x0000_s1026" o:spt="1" alt="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style="position:absolute;left:0pt;margin-left:-88.8pt;margin-top:-70.5pt;height:5pt;width:5pt;visibility:hidden;z-index:251954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to1Kvf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3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3" name="KGD_KG_Seal_1288" descr="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8" o:spid="_x0000_s1026" o:spt="1" alt="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style="position:absolute;left:0pt;margin-left:-88.8pt;margin-top:-70.5pt;height:5pt;width:5pt;visibility:hidden;z-index:251953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yN8qY2QAAAA8BAAAPAAAA&#10;AAAAAAEAIAAAACIAAABkcnMvZG93bnJldi54bWxQSwECFAAUAAAACACHTuJAJvtS7VAIAADjEAAA&#10;DgAAAAAAAAABACAAAAAoAQAAZHJzL2Uyb0RvYy54bWxQSwUGAAAAAAYABgBZAQAA6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2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2" name="KGD_KG_Seal_1287" descr="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7" o:spid="_x0000_s1026" o:spt="1" alt="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style="position:absolute;left:0pt;margin-left:-88.8pt;margin-top:-70.5pt;height:5pt;width:5pt;visibility:hidden;z-index:251952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KDfFUV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1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1" name="KGD_KG_Seal_1286" descr="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6" o:spid="_x0000_s1026" o:spt="1" alt="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style="position:absolute;left:0pt;margin-left:-88.8pt;margin-top:-70.5pt;height:5pt;width:5pt;visibility:hidden;z-index:251951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DyN8qY2QAAAA8BAAAP&#10;AAAAAAAAAAEAIAAAACIAAABkcnMvZG93bnJldi54bWxQSwECFAAUAAAACACHTuJAYDuLKcUIAADj&#10;EAAADgAAAAAAAAABACAAAAAoAQAAZHJzL2Uyb0RvYy54bWxQSwUGAAAAAAYABgBZAQAAX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0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0" name="KGD_KG_Seal_1285" descr="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5" o:spid="_x0000_s1026" o:spt="1" alt="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style="position:absolute;left:0pt;margin-left:-88.8pt;margin-top:-70.5pt;height:5pt;width:5pt;visibility:hidden;z-index:251950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PI3ypjZAAAA&#10;DwEAAA8AAAAAAAAAAQAgAAAAIgAAAGRycy9kb3ducmV2LnhtbFBLAQIUABQAAAAIAIdO4kB5OyrH&#10;AwkAAOMQAAAOAAAAAAAAAAEAIAAAACgBAABkcnMvZTJvRG9jLnhtbFBLBQYAAAAABgAGAFkBAACd&#1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9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9" name="KGD_KG_Seal_1284" descr="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4" o:spid="_x0000_s1026" o:spt="1" alt="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style="position:absolute;left:0pt;margin-left:-88.8pt;margin-top:-70.5pt;height:5pt;width:5pt;visibility:hidden;z-index:251949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DyN8qY2QAAAA8BAAAPAAAAAAAAAAEA&#10;IAAAACIAAABkcnMvZG93bnJldi54bWxQSwECFAAUAAAACACHTuJA6uv+g4MIAADjEAAADgAAAAAA&#10;AAABACAAAAAoAQAAZHJzL2Uyb0RvYy54bWxQSwUGAAAAAAYABgBZAQAAH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8" name="KGD_KG_Seal_1283" descr="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3" o:spid="_x0000_s1026" o:spt="1" alt="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style="position:absolute;left:0pt;margin-left:-88.8pt;margin-top:-70.5pt;height:5pt;width:5pt;visibility:hidden;z-index:251948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PI3ypjZAAAADwEAAA8AAAAA&#10;AAAAAQAgAAAAIgAAAGRycy9kb3ducmV2LnhtbFBLAQIUABQAAAAIAIdO4kAuO8wHiAgAAOMQAAAO&#10;AAAAAAAAAAEAIAAAACgBAABkcnMvZTJvRG9jLnhtbFBLBQYAAAAABgAGAFkBAAA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7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7" name="KGD_KG_Seal_1282" descr="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2" o:spid="_x0000_s1026" o:spt="1" alt="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style="position:absolute;left:0pt;margin-left:-88.8pt;margin-top:-70.5pt;height:5pt;width:5pt;visibility:hidden;z-index:251947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8jfKmNkAAAAPAQAADwAAAAAAAAABACAAAAAiAAAAZHJzL2Rvd25yZXYueG1sUEsBAhQAFAAA&#10;AAgAh07iQMWHLWEOCQAA4xAAAA4AAAAAAAAAAQAgAAAAKAEAAGRycy9lMm9Eb2MueG1sUEsFBgAA&#10;AAAGAAYAWQEAAK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5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6" name="KGD_KG_Seal_1281" descr="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1" o:spid="_x0000_s1026" o:spt="1" alt="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style="position:absolute;left:0pt;margin-left:-88.8pt;margin-top:-70.5pt;height:5pt;width:5pt;visibility:hidden;z-index:251945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4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5" name="KGD_KG_Seal_1280" descr="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0" o:spid="_x0000_s1026" o:spt="1" alt="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style="position:absolute;left:0pt;margin-left:-88.8pt;margin-top:-70.5pt;height:5pt;width:5pt;visibility:hidden;z-index:251944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Ct&#10;0Sgb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3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4" name="KGD_KG_Seal_1279" descr="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9" o:spid="_x0000_s1026" o:spt="1" alt="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style="position:absolute;left:0pt;margin-left:-88.8pt;margin-top:-70.5pt;height:5pt;width:5pt;visibility:hidden;z-index:251943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RFx32e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2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3" name="KGD_KG_Seal_1278" descr="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8" o:spid="_x0000_s1026" o:spt="1" alt="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style="position:absolute;left:0pt;margin-left:-88.8pt;margin-top:-70.5pt;height:5pt;width:5pt;visibility:hidden;z-index:251942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8jfKmNkAAAAPAQAADwAAAAAAAAABACAAAAAiAAAAZHJzL2Rv&#10;d25yZXYueG1sUEsBAhQAFAAAAAgAh07iQH1pxt/nCAAA4xAAAA4AAAAAAAAAAQAgAAAAKAEAAGRy&#10;cy9lMm9Eb2MueG1sUEsFBgAAAAAGAAYAWQEAAI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1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2" name="KGD_KG_Seal_1277" descr="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7" o:spid="_x0000_s1026" o:spt="1" alt="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style="position:absolute;left:0pt;margin-left:-88.8pt;margin-top:-70.5pt;height:5pt;width:5pt;visibility:hidden;z-index:251941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As&#10;3Xtz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0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1" name="KGD_KG_Seal_1276" descr="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6" o:spid="_x0000_s1026" o:spt="1" alt="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style="position:absolute;left:0pt;margin-left:-88.8pt;margin-top:-70.5pt;height:5pt;width:5pt;visibility:hidden;z-index:251940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9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0" name="KGD_KG_Seal_1275" descr="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5" o:spid="_x0000_s1026" o:spt="1" alt="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style="position:absolute;left:0pt;margin-left:-88.8pt;margin-top:-70.5pt;height:5pt;width:5pt;visibility:hidden;z-index:251939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8jfKmNkAAAAP&#10;AQAADwAAAAAAAAABACAAAAAiAAAAZHJzL2Rvd25yZXYueG1sUEsBAhQAFAAAAAgAh07iQDiJ1DIC&#10;CQAA4xAAAA4AAAAAAAAAAQAgAAAAKAEAAGRycy9lMm9Eb2MueG1sUEsFBgAAAAAGAAYAWQEAAJw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8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9" name="KGD_KG_Seal_1274" descr="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4" o:spid="_x0000_s1026" o:spt="1" alt="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style="position:absolute;left:0pt;margin-left:-88.8pt;margin-top:-70.5pt;height:5pt;width:5pt;visibility:hidden;z-index:251938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gysA9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7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8" name="KGD_KG_Seal_1273" descr="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3" o:spid="_x0000_s1026" o:spt="1" alt="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style="position:absolute;left:0pt;margin-left:-88.8pt;margin-top:-70.5pt;height:5pt;width:5pt;visibility:hidden;z-index:251937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HsluZ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6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7" name="KGD_KG_Seal_1272" descr="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2" o:spid="_x0000_s1026" o:spt="1" alt="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style="position:absolute;left:0pt;margin-left:-88.8pt;margin-top:-70.5pt;height:5pt;width:5pt;visibility:hidden;z-index:251936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5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6" name="KGD_KG_Seal_1271" descr="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1" o:spid="_x0000_s1026" o:spt="1" alt="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style="position:absolute;left:0pt;margin-left:-88.8pt;margin-top:-70.5pt;height:5pt;width:5pt;visibility:hidden;z-index:251935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4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5" name="KGD_KG_Seal_1270" descr="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0" o:spid="_x0000_s1026" o:spt="1" alt="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style="position:absolute;left:0pt;margin-left:-88.8pt;margin-top:-70.5pt;height:5pt;width:5pt;visibility:hidden;z-index:251934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Bzuv+p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3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4" name="KGD_KG_Seal_1269" descr="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9" o:spid="_x0000_s1026" o:spt="1" alt="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style="position:absolute;left:0pt;margin-left:-88.8pt;margin-top:-70.5pt;height:5pt;width:5pt;visibility:hidden;z-index:251933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DyN8qY2QAAAA8BAAAPAAAAAAAAAAEAIAAAACIAAABkcnMvZG93&#10;bnJldi54bWxQSwECFAAUAAAACACHTuJAjlzIya0IAADjEAAADgAAAAAAAAABACAAAAAoAQAAZHJz&#10;L2Uyb0RvYy54bWxQSwUGAAAAAAYABgBZAQAAR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2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3" name="KGD_KG_Seal_1268" descr="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8" o:spid="_x0000_s1026" o:spt="1" alt="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style="position:absolute;left:0pt;margin-left:-88.8pt;margin-top:-70.5pt;height:5pt;width:5pt;visibility:hidden;z-index:251932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1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2" name="KGD_KG_Seal_1267" descr="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7" o:spid="_x0000_s1026" o:spt="1" alt="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style="position:absolute;left:0pt;margin-left:-88.8pt;margin-top:-70.5pt;height:5pt;width:5pt;visibility:hidden;z-index:251931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0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1" name="KGD_KG_Seal_1266" descr="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6" o:spid="_x0000_s1026" o:spt="1" alt="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style="position:absolute;left:0pt;margin-left:-88.8pt;margin-top:-70.5pt;height:5pt;width:5pt;visibility:hidden;z-index:251930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PgpGXi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9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0" name="KGD_KG_Seal_1265" descr="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5" o:spid="_x0000_s1026" o:spt="1" alt="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style="position:absolute;left:0pt;margin-left:-88.8pt;margin-top:-70.5pt;height:5pt;width:5pt;visibility:hidden;z-index:251929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8jfKmNkAAAAPAQAADwAAAAAAAAABACAA&#10;AAAiAAAAZHJzL2Rvd25yZXYueG1sUEsBAhQAFAAAAAgAh07iQDwglde6CAAA4xAAAA4AAAAAAAAA&#10;AQAgAAAAKAEAAGRycy9lMm9Eb2MueG1sUEsFBgAAAAAGAAYAWQEAAF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8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9" name="KGD_KG_Seal_1264" descr="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4" o:spid="_x0000_s1026" o:spt="1" alt="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style="position:absolute;left:0pt;margin-left:-88.8pt;margin-top:-70.5pt;height:5pt;width:5pt;visibility:hidden;z-index:251928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DyN8qY2QAAAA8BAAAPAAAAAAAAAAEAIAAAACIAAABkcnMvZG93bnJldi54bWxQ&#10;SwECFAAUAAAACACHTuJAPqqrJKQIAADjEAAADgAAAAAAAAABACAAAAAoAQAAZHJzL2Uyb0RvYy54&#10;bWxQSwUGAAAAAAYABgBZAQAAP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7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8" name="KGD_KG_Seal_1263" descr="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3" o:spid="_x0000_s1026" o:spt="1" alt="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style="position:absolute;left:0pt;margin-left:-88.8pt;margin-top:-70.5pt;height:5pt;width:5pt;visibility:hidden;z-index:251927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yN8qY2QAAAA8BAAAPAAAAAAAAAAEAIAAA&#10;ACIAAABkcnMvZG93bnJldi54bWxQSwECFAAUAAAACACHTuJAx26nV7kIAADjEAAADgAAAAAAAAAB&#10;ACAAAAAoAQAAZHJzL2Uyb0RvYy54bWxQSwUGAAAAAAYABgBZAQAAU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6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7" name="KGD_KG_Seal_1262" descr="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2" o:spid="_x0000_s1026" o:spt="1" alt="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style="position:absolute;left:0pt;margin-left:-88.8pt;margin-top:-70.5pt;height:5pt;width:5pt;visibility:hidden;z-index:251926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BRLnJX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5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6" name="KGD_KG_Seal_1261" descr="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1" o:spid="_x0000_s1026" o:spt="1" alt="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style="position:absolute;left:0pt;margin-left:-88.8pt;margin-top:-70.5pt;height:5pt;width:5pt;visibility:hidden;z-index:251925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zkXr4/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4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5" name="KGD_KG_Seal_1260" descr="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0" o:spid="_x0000_s1026" o:spt="1" alt="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style="position:absolute;left:0pt;margin-left:-88.8pt;margin-top:-70.5pt;height:5pt;width:5pt;visibility:hidden;z-index:251924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JAs0ho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3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4" name="KGD_KG_Seal_1259" descr="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9" o:spid="_x0000_s1026" o:spt="1" alt="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style="position:absolute;left:0pt;margin-left:-88.8pt;margin-top:-70.5pt;height:5pt;width:5pt;visibility:hidden;z-index:251923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2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3" name="KGD_KG_Seal_1258" descr="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8" o:spid="_x0000_s1026" o:spt="1" alt="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style="position:absolute;left:0pt;margin-left:-88.8pt;margin-top:-70.5pt;height:5pt;width:5pt;visibility:hidden;z-index:251922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8jfKmNkAAAAPAQAADwAAAAAAAAABACAAAAAiAAAAZHJz&#10;L2Rvd25yZXYueG1sUEsBAhQAFAAAAAgAh07iQCOWwfAjCQAA4xAAAA4AAAAAAAAAAQAgAAAAKAEA&#10;AGRycy9lMm9Eb2MueG1sUEsFBgAAAAAGAAYAWQEAAL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1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2" name="KGD_KG_Seal_1257" descr="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7" o:spid="_x0000_s1026" o:spt="1" alt="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style="position:absolute;left:0pt;margin-left:-88.8pt;margin-top:-70.5pt;height:5pt;width:5pt;visibility:hidden;z-index:251921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dCqqD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0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1" name="KGD_KG_Seal_1256" descr="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6" o:spid="_x0000_s1026" o:spt="1" alt="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style="position:absolute;left:0pt;margin-left:-88.8pt;margin-top:-70.5pt;height:5pt;width:5pt;visibility:hidden;z-index:251920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AW1J7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0" name="KGD_KG_Seal_1255" descr="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5" o:spid="_x0000_s1026" o:spt="1" alt="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style="position:absolute;left:0pt;margin-left:-88.8pt;margin-top:-70.5pt;height:5pt;width:5pt;visibility:hidden;z-index:251919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tzc4oT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8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9" name="KGD_KG_Seal_1254" descr="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4" o:spid="_x0000_s1026" o:spt="1" alt="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style="position:absolute;left:0pt;margin-left:-88.8pt;margin-top:-70.5pt;height:5pt;width:5pt;visibility:hidden;z-index:251918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8jfKmNkAAAAPAQAADwAAAAAAAAAB&#10;ACAAAAAiAAAAZHJzL2Rvd25yZXYueG1sUEsBAhQAFAAAAAgAh07iQFfQB26ECAAA4xAAAA4AAAAA&#10;AAAAAQAgAAAAKAEAAGRycy9lMm9Eb2MueG1sUEsFBgAAAAAGAAYAWQEAAB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7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8" name="KGD_KG_Seal_1253" descr="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3" o:spid="_x0000_s1026" o:spt="1" alt="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style="position:absolute;left:0pt;margin-left:-88.8pt;margin-top:-70.5pt;height:5pt;width:5pt;visibility:hidden;z-index:251917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A3s6FB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6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7" name="KGD_KG_Seal_1252" descr="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2" o:spid="_x0000_s1026" o:spt="1" alt="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style="position:absolute;left:0pt;margin-left:-88.8pt;margin-top:-70.5pt;height:5pt;width:5pt;visibility:hidden;z-index:251916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PI3ypjZAAAADwEAAA8AAAAAAAAAAQAgAAAAIgAAAGRycy9kb3ducmV2LnhtbFBL&#10;AQIUABQAAAAIAIdO4kD23g0AowgAAOMQAAAOAAAAAAAAAAEAIAAAACgBAABkcnMvZTJvRG9jLnht&#10;bFBLBQYAAAAABgAGAFkBAAA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5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6" name="KGD_KG_Seal_1251" descr="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1" o:spid="_x0000_s1026" o:spt="1" alt="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style="position:absolute;left:0pt;margin-left:-88.8pt;margin-top:-70.5pt;height:5pt;width:5pt;visibility:hidden;z-index:251915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7uVN/8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4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5" name="KGD_KG_Seal_1250" descr="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0" o:spid="_x0000_s1026" o:spt="1" alt="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style="position:absolute;left:0pt;margin-left:-88.8pt;margin-top:-70.5pt;height:5pt;width:5pt;visibility:hidden;z-index:251914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yN8qY2QAAAA8BAAAPAAAAAAAAAAEAIAAAACIAAABkcnMv&#10;ZG93bnJldi54bWxQSwECFAAUAAAACACHTuJAzfXx0+kIAADjEAAADgAAAAAAAAABACAAAAAoAQAA&#10;ZHJzL2Uyb0RvYy54bWxQSwUGAAAAAAYABgBZAQAAg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3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4" name="KGD_KG_Seal_1249" descr="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9" o:spid="_x0000_s1026" o:spt="1" alt="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style="position:absolute;left:0pt;margin-left:-88.8pt;margin-top:-70.5pt;height:5pt;width:5pt;visibility:hidden;z-index:251913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2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3" name="KGD_KG_Seal_1248" descr="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8" o:spid="_x0000_s1026" o:spt="1" alt="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style="position:absolute;left:0pt;margin-left:-88.8pt;margin-top:-70.5pt;height:5pt;width:5pt;visibility:hidden;z-index:251912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1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2" name="KGD_KG_Seal_1247" descr="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7" o:spid="_x0000_s1026" o:spt="1" alt="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style="position:absolute;left:0pt;margin-left:-88.8pt;margin-top:-70.5pt;height:5pt;width:5pt;visibility:hidden;z-index:251911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DyN8qY2QAAAA8BAAAPAAAAAAAAAAEAIAAAACIAAABkcnMvZG93bnJldi54&#10;bWxQSwECFAAUAAAACACHTuJAJ/2+36cIAADjEAAADgAAAAAAAAABACAAAAAoAQAAZHJzL2Uyb0Rv&#10;Yy54bWxQSwUGAAAAAAYABgBZAQAAQ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0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1" name="KGD_KG_Seal_1246" descr="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6" o:spid="_x0000_s1026" o:spt="1" alt="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style="position:absolute;left:0pt;margin-left:-88.8pt;margin-top:-70.5pt;height:5pt;width:5pt;visibility:hidden;z-index:251910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yN8qY2QAAAA8BAAAPAAAAAAAAAAEAIAAAACIAAABkcnMvZG93bnJldi54bWxQSwECFAAUAAAA&#10;CACHTuJACFSbxZsIAADjEAAADgAAAAAAAAABACAAAAAoAQAAZHJzL2Uyb0RvYy54bWxQSwUGAAAA&#10;AAYABgBZAQAAN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9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0" name="KGD_KG_Seal_1245" descr="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5" o:spid="_x0000_s1026" o:spt="1" alt="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style="position:absolute;left:0pt;margin-left:-88.8pt;margin-top:-70.5pt;height:5pt;width:5pt;visibility:hidden;z-index:251909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8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9" name="KGD_KG_Seal_1244" descr="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4" o:spid="_x0000_s1026" o:spt="1" alt="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style="position:absolute;left:0pt;margin-left:-88.8pt;margin-top:-70.5pt;height:5pt;width:5pt;visibility:hidden;z-index:251908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FygQV8/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7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8" name="KGD_KG_Seal_1243" descr="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3" o:spid="_x0000_s1026" o:spt="1" alt="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style="position:absolute;left:0pt;margin-left:-88.8pt;margin-top:-70.5pt;height:5pt;width:5pt;visibility:hidden;z-index:251907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8jfKmNkAAAAPAQAADwAAAAAAAAABACAAAAAiAAAAZHJzL2Rvd25yZXYueG1sUEsBAhQAFAAA&#10;AAgAh07iQHzz/WucCAAA4xAAAA4AAAAAAAAAAQAgAAAAKAEAAGRycy9lMm9Eb2MueG1sUEsFBgAA&#10;AAAGAAYAWQEAAD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6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7" name="KGD_KG_Seal_1242" descr="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2" o:spid="_x0000_s1026" o:spt="1" alt="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style="position:absolute;left:0pt;margin-left:-88.8pt;margin-top:-70.5pt;height:5pt;width:5pt;visibility:hidden;z-index:251906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hnaQU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5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6" name="KGD_KG_Seal_1241" descr="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1" o:spid="_x0000_s1026" o:spt="1" alt="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style="position:absolute;left:0pt;margin-left:-88.8pt;margin-top:-70.5pt;height:5pt;width:5pt;visibility:hidden;z-index:251905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DHsROP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4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5" name="KGD_KG_Seal_1240" descr="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0" o:spid="_x0000_s1026" o:spt="1" alt="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style="position:absolute;left:0pt;margin-left:-88.8pt;margin-top:-70.5pt;height:5pt;width:5pt;visibility:hidden;z-index:251904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CZ2L4+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2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4" name="KGD_KG_Seal_1239" descr="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9" o:spid="_x0000_s1026" o:spt="1" alt="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style="position:absolute;left:0pt;margin-left:-88.8pt;margin-top:-70.5pt;height:5pt;width:5pt;visibility:hidden;z-index:251902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CEJkf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1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3" name="KGD_KG_Seal_1238" descr="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8" o:spid="_x0000_s1026" o:spt="1" alt="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style="position:absolute;left:0pt;margin-left:-88.8pt;margin-top:-70.5pt;height:5pt;width:5pt;visibility:hidden;z-index:251901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1mW4g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0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2" name="KGD_KG_Seal_1237" descr="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7" o:spid="_x0000_s1026" o:spt="1" alt="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style="position:absolute;left:0pt;margin-left:-88.8pt;margin-top:-70.5pt;height:5pt;width:5pt;visibility:hidden;z-index:251900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8jfKmNkAAAAPAQAADwAAAAAAAAABACAAAAAiAAAAZHJzL2Rvd25y&#10;ZXYueG1sUEsBAhQAFAAAAAgAh07iQFZnxBSOBwAA4xAAAA4AAAAAAAAAAQAgAAAAKAEAAGRycy9l&#10;Mm9Eb2MueG1sUEsFBgAAAAAGAAYAWQEAACg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9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1" name="KGD_KG_Seal_1236" descr="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6" o:spid="_x0000_s1026" o:spt="1" alt="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style="position:absolute;left:0pt;margin-left:-88.8pt;margin-top:-70.5pt;height:5pt;width:5pt;visibility:hidden;z-index:251899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PI3ypjZAAAADwEAAA8AAAAAAAAAAQAgAAAAIgAAAGRycy9kb3ducmV2LnhtbFBLAQIU&#10;ABQAAAAIAIdO4kChEOsOgwcAAOMQAAAOAAAAAAAAAAEAIAAAACgBAABkcnMvZTJvRG9jLnhtbFBL&#10;BQYAAAAABgAGAFkBA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8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0" name="KGD_KG_Seal_1235" descr="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5" o:spid="_x0000_s1026" o:spt="1" alt="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style="position:absolute;left:0pt;margin-left:-88.8pt;margin-top:-70.5pt;height:5pt;width:5pt;visibility:hidden;z-index:251898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yN8qY2QAAAA8BAAAPAAAAAAAAAAEAIAAAACIAAABkcnMvZG93bnJldi54bWxQSwEC&#10;FAAUAAAACACHTuJAL2wDEr0HAADjEAAADgAAAAAAAAABACAAAAAoAQAAZHJzL2Uyb0RvYy54bWxQ&#10;SwUGAAAAAAYABgBZAQAAV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7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9" name="KGD_KG_Seal_1234" descr="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4" o:spid="_x0000_s1026" o:spt="1" alt="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style="position:absolute;left:0pt;margin-left:-88.8pt;margin-top:-70.5pt;height:5pt;width:5pt;visibility:hidden;z-index:251897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BDmKTD/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6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8" name="KGD_KG_Seal_1233" descr="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3" o:spid="_x0000_s1026" o:spt="1" alt="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style="position:absolute;left:0pt;margin-left:-88.8pt;margin-top:-70.5pt;height:5pt;width:5pt;visibility:hidden;z-index:251896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D3&#10;YoS+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5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7" name="KGD_KG_Seal_1232" descr="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2" o:spid="_x0000_s1026" o:spt="1" alt="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style="position:absolute;left:0pt;margin-left:-88.8pt;margin-top:-70.5pt;height:5pt;width:5pt;visibility:hidden;z-index:251895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K+OHAv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4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6" name="KGD_KG_Seal_1231" descr="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1" o:spid="_x0000_s1026" o:spt="1" alt="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style="position:absolute;left:0pt;margin-left:-88.8pt;margin-top:-70.5pt;height:5pt;width:5pt;visibility:hidden;z-index:251894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PI3ypjZAAAADwEAAA8AAAAAAAAAAQAgAAAAIgAAAGRycy9kb3ducmV2LnhtbFBLAQIU&#10;ABQAAAAIAIdO4kCSIKBhoAgAAOMQAAAOAAAAAAAAAAEAIAAAACgBAABkcnMvZTJvRG9jLnhtbFBL&#10;BQYAAAAABgAGAFkBAAA6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3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5" name="KGD_KG_Seal_1230" descr="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0" o:spid="_x0000_s1026" o:spt="1" alt="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style="position:absolute;left:0pt;margin-left:-88.8pt;margin-top:-70.5pt;height:5pt;width:5pt;visibility:hidden;z-index:251893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2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4" name="KGD_KG_Seal_1229" descr="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9" o:spid="_x0000_s1026" o:spt="1" alt="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style="position:absolute;left:0pt;margin-left:-88.8pt;margin-top:-70.5pt;height:5pt;width:5pt;visibility:hidden;z-index:251892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yN8qY2QAAAA8BAAAPAAAAAAAAAAEAIAAAACIAAABkcnMvZG93bnJldi54bWxQSwECFAAUAAAA&#10;CACHTuJAY20GIg0JAADjEAAADgAAAAAAAAABACAAAAAoAQAAZHJzL2Uyb0RvYy54bWxQSwUGAAAA&#10;AAYABgBZAQAAp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1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3" name="KGD_KG_Seal_1228" descr="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8" o:spid="_x0000_s1026" o:spt="1" alt="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style="position:absolute;left:0pt;margin-left:-88.8pt;margin-top:-70.5pt;height:5pt;width:5pt;visibility:hidden;z-index:251891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Nhh2r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0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2" name="KGD_KG_Seal_1227" descr="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7" o:spid="_x0000_s1026" o:spt="1" alt="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style="position:absolute;left:0pt;margin-left:-88.8pt;margin-top:-70.5pt;height:5pt;width:5pt;visibility:hidden;z-index:251890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AgQVBi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9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1" name="KGD_KG_Seal_1226" descr="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6" o:spid="_x0000_s1026" o:spt="1" alt="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style="position:absolute;left:0pt;margin-left:-88.8pt;margin-top:-70.5pt;height:5pt;width:5pt;visibility:hidden;z-index:251889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8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0" name="KGD_KG_Seal_1225" descr="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5" o:spid="_x0000_s1026" o:spt="1" alt="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style="position:absolute;left:0pt;margin-left:-88.8pt;margin-top:-70.5pt;height:5pt;width:5pt;visibility:hidden;z-index:251888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PI3ypjZAAAADwEAAA8AAAAAAAAAAQAgAAAAIgAAAGRycy9k&#10;b3ducmV2LnhtbFBLAQIUABQAAAAIAIdO4kBbZoM1IQkAAOMQAAAOAAAAAAAAAAEAIAAAACgBAABk&#10;cnMvZTJvRG9jLnhtbFBLBQYAAAAABgAGAFkBAAC7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7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9" name="KGD_KG_Seal_1224" descr="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4" o:spid="_x0000_s1026" o:spt="1" alt="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style="position:absolute;left:0pt;margin-left:-88.8pt;margin-top:-70.5pt;height:5pt;width:5pt;visibility:hidden;z-index:251887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bQ3lV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6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8" name="KGD_KG_Seal_1223" descr="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3" o:spid="_x0000_s1026" o:spt="1" alt="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style="position:absolute;left:0pt;margin-left:-88.8pt;margin-top:-70.5pt;height:5pt;width:5pt;visibility:hidden;z-index:251886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DyN8qY2QAAAA8BAAAPAAAAAAAAAAEAIAAAACIAAABkcnMvZG93bnJldi54bWxQSwECFAAUAAAA&#10;CACHTuJA7ap/jkYJAADjEAAADgAAAAAAAAABACAAAAAoAQAAZHJzL2Uyb0RvYy54bWxQSwUGAAAA&#10;AAYABgBZAQAA4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5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7" name="KGD_KG_Seal_1222" descr="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2" o:spid="_x0000_s1026" o:spt="1" alt="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style="position:absolute;left:0pt;margin-left:-88.8pt;margin-top:-70.5pt;height:5pt;width:5pt;visibility:hidden;z-index:251885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8jfKmNkAAAAPAQAADwAAAAAAAAABACAAAAAiAAAAZHJzL2Rvd25yZXYueG1sUEsBAhQAFAAA&#10;AAgAh07iQNUuZ1NHCQAA4xAAAA4AAAAAAAAAAQAgAAAAKAEAAGRycy9lMm9Eb2MueG1sUEsFBgAA&#10;AAAGAAYAWQEAAO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4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6" name="KGD_KG_Seal_1221" descr="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1" o:spid="_x0000_s1026" o:spt="1" alt="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style="position:absolute;left:0pt;margin-left:-88.8pt;margin-top:-70.5pt;height:5pt;width:5pt;visibility:hidden;z-index:251884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DyN8qY2QAAAA8B&#10;AAAPAAAAAAAAAAEAIAAAACIAAABkcnMvZG93bnJldi54bWxQSwECFAAUAAAACACHTuJAVqj/PzoJ&#10;AADjEAAADgAAAAAAAAABACAAAAAoAQAAZHJzL2Uyb0RvYy54bWxQSwUGAAAAAAYABgBZAQAA1A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3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5" name="KGD_KG_Seal_1220" descr="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0" o:spid="_x0000_s1026" o:spt="1" alt="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style="position:absolute;left:0pt;margin-left:-88.8pt;margin-top:-70.5pt;height:5pt;width:5pt;visibility:hidden;z-index:251883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2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4" name="KGD_KG_Seal_1219" descr="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9" o:spid="_x0000_s1026" o:spt="1" alt="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style="position:absolute;left:0pt;margin-left:-88.8pt;margin-top:-70.5pt;height:5pt;width:5pt;visibility:hidden;z-index:251882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mjQJrj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1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3" name="KGD_KG_Seal_1218" descr="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8" o:spid="_x0000_s1026" o:spt="1" alt="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style="position:absolute;left:0pt;margin-left:-88.8pt;margin-top:-70.5pt;height:5pt;width:5pt;visibility:hidden;z-index:251881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0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2" name="KGD_KG_Seal_1217" descr="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7" o:spid="_x0000_s1026" o:spt="1" alt="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style="position:absolute;left:0pt;margin-left:-88.8pt;margin-top:-70.5pt;height:5pt;width:5pt;visibility:hidden;z-index:251880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DyN8qY2QAAAA8BAAAPAAAAAAAAAAEAIAAAACIAAABkcnMvZG93bnJldi54bWxQSwECFAAU&#10;AAAACACHTuJAMxxHG4IJAADjEAAADgAAAAAAAAABACAAAAAoAQAAZHJzL2Uyb0RvYy54bWxQSwUG&#10;AAAAAAYABgBZAQAAH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9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1" name="KGD_KG_Seal_1216" descr="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6" o:spid="_x0000_s1026" o:spt="1" alt="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style="position:absolute;left:0pt;margin-left:-88.8pt;margin-top:-70.5pt;height:5pt;width:5pt;visibility:hidden;z-index:251879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bBSHD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8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0" name="KGD_KG_Seal_1215" descr="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5" o:spid="_x0000_s1026" o:spt="1" alt="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style="position:absolute;left:0pt;margin-left:-88.8pt;margin-top:-70.5pt;height:5pt;width:5pt;visibility:hidden;z-index:251878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BDG09a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7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9" name="KGD_KG_Seal_1214" descr="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4" o:spid="_x0000_s1026" o:spt="1" alt="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style="position:absolute;left:0pt;margin-left:-88.8pt;margin-top:-70.5pt;height:5pt;width:5pt;visibility:hidden;z-index:251877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8jfKmNkAAAAPAQAADwAAAAAAAAABACAAAAAi&#10;AAAAZHJzL2Rvd25yZXYueG1sUEsBAhQAFAAAAAgAh07iQHTIC5EpCQAA4xAAAA4AAAAAAAAAAQAg&#10;AAAAKAEAAGRycy9lMm9Eb2MueG1sUEsFBgAAAAAGAAYAWQEAAMM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6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8" name="KGD_KG_Seal_1213" descr="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3" o:spid="_x0000_s1026" o:spt="1" alt="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style="position:absolute;left:0pt;margin-left:-88.8pt;margin-top:-70.5pt;height:5pt;width:5pt;visibility:hidden;z-index:251876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KJe1yA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5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7" name="KGD_KG_Seal_1212" descr="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2" o:spid="_x0000_s1026" o:spt="1" alt="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style="position:absolute;left:0pt;margin-left:-88.8pt;margin-top:-70.5pt;height:5pt;width:5pt;visibility:hidden;z-index:251875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PI3ypjZAAAADwEAAA8AAAAAAAAAAQAgAAAAIgAAAGRycy9kb3ducmV2LnhtbFBLAQIU&#10;ABQAAAAIAIdO4kCTl/eGEgkAAOMQAAAOAAAAAAAAAAEAIAAAACgBAABkcnMvZTJvRG9jLnhtbFBL&#10;BQYAAAAABgAGAFkBAACs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4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6" name="KGD_KG_Seal_1211" descr="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1" o:spid="_x0000_s1026" o:spt="1" alt="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style="position:absolute;left:0pt;margin-left:-88.8pt;margin-top:-70.5pt;height:5pt;width:5pt;visibility:hidden;z-index:251874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3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5" name="KGD_KG_Seal_1210" descr="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0" o:spid="_x0000_s1026" o:spt="1" alt="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style="position:absolute;left:0pt;margin-left:-88.8pt;margin-top:-70.5pt;height:5pt;width:5pt;visibility:hidden;z-index:251873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DyN8qY2QAAAA8BAAAPAAAAAAAAAAEA&#10;IAAAACIAAABkcnMvZG93bnJldi54bWxQSwECFAAUAAAACACHTuJA7KJrc6AJAADjEAAADgAAAAAA&#10;AAABACAAAAAoAQAAZHJzL2Uyb0RvYy54bWxQSwUGAAAAAAYABgBZAQAAO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2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4" name="KGD_KG_Seal_1209" descr="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9" o:spid="_x0000_s1026" o:spt="1" alt="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style="position:absolute;left:0pt;margin-left:-88.8pt;margin-top:-70.5pt;height:5pt;width:5pt;visibility:hidden;z-index:251872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Bo1+j/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1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3" name="KGD_KG_Seal_1208" descr="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8" o:spid="_x0000_s1026" o:spt="1" alt="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style="position:absolute;left:0pt;margin-left:-88.8pt;margin-top:-70.5pt;height:5pt;width:5pt;visibility:hidden;z-index:251871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PI3ypjZAAAADwEAAA8A&#10;AAAAAAAAAQAgAAAAIgAAAGRycy9kb3ducmV2LnhtbFBLAQIUABQAAAAIAIdO4kCCHMt//QgAAOMQ&#10;AAAOAAAAAAAAAAEAIAAAACgBAABkcnMvZTJvRG9jLnhtbFBLBQYAAAAABgAGAFkBAACX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0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2" name="KGD_KG_Seal_1207" descr="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7" o:spid="_x0000_s1026" o:spt="1" alt="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style="position:absolute;left:0pt;margin-left:-88.8pt;margin-top:-70.5pt;height:5pt;width:5pt;visibility:hidden;z-index:251870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DyN8qY2QAAAA8BAAAP&#10;AAAAAAAAAAEAIAAAACIAAABkcnMvZG93bnJldi54bWxQSwECFAAUAAAACACHTuJAWR9i8TcJAADj&#10;EAAADgAAAAAAAAABACAAAAAoAQAAZHJzL2Uyb0RvYy54bWxQSwUGAAAAAAYABgBZAQAA0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9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1" name="KGD_KG_Seal_1206" descr="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6" o:spid="_x0000_s1026" o:spt="1" alt="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style="position:absolute;left:0pt;margin-left:-88.8pt;margin-top:-70.5pt;height:5pt;width:5pt;visibility:hidden;z-index:251869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Y0t+x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8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0" name="KGD_KG_Seal_1205" descr="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5" o:spid="_x0000_s1026" o:spt="1" alt="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style="position:absolute;left:0pt;margin-left:-88.8pt;margin-top:-70.5pt;height:5pt;width:5pt;visibility:hidden;z-index:251868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yN8qY2QAAAA8BAAAPAAAAAAAAAAEAIAAAACIAAABkcnMvZG93bnJldi54&#10;bWxQSwECFAAUAAAACACHTuJAFdyA28QJAADjEAAADgAAAAAAAAABACAAAAAoAQAAZHJzL2Uyb0Rv&#10;Yy54bWxQSwUGAAAAAAYABgBZAQAAX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7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9" name="KGD_KG_Seal_1204" descr="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4" o:spid="_x0000_s1026" o:spt="1" alt="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style="position:absolute;left:0pt;margin-left:-88.8pt;margin-top:-70.5pt;height:5pt;width:5pt;visibility:hidden;z-index:251867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6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8" name="KGD_KG_Seal_1203" descr="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3" o:spid="_x0000_s1026" o:spt="1" alt="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style="position:absolute;left:0pt;margin-left:-88.8pt;margin-top:-70.5pt;height:5pt;width:5pt;visibility:hidden;z-index:251866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vd6wv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5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7" name="KGD_KG_Seal_1202" descr="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2" o:spid="_x0000_s1026" o:spt="1" alt="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style="position:absolute;left:0pt;margin-left:-88.8pt;margin-top:-70.5pt;height:5pt;width:5pt;visibility:hidden;z-index:251865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4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6" name="KGD_KG_Seal_1201" descr="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1" o:spid="_x0000_s1026" o:spt="1" alt="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style="position:absolute;left:0pt;margin-left:-88.8pt;margin-top:-70.5pt;height:5pt;width:5pt;visibility:hidden;z-index:251864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D4xIca&#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3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5" name="KGD_KG_Seal_1200" descr="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0" o:spid="_x0000_s1026" o:spt="1" alt="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style="position:absolute;left:0pt;margin-left:-88.8pt;margin-top:-70.5pt;height:5pt;width:5pt;visibility:hidden;z-index:251863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PI3ypjZAAAADwEAAA8A&#10;AAAAAAAAAQAgAAAAIgAAAGRycy9kb3ducmV2LnhtbFBLAQIUABQAAAAIAIdO4kA4gWWLqAkAAOMQ&#10;AAAOAAAAAAAAAAEAIAAAACgBAABkcnMvZTJvRG9jLnhtbFBLBQYAAAAABgAGAFkBAABC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2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4" name="KGD_KG_Seal_1199" descr="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9" o:spid="_x0000_s1026" o:spt="1" alt="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style="position:absolute;left:0pt;margin-left:-88.8pt;margin-top:-70.5pt;height:5pt;width:5pt;visibility:hidden;z-index:251862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8jfKmNkAAAAPAQAADwAAAAAAAAABACAAAAAiAAAA&#10;ZHJzL2Rvd25yZXYueG1sUEsBAhQAFAAAAAgAh07iQGav5IoKCgAA4xAAAA4AAAAAAAAAAQAgAAAA&#10;KAEAAGRycy9lMm9Eb2MueG1sUEsFBgAAAAAGAAYAWQEAAK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0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3" name="KGD_KG_Seal_1198" descr="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8" o:spid="_x0000_s1026" o:spt="1" alt="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style="position:absolute;left:0pt;margin-left:-88.8pt;margin-top:-70.5pt;height:5pt;width:5pt;visibility:hidden;z-index:251860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yN8qY2QAAAA8BAAAPAAAAAAAAAAEAIAAAACIAAABk&#10;cnMvZG93bnJldi54bWxQSwECFAAUAAAACACHTuJA25RNYNAJAADjEAAADgAAAAAAAAABACAAAAAo&#10;AQAAZHJzL2Uyb0RvYy54bWxQSwUGAAAAAAYABgBZAQAAa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9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2" name="KGD_KG_Seal_1197" descr="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7" o:spid="_x0000_s1026" o:spt="1" alt="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style="position:absolute;left:0pt;margin-left:-88.8pt;margin-top:-70.5pt;height:5pt;width:5pt;visibility:hidden;z-index:251859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CILP6p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8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1" name="KGD_KG_Seal_1196" descr="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6" o:spid="_x0000_s1026" o:spt="1" alt="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style="position:absolute;left:0pt;margin-left:-88.8pt;margin-top:-70.5pt;height:5pt;width:5pt;visibility:hidden;z-index:251858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DyN8qY&#10;2QAAAA8BAAAPAAAAAAAAAAEAIAAAACIAAABkcnMvZG93bnJldi54bWxQSwECFAAUAAAACACHTuJA&#10;+5OthusJAADjEAAADgAAAAAAAAABACAAAAAoAQAAZHJzL2Uyb0RvYy54bWxQSwUGAAAAAAYABgBZ&#10;AQAAh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7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0" name="KGD_KG_Seal_1195" descr="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5" o:spid="_x0000_s1026" o:spt="1" alt="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style="position:absolute;left:0pt;margin-left:-88.8pt;margin-top:-70.5pt;height:5pt;width:5pt;visibility:hidden;z-index:251857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DyN8qY2QAAAA8BAAAPAAAAAAAAAAEAIAAA&#10;ACIAAABkcnMvZG93bnJldi54bWxQSwECFAAUAAAACACHTuJA2fr100gKAADjEAAADgAAAAAAAAAB&#10;ACAAAAAoAQAAZHJzL2Uyb0RvYy54bWxQSwUGAAAAAAYABgBZAQAA4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6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9" name="KGD_KG_Seal_1194" descr="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4" o:spid="_x0000_s1026" o:spt="1" alt="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style="position:absolute;left:0pt;margin-left:-88.8pt;margin-top:-70.5pt;height:5pt;width:5pt;visibility:hidden;z-index:251856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5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8" name="KGD_KG_Seal_1193" descr="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3" o:spid="_x0000_s1026" o:spt="1" alt="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style="position:absolute;left:0pt;margin-left:-88.8pt;margin-top:-70.5pt;height:5pt;width:5pt;visibility:hidden;z-index:251855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jfKmNkAAAAP&#10;AQAADwAAAAAAAAABACAAAAAiAAAAZHJzL2Rvd25yZXYueG1sUEsBAhQAFAAAAAgAh07iQDhBUv4f&#10;CgAA4xAAAA4AAAAAAAAAAQAgAAAAKAEAAGRycy9lMm9Eb2MueG1sUEsFBgAAAAAGAAYAWQEAALkN&#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4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7" name="KGD_KG_Seal_1192" descr="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2" o:spid="_x0000_s1026" o:spt="1" alt="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style="position:absolute;left:0pt;margin-left:-88.8pt;margin-top:-70.5pt;height:5pt;width:5pt;visibility:hidden;z-index:251854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BwSNhR&#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3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6" name="KGD_KG_Seal_1191" descr="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1" o:spid="_x0000_s1026" o:spt="1" alt="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style="position:absolute;left:0pt;margin-left:-88.8pt;margin-top:-70.5pt;height:5pt;width:5pt;visibility:hidden;z-index:251853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2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5" name="KGD_KG_Seal_1190" descr="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0" o:spid="_x0000_s1026" o:spt="1" alt="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style="position:absolute;left:0pt;margin-left:-88.8pt;margin-top:-70.5pt;height:5pt;width:5pt;visibility:hidden;z-index:251852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NbzOOx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1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4" name="KGD_KG_Seal_1189" descr="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9" o:spid="_x0000_s1026" o:spt="1" alt="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style="position:absolute;left:0pt;margin-left:-88.8pt;margin-top:-70.5pt;height:5pt;width:5pt;visibility:hidden;z-index:251851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0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3" name="KGD_KG_Seal_1188" descr="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8" o:spid="_x0000_s1026" o:spt="1" alt="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style="position:absolute;left:0pt;margin-left:-88.8pt;margin-top:-70.5pt;height:5pt;width:5pt;visibility:hidden;z-index:251850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8jfKmNkAAAAPAQAADwAAAAAAAAABACAAAAAiAAAAZHJzL2Rvd25yZXYueG1sUEsB&#10;AhQAFAAAAAgAh07iQC0kP4tqCgAA4xAAAA4AAAAAAAAAAQAgAAAAKAEAAGRycy9lMm9Eb2MueG1s&#10;UEsFBgAAAAAGAAYAWQEAAAQ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9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2" name="KGD_KG_Seal_1187" descr="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7" o:spid="_x0000_s1026" o:spt="1" alt="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style="position:absolute;left:0pt;margin-left:-88.8pt;margin-top:-70.5pt;height:5pt;width:5pt;visibility:hidden;z-index:251849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8jfKmNkAAAAPAQAADwAA&#10;AAAAAAABACAAAAAiAAAAZHJzL2Rvd25yZXYueG1sUEsBAhQAFAAAAAgAh07iQA4IaUQ1CQAA4xAA&#10;AA4AAAAAAAAAAQAgAAAAKAEAAGRycy9lMm9Eb2MueG1sUEsFBgAAAAAGAAYAWQEAAM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8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1" name="KGD_KG_Seal_1186" descr="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6" o:spid="_x0000_s1026" o:spt="1" alt="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style="position:absolute;left:0pt;margin-left:-88.8pt;margin-top:-70.5pt;height:5pt;width:5pt;visibility:hidden;z-index:251848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&#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5soAJ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7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0" name="KGD_KG_Seal_1185" descr="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5" o:spid="_x0000_s1026" o:spt="1" alt="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style="position:absolute;left:0pt;margin-left:-88.8pt;margin-top:-70.5pt;height:5pt;width:5pt;visibility:hidden;z-index:251847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6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9" name="KGD_KG_Seal_1184" descr="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4" o:spid="_x0000_s1026" o:spt="1" alt="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style="position:absolute;left:0pt;margin-left:-88.8pt;margin-top:-70.5pt;height:5pt;width:5pt;visibility:hidden;z-index:251846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IjWI9F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5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8" name="KGD_KG_Seal_1183" descr="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3" o:spid="_x0000_s1026" o:spt="1" alt="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style="position:absolute;left:0pt;margin-left:-88.8pt;margin-top:-70.5pt;height:5pt;width:5pt;visibility:hidden;z-index:251845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A6NfNe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4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7" name="KGD_KG_Seal_1182" descr="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2" o:spid="_x0000_s1026" o:spt="1" alt="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style="position:absolute;left:0pt;margin-left:-88.8pt;margin-top:-70.5pt;height:5pt;width:5pt;visibility:hidden;z-index:251844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g4UAzA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3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6" name="KGD_KG_Seal_1181" descr="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1" o:spid="_x0000_s1026" o:spt="1" alt="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style="position:absolute;left:0pt;margin-left:-88.8pt;margin-top:-70.5pt;height:5pt;width:5pt;visibility:hidden;z-index:251843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&#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yuT+W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2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5" name="KGD_KG_Seal_1180" descr="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0" o:spid="_x0000_s1026" o:spt="1" alt="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style="position:absolute;left:0pt;margin-left:-88.8pt;margin-top:-70.5pt;height:5pt;width:5pt;visibility:hidden;z-index:251842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C/z7AW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1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4" name="KGD_KG_Seal_1179" descr="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9" o:spid="_x0000_s1026" o:spt="1" alt="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style="position:absolute;left:0pt;margin-left:-88.8pt;margin-top:-70.5pt;height:5pt;width:5pt;visibility:hidden;z-index:251841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8jfKmNkAAAAPAQAA&#10;DwAAAAAAAAABACAAAAAiAAAAZHJzL2Rvd25yZXYueG1sUEsBAhQAFAAAAAgAh07iQJHU68hVCgAA&#10;4xAAAA4AAAAAAAAAAQAgAAAAKAEAAGRycy9lMm9Eb2MueG1sUEsFBgAAAAAGAAYAWQEAAO8N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3" name="KGD_KG_Seal_1178" descr="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8" o:spid="_x0000_s1026" o:spt="1" alt="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style="position:absolute;left:0pt;margin-left:-88.8pt;margin-top:-70.5pt;height:5pt;width:5pt;visibility:hidden;z-index:251840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KP5Uz5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9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2" name="KGD_KG_Seal_1177" descr="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7" o:spid="_x0000_s1026" o:spt="1" alt="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style="position:absolute;left:0pt;margin-left:-88.8pt;margin-top:-70.5pt;height:5pt;width:5pt;visibility:hidden;z-index:251839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1" name="KGD_KG_Seal_1176" descr="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6" o:spid="_x0000_s1026" o:spt="1" alt="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style="position:absolute;left:0pt;margin-left:-88.8pt;margin-top:-70.5pt;height:5pt;width:5pt;visibility:hidden;z-index:251838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7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0" name="KGD_KG_Seal_1175" descr="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5" o:spid="_x0000_s1026" o:spt="1" alt="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style="position:absolute;left:0pt;margin-left:-88.8pt;margin-top:-70.5pt;height:5pt;width:5pt;visibility:hidden;z-index:251837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PI3ypjZAAAADwEAAA8AAAAAAAAA&#10;AQAgAAAAIgAAAGRycy9kb3ducmV2LnhtbFBLAQIUABQAAAAIAIdO4kA15vmkTQoAAOMQAAAOAAAA&#10;AAAAAAEAIAAAACgBAABkcnMvZTJvRG9jLnhtbFBLBQYAAAAABgAGAFkBAAD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6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9" name="KGD_KG_Seal_1174" descr="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4" o:spid="_x0000_s1026" o:spt="1" alt="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style="position:absolute;left:0pt;margin-left:-88.8pt;margin-top:-70.5pt;height:5pt;width:5pt;visibility:hidden;z-index:251836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5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8" name="KGD_KG_Seal_1173" descr="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3" o:spid="_x0000_s1026" o:spt="1" alt="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style="position:absolute;left:0pt;margin-left:-88.8pt;margin-top:-70.5pt;height:5pt;width:5pt;visibility:hidden;z-index:251835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4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7" name="KGD_KG_Seal_1172" descr="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2" o:spid="_x0000_s1026" o:spt="1" alt="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style="position:absolute;left:0pt;margin-left:-88.8pt;margin-top:-70.5pt;height:5pt;width:5pt;visibility:hidden;z-index:251834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8jfKmNkAAAAPAQAADwAAAAAAAAABACAAAAAiAAAAZHJzL2Rv&#10;d25yZXYueG1sUEsBAhQAFAAAAAgAh07iQBtp2wd2CgAA4xAAAA4AAAAAAAAAAQAgAAAAKAEAAGRy&#10;cy9lMm9Eb2MueG1sUEsFBgAAAAAGAAYAWQEAAB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3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6" name="KGD_KG_Seal_1171" descr="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1" o:spid="_x0000_s1026" o:spt="1" alt="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style="position:absolute;left:0pt;margin-left:-88.8pt;margin-top:-70.5pt;height:5pt;width:5pt;visibility:hidden;z-index:251833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2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5" name="KGD_KG_Seal_1170" descr="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0" o:spid="_x0000_s1026" o:spt="1" alt="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style="position:absolute;left:0pt;margin-left:-88.8pt;margin-top:-70.5pt;height:5pt;width:5pt;visibility:hidden;z-index:251832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8jfKmNkAAAAPAQAADwAAAAAAAAABACAAAAAiAAAAZHJzL2Rvd25yZXYueG1sUEsBAhQAFAAAAAgA&#10;h07iQIHVqHUoCgAA4xAAAA4AAAAAAAAAAQAgAAAAKAEAAGRycy9lMm9Eb2MueG1sUEsFBgAAAAAG&#10;AAYAWQEAAM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1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4" name="KGD_KG_Seal_1169" descr="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9" o:spid="_x0000_s1026" o:spt="1" alt="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style="position:absolute;left:0pt;margin-left:-88.8pt;margin-top:-70.5pt;height:5pt;width:5pt;visibility:hidden;z-index:251831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LIlc5Q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0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3" name="KGD_KG_Seal_1168" descr="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8" o:spid="_x0000_s1026" o:spt="1" alt="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style="position:absolute;left:0pt;margin-left:-88.8pt;margin-top:-70.5pt;height:5pt;width:5pt;visibility:hidden;z-index:251830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PI3ypjZAAAADwEAAA8AAAAAAAAAAQAgAAAAIgAAAGRycy9kb3ducmV2LnhtbFBL&#10;AQIUABQAAAAIAIdO4kCxHe1e+QkAAOMQAAAOAAAAAAAAAAEAIAAAACgBAABkcnMvZTJvRG9jLnht&#10;bFBLBQYAAAAABgAGAFkBAACT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9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2" name="KGD_KG_Seal_1167" descr="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7" o:spid="_x0000_s1026" o:spt="1" alt="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style="position:absolute;left:0pt;margin-left:-88.8pt;margin-top:-70.5pt;height:5pt;width:5pt;visibility:hidden;z-index:251829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8jfKmNkAAAAPAQAADwAAAAAAAAABACAAAAAiAAAAZHJzL2Rvd25yZXYueG1sUEsBAhQA&#10;FAAAAAgAh07iQOWQx12DCQAA4xAAAA4AAAAAAAAAAQAgAAAAKAEAAGRycy9lMm9Eb2MueG1sUEsF&#10;BgAAAAAGAAYAWQEAAB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8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1" name="KGD_KG_Seal_1166" descr="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6" o:spid="_x0000_s1026" o:spt="1" alt="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style="position:absolute;left:0pt;margin-left:-88.8pt;margin-top:-70.5pt;height:5pt;width:5pt;visibility:hidden;z-index:251828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JKKgGx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7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0" name="KGD_KG_Seal_1165" descr="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5" o:spid="_x0000_s1026" o:spt="1" alt="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style="position:absolute;left:0pt;margin-left:-88.8pt;margin-top:-70.5pt;height:5pt;width:5pt;visibility:hidden;z-index:251827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PI3ypjZAAAADwEAAA8A&#10;AAAAAAAAAQAgAAAAIgAAAGRycy9kb3ducmV2LnhtbFBLAQIUABQAAAAIAIdO4kCYIVZB4QkAAOMQ&#10;AAAOAAAAAAAAAAEAIAAAACgBAABkcnMvZTJvRG9jLnhtbFBLBQYAAAAABgAGAFkBAAB7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6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9" name="KGD_KG_Seal_1164" descr="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4" o:spid="_x0000_s1026" o:spt="1" alt="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style="position:absolute;left:0pt;margin-left:-88.8pt;margin-top:-70.5pt;height:5pt;width:5pt;visibility:hidden;z-index:251826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wgcVF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5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8" name="KGD_KG_Seal_1163" descr="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3" o:spid="_x0000_s1026" o:spt="1" alt="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style="position:absolute;left:0pt;margin-left:-88.8pt;margin-top:-70.5pt;height:5pt;width:5pt;visibility:hidden;z-index:251825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KG/j9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4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7" name="KGD_KG_Seal_1162" descr="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2" o:spid="_x0000_s1026" o:spt="1" alt="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style="position:absolute;left:0pt;margin-left:-88.8pt;margin-top:-70.5pt;height:5pt;width:5pt;visibility:hidden;z-index:251824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3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6" name="KGD_KG_Seal_1161" descr="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1" o:spid="_x0000_s1026" o:spt="1" alt="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style="position:absolute;left:0pt;margin-left:-88.8pt;margin-top:-70.5pt;height:5pt;width:5pt;visibility:hidden;z-index:251823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DKBc2j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2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5" name="KGD_KG_Seal_1160" descr="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0" o:spid="_x0000_s1026" o:spt="1" alt="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style="position:absolute;left:0pt;margin-left:-88.8pt;margin-top:-70.5pt;height:5pt;width:5pt;visibility:hidden;z-index:251822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8jfKmNkAAAAPAQAADwAAAAAAAAABACAA&#10;AAAiAAAAZHJzL2Rvd25yZXYueG1sUEsBAhQAFAAAAAgAh07iQN7iVSaeCQAA4xAAAA4AAAAAAAAA&#10;AQAgAAAAKAEAAGRycy9lMm9Eb2MueG1sUEsFBgAAAAAGAAYAWQEAADg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1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4" name="KGD_KG_Seal_1159" descr="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9" o:spid="_x0000_s1026" o:spt="1" alt="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style="position:absolute;left:0pt;margin-left:-88.8pt;margin-top:-70.5pt;height:5pt;width:5pt;visibility:hidden;z-index:251821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0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3" name="KGD_KG_Seal_1158" descr="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8" o:spid="_x0000_s1026" o:spt="1" alt="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style="position:absolute;left:0pt;margin-left:-88.8pt;margin-top:-70.5pt;height:5pt;width:5pt;visibility:hidden;z-index:251820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PI3ypjZAAAADwEAAA8AAAAA&#10;AAAAAQAgAAAAIgAAAGRycy9kb3ducmV2LnhtbFBLAQIUABQAAAAIAIdO4kBfBeyLMwkAAOMQAAAO&#10;AAAAAAAAAAEAIAAAACgBAABkcnMvZTJvRG9jLnhtbFBLBQYAAAAABgAGAFkBAAD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9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2" name="KGD_KG_Seal_1157" descr="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7" o:spid="_x0000_s1026" o:spt="1" alt="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style="position:absolute;left:0pt;margin-left:-88.8pt;margin-top:-70.5pt;height:5pt;width:5pt;visibility:hidden;z-index:251819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CBpTX4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7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1" name="KGD_KG_Seal_1156" descr="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6" o:spid="_x0000_s1026" o:spt="1" alt="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style="position:absolute;left:0pt;margin-left:-88.8pt;margin-top:-70.5pt;height:5pt;width:5pt;visibility:hidden;z-index:251817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6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0" name="KGD_KG_Seal_1155" descr="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5" o:spid="_x0000_s1026" o:spt="1" alt="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style="position:absolute;left:0pt;margin-left:-88.8pt;margin-top:-70.5pt;height:5pt;width:5pt;visibility:hidden;z-index:251816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dj7m0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5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9" name="KGD_KG_Seal_1154" descr="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4" o:spid="_x0000_s1026" o:spt="1" alt="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style="position:absolute;left:0pt;margin-left:-88.8pt;margin-top:-70.5pt;height:5pt;width:5pt;visibility:hidden;z-index:251815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PI3ypjZAAAADwEAAA8A&#10;AAAAAAAAAQAgAAAAIgAAAGRycy9kb3ducmV2LnhtbFBLAQIUABQAAAAIAIdO4kBvhpK4xAgAAOMQ&#10;AAAOAAAAAAAAAAEAIAAAACgBAABkcnMvZTJvRG9jLnhtbFBLBQYAAAAABgAGAFkBAAB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4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8" name="KGD_KG_Seal_1153" descr="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3" o:spid="_x0000_s1026" o:spt="1" alt="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style="position:absolute;left:0pt;margin-left:-88.8pt;margin-top:-70.5pt;height:5pt;width:5pt;visibility:hidden;z-index:251814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6xH0B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3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7" name="KGD_KG_Seal_1152" descr="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2" o:spid="_x0000_s1026" o:spt="1" alt="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style="position:absolute;left:0pt;margin-left:-88.8pt;margin-top:-70.5pt;height:5pt;width:5pt;visibility:hidden;z-index:251813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DyN8qY2QAA&#10;AA8BAAAPAAAAAAAAAAEAIAAAACIAAABkcnMvZG93bnJldi54bWxQSwECFAAUAAAACACHTuJA/o7q&#10;FMsIAADjEAAADgAAAAAAAAABACAAAAAoAQAAZHJzL2Uyb0RvYy54bWxQSwUGAAAAAAYABgBZAQAA&#10;Z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2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6" name="KGD_KG_Seal_1151" descr="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1" o:spid="_x0000_s1026" o:spt="1" alt="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style="position:absolute;left:0pt;margin-left:-88.8pt;margin-top:-70.5pt;height:5pt;width:5pt;visibility:hidden;z-index:251812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Aiyzbr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1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5" name="KGD_KG_Seal_1150" descr="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0" o:spid="_x0000_s1026" o:spt="1" alt="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style="position:absolute;left:0pt;margin-left:-88.8pt;margin-top:-70.5pt;height:5pt;width:5pt;visibility:hidden;z-index:251811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H70XYg/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0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4" name="KGD_KG_Seal_1149" descr="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9" o:spid="_x0000_s1026" o:spt="1" alt="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style="position:absolute;left:0pt;margin-left:-88.8pt;margin-top:-70.5pt;height:5pt;width:5pt;visibility:hidden;z-index:251810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yN8qY2QAAAA8BAAAPAAAAAAAAAAEAIAAAACIAAABkcnMv&#10;ZG93bnJldi54bWxQSwECFAAUAAAACACHTuJA0+kuIj4IAADjEAAADgAAAAAAAAABACAAAAAoAQAA&#10;ZHJzL2Uyb0RvYy54bWxQSwUGAAAAAAYABgBZAQAA2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9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3" name="KGD_KG_Seal_1148" descr="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8" o:spid="_x0000_s1026" o:spt="1" alt="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style="position:absolute;left:0pt;margin-left:-88.8pt;margin-top:-70.5pt;height:5pt;width:5pt;visibility:hidden;z-index:251809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CzJjC7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8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2" name="KGD_KG_Seal_1147" descr="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7" o:spid="_x0000_s1026" o:spt="1" alt="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style="position:absolute;left:0pt;margin-left:-88.8pt;margin-top:-70.5pt;height:5pt;width:5pt;visibility:hidden;z-index:251808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PI3ypjZAAAADwEAAA8A&#10;AAAAAAAAAQAgAAAAIgAAAGRycy9kb3ducmV2LnhtbFBLAQIUABQAAAAIAIdO4kC7HWdcpwcAAOMQ&#10;AAAOAAAAAAAAAAEAIAAAACgBAABkcnMvZTJvRG9jLnhtbFBLBQYAAAAABgAGAFkBAAB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7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1" name="KGD_KG_Seal_1146" descr="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6" o:spid="_x0000_s1026" o:spt="1" alt="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style="position:absolute;left:0pt;margin-left:-88.8pt;margin-top:-70.5pt;height:5pt;width:5pt;visibility:hidden;z-index:251807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A3F4Bl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6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0" name="KGD_KG_Seal_1145" descr="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5" o:spid="_x0000_s1026" o:spt="1" al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style="position:absolute;left:0pt;margin-left:-88.8pt;margin-top:-70.5pt;height:5pt;width:5pt;visibility:hidden;z-index:251806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LAuiT+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5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9" name="KGD_KG_Seal_1144" descr="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4" o:spid="_x0000_s1026" o:spt="1" alt="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style="position:absolute;left:0pt;margin-left:-88.8pt;margin-top:-70.5pt;height:5pt;width:5pt;visibility:hidden;z-index:251805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PI3ypjZAAAADwEAAA8AAAAAAAAAAQAgAAAAIgAAAGRycy9kb3ducmV2LnhtbFBLAQIUABQAAAAI&#10;AIdO4kA3nLk1KAgAAOMQAAAOAAAAAAAAAAEAIAAAACgBAABkcnMvZTJvRG9jLnhtbFBLBQYAAAAA&#10;BgAGAFkBAAD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4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8" name="KGD_KG_Seal_1143" descr="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3" o:spid="_x0000_s1026" o:spt="1" alt="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style="position:absolute;left:0pt;margin-left:-88.8pt;margin-top:-70.5pt;height:5pt;width:5pt;visibility:hidden;z-index:251804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PI3ypjZAAAADwEAAA8A&#10;AAAAAAAAAQAgAAAAIgAAAGRycy9kb3ducmV2LnhtbFBLAQIUABQAAAAIAIdO4kB4o8hdGQgAAOMQ&#10;AAAOAAAAAAAAAAEAIAAAACgBAABkcnMvZTJvRG9jLnhtbFBLBQYAAAAABgAGAFkBAACz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3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7" name="KGD_KG_Seal_1142" descr="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2" o:spid="_x0000_s1026" o:spt="1" alt="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style="position:absolute;left:0pt;margin-left:-88.8pt;margin-top:-70.5pt;height:5pt;width:5pt;visibility:hidden;z-index:251803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8jfKmNkAAAAPAQAADwAAAAAA&#10;AAABACAAAAAiAAAAZHJzL2Rvd25yZXYueG1sUEsBAhQAFAAAAAgAh07iQOI+f90VCAAA4xAAAA4A&#10;AAAAAAAAAQAgAAAAKAEAAGRycy9lMm9Eb2MueG1sUEsFBgAAAAAGAAYAWQEAAK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6" name="KGD_KG_Seal_1141" descr="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1" o:spid="_x0000_s1026" o:spt="1" alt="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style="position:absolute;left:0pt;margin-left:-88.8pt;margin-top:-70.5pt;height:5pt;width:5pt;visibility:hidden;z-index:251802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DZx3db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5" name="KGD_KG_Seal_1140" descr="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0" o:spid="_x0000_s1026" o:spt="1" alt="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style="position:absolute;left:0pt;margin-left:-88.8pt;margin-top:-70.5pt;height:5pt;width:5pt;visibility:hidden;z-index:251801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8jfKmNkAAAAPAQAADwAAAAAAAAAB&#10;ACAAAAAiAAAAZHJzL2Rvd25yZXYueG1sUEsBAhQAFAAAAAgAh07iQPmkHuW9CAAA4xAAAA4AAAAA&#10;AAAAAQAgAAAAKAEAAGRycy9lMm9Eb2MueG1sUEsFBgAAAAAGAAYAWQEAAFc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4" name="KGD_KG_Seal_1139" descr="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9" o:spid="_x0000_s1026" o:spt="1" alt="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style="position:absolute;left:0pt;margin-left:-88.8pt;margin-top:-70.5pt;height:5pt;width:5pt;visibility:hidden;z-index:251800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4d+sjQ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3" name="KGD_KG_Seal_1138" descr="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8" o:spid="_x0000_s1026" o:spt="1" alt="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style="position:absolute;left:0pt;margin-left:-88.8pt;margin-top:-70.5pt;height:5pt;width:5pt;visibility:hidden;z-index:251799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PI3ypjZAAAADwEAAA8AAAAAAAAAAQAgAAAAIgAAAGRy&#10;cy9kb3ducmV2LnhtbFBLAQIUABQAAAAIAIdO4kDfjB55BwgAAOMQAAAOAAAAAAAAAAEAIAAAACgB&#10;AABkcnMvZTJvRG9jLnhtbFBLBQYAAAAABgAGAFkBAACh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2" name="KGD_KG_Seal_1137" descr="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style="position:absolute;left:0pt;margin-left:-88.8pt;margin-top:-70.5pt;height:5pt;width:5pt;visibility:hidden;z-index:251798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CZni+v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1" name="KGD_KG_Seal_1136" descr="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style="position:absolute;left:0pt;margin-left:-88.8pt;margin-top:-70.5pt;height:5pt;width:5pt;visibility:hidden;z-index:251797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0" name="KGD_KG_Seal_1135" descr="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style="position:absolute;left:0pt;margin-left:-88.8pt;margin-top:-70.5pt;height:5pt;width:5pt;visibility:hidden;z-index:251796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CfioCk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9" name="KGD_KG_Seal_1134" descr="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style="position:absolute;left:0pt;margin-left:-88.8pt;margin-top:-70.5pt;height:5pt;width:5pt;visibility:hidden;z-index:251795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PI3ypjZAAAADwEAAA8AAAAAAAAAAQAgAAAAIgAAAGRycy9kb3ducmV2&#10;LnhtbFBLAQIUABQAAAAIAIdO4kAAZfhdxQcAAOMQAAAOAAAAAAAAAAEAIAAAACgBAABkcnMvZTJv&#10;RG9jLnhtbFBLBQYAAAAABgAGAFkBAABf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8" name="KGD_KG_Seal_1133" descr="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style="position:absolute;left:0pt;margin-left:-88.8pt;margin-top:-70.5pt;height:5pt;width:5pt;visibility:hidden;z-index:251794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7" name="KGD_KG_Seal_1132" descr="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style="position:absolute;left:0pt;margin-left:-88.8pt;margin-top:-70.5pt;height:5pt;width:5pt;visibility:hidden;z-index:251793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PI3ypjZAAAADwEAAA8AAAAAAAAAAQAgAAAAIgAAAGRycy9k&#10;b3ducmV2LnhtbFBLAQIUABQAAAAIAIdO4kCmDOSJywcAAOMQAAAOAAAAAAAAAAEAIAAAACgBAABk&#10;cnMvZTJvRG9jLnhtbFBLBQYAAAAABgAGAFkBAAB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6" name="KGD_KG_Seal_1131" descr="+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style="position:absolute;left:0pt;margin-left:-88.8pt;margin-top:-70.5pt;height:5pt;width:5pt;visibility:hidden;z-index:251792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BV9ST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5" name="KGD_KG_Seal_1130" descr="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style="position:absolute;left:0pt;margin-left:-88.8pt;margin-top:-70.5pt;height:5pt;width:5pt;visibility:hidden;z-index:251791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ICTN9S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4" name="KGD_KG_Seal_1129" descr="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style="position:absolute;left:0pt;margin-left:-88.8pt;margin-top:-70.5pt;height:5pt;width:5pt;visibility:hidden;z-index:251790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DyN8qY2QAAAA8BAAAP&#10;AAAAAAAAAAEAIAAAACIAAABkcnMvZG93bnJldi54bWxQSwECFAAUAAAACACHTuJAzEx8jeEHAADj&#10;EAAADgAAAAAAAAABACAAAAAoAQAAZHJzL2Uyb0RvYy54bWxQSwUGAAAAAAYABgBZAQAAe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3" name="KGD_KG_Seal_1128" descr="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style="position:absolute;left:0pt;margin-left:-88.8pt;margin-top:-70.5pt;height:5pt;width:5pt;visibility:hidden;z-index:251789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2" name="KGD_KG_Seal_1127" descr="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style="position:absolute;left:0pt;margin-left:-88.8pt;margin-top:-70.5pt;height:5pt;width:5pt;visibility:hidden;z-index:251788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6VPax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1" name="KGD_KG_Seal_1126" descr="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style="position:absolute;left:0pt;margin-left:-88.8pt;margin-top:-70.5pt;height:5pt;width:5pt;visibility:hidden;z-index:251787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8jfKmNkAAAAP&#10;AQAADwAAAAAAAAABACAAAAAiAAAAZHJzL2Rvd25yZXYueG1sUEsBAhQAFAAAAAgAh07iQKgFWKA6&#10;BwAA4xAAAA4AAAAAAAAAAQAgAAAAKAEAAGRycy9lMm9Eb2MueG1sUEsFBgAAAAAGAAYAWQEAANQ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0" name="KGD_KG_Seal_1125" descr="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style="position:absolute;left:0pt;margin-left:-88.8pt;margin-top:-70.5pt;height:5pt;width:5pt;visibility:hidden;z-index:251786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8jfKmNkAAAAP&#10;AQAADwAAAAAAAAABACAAAAAiAAAAZHJzL2Rvd25yZXYueG1sUEsBAhQAFAAAAAgAh07iQI0UArZW&#10;BgAA4xAAAA4AAAAAAAAAAQAgAAAAKAEAAGRycy9lMm9Eb2MueG1sUEsFBgAAAAAGAAYAWQEAAPA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9" name="KGD_KG_Seal_1124" descr="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style="position:absolute;left:0pt;margin-left:-88.8pt;margin-top:-70.5pt;height:5pt;width:5pt;visibility:hidden;z-index:251785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yN8qY2QAAAA8BAAAPAAAAAAAAAAEAIAAAACIAAABkcnMvZG93bnJldi54bWxQ&#10;SwECFAAUAAAACACHTuJADWAIefgFAADjEAAADgAAAAAAAAABACAAAAAoAQAAZHJzL2Uyb0RvYy54&#10;bWxQSwUGAAAAAAYABgBZAQAAk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8" name="KGD_KG_Seal_1123" descr="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style="position:absolute;left:0pt;margin-left:-88.8pt;margin-top:-70.5pt;height:5pt;width:5pt;visibility:hidden;z-index:251784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8jfKmNkA&#10;AAAPAQAADwAAAAAAAAABACAAAAAiAAAAZHJzL2Rvd25yZXYueG1sUEsBAhQAFAAAAAgAh07iQDnF&#10;PWEgBgAA4xAAAA4AAAAAAAAAAQAgAAAAKAEAAGRycy9lMm9Eb2MueG1sUEsFBgAAAAAGAAYAWQEA&#10;AL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7" name="KGD_KG_Seal_1122" descr="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style="position:absolute;left:0pt;margin-left:-88.8pt;margin-top:-70.5pt;height:5pt;width:5pt;visibility:hidden;z-index:251783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KQH446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6" name="KGD_KG_Seal_1121" descr="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style="position:absolute;left:0pt;margin-left:-88.8pt;margin-top:-70.5pt;height:5pt;width:5pt;visibility:hidden;z-index:251782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D3Tgj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5" name="KGD_KG_Seal_1120" descr="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style="position:absolute;left:0pt;margin-left:-88.8pt;margin-top:-70.5pt;height:5pt;width:5pt;visibility:hidden;z-index:251781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8jfKmNkAAAAPAQAADwAAAAAAAAABACAAAAAiAAAAZHJzL2Rv&#10;d25yZXYueG1sUEsBAhQAFAAAAAgAh07iQAx49n2QBQAA4xAAAA4AAAAAAAAAAQAgAAAAKAEAAGRy&#10;cy9lMm9Eb2MueG1sUEsFBgAAAAAGAAYAWQEAAC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4" name="KGD_KG_Seal_1119" descr="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style="position:absolute;left:0pt;margin-left:-88.8pt;margin-top:-70.5pt;height:5pt;width:5pt;visibility:hidden;z-index:251780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g8qEHXcFAADj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3" name="KGD_KG_Seal_1118" descr="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style="position:absolute;left:0pt;margin-left:-88.8pt;margin-top:-70.5pt;height:5pt;width:5pt;visibility:hidden;z-index:251779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EeYXsMRBgAA4x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2" name="KGD_KG_Seal_1117" descr="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style="position:absolute;left:0pt;margin-left:-88.8pt;margin-top:-70.5pt;height:5pt;width:5pt;visibility:hidden;z-index:251778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&#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DyN8qY2QAAAA8BAAAPAAAAAAAAAAEAIAAAACIAAABk&#10;cnMvZG93bnJldi54bWxQSwECFAAUAAAACACHTuJA1bdhGAcGAADjEAAADgAAAAAAAAABACAAAAAo&#10;AQAAZHJzL2Uyb0RvYy54bWxQSwUGAAAAAAYABgBZAQAAo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1" name="KGD_KG_Seal_1116" descr="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style="position:absolute;left:0pt;margin-left:-88.8pt;margin-top:-70.5pt;height:5pt;width:5pt;visibility:hidden;z-index:251777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8jfKmNkAAAAPAQAADwAAAAAAAAABACAAAAAiAAAAZHJzL2Rvd25yZXYueG1sUEsB&#10;AhQAFAAAAAgAh07iQGTpVFf2BQAA4xAAAA4AAAAAAAAAAQAgAAAAKAEAAGRycy9lMm9Eb2MueG1s&#10;UEsFBgAAAAAGAAYAWQEAAJ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0" name="KGD_KG_Seal_1115" descr="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style="position:absolute;left:0pt;margin-left:-88.8pt;margin-top:-70.5pt;height:5pt;width:5pt;visibility:hidden;z-index:251776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M//MXo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9" name="KGD_KG_Seal_1114" descr="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style="position:absolute;left:0pt;margin-left:-88.8pt;margin-top:-70.5pt;height:5pt;width:5pt;visibility:hidden;z-index:251774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PI3ypjZAAAADwEAAA8AAAAAAAAA&#10;AQAgAAAAIgAAAGRycy9kb3ducmV2LnhtbFBLAQIUABQAAAAIAIdO4kCkGpvGEgYAAOMQAAAOAAAA&#10;AAAAAAEAIAAAACgBAABkcnMvZTJvRG9jLnhtbFBLBQYAAAAABgAGAFkBAACs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8" name="KGD_KG_Seal_1113" descr="+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style="position:absolute;left:0pt;margin-left:-88.8pt;margin-top:-70.5pt;height:5pt;width:5pt;visibility:hidden;z-index:251773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PI3ypjZ&#10;AAAADwEAAA8AAAAAAAAAAQAgAAAAIgAAAGRycy9kb3ducmV2LnhtbFBLAQIUABQAAAAIAIdO4kC7&#10;EfbRIQYAAOMQAAAOAAAAAAAAAAEAIAAAACgBAABkcnMvZTJvRG9jLnhtbFBLBQYAAAAABgAGAFkB&#10;AAC7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7" name="KGD_KG_Seal_1112" descr="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style="position:absolute;left:0pt;margin-left:-88.8pt;margin-top:-70.5pt;height:5pt;width:5pt;visibility:hidden;z-index:251772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KQznHkOBgAA4x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6" name="KGD_KG_Seal_1111" descr="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style="position:absolute;left:0pt;margin-left:-88.8pt;margin-top:-70.5pt;height:5pt;width:5pt;visibility:hidden;z-index:251771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DyN8qY2QAAAA8BAAAPAAAAAAAAAAEA&#10;IAAAACIAAABkcnMvZG93bnJldi54bWxQSwECFAAUAAAACACHTuJAaKv4o4IGAADjEAAADgAAAAAA&#10;AAABACAAAAAoAQAAZHJzL2Uyb0RvYy54bWxQSwUGAAAAAAYABgBZAQAAH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5" name="KGD_KG_Seal_1110" descr="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style="position:absolute;left:0pt;margin-left:-88.8pt;margin-top:-70.5pt;height:5pt;width:5pt;visibility:hidden;z-index:251770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8jfKmNkAAAAPAQAADwAAAAAAAAABACAAAAAi&#10;AAAAZHJzL2Rvd25yZXYueG1sUEsBAhQAFAAAAAgAh07iQNz5N+hEBgAA4xAAAA4AAAAAAAAAAQAg&#10;AAAAKAEAAGRycy9lMm9Eb2MueG1sUEsFBgAAAAAGAAYAWQEAAN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4" name="KGD_KG_Seal_1109" descr="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style="position:absolute;left:0pt;margin-left:-88.8pt;margin-top:-70.5pt;height:5pt;width:5pt;visibility:hidden;z-index:251769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PI3ypjZAAAADwEAAA8AAAAAAAAAAQAgAAAAIgAAAGRycy9kb3ducmV2LnhtbFBLAQIUABQA&#10;AAAIAIdO4kAl21Py8QUAAOMQAAAOAAAAAAAAAAEAIAAAACgBAABkcnMvZTJvRG9jLnhtbFBLBQYA&#10;AAAABgAGAFkBAAC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3" name="KGD_KG_Seal_1108" descr="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style="position:absolute;left:0pt;margin-left:-88.8pt;margin-top:-70.5pt;height:5pt;width:5pt;visibility:hidden;z-index:251768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yN8qY2QAAAA8BAAAPAAAAAAAAAAEAIAAAACIAAABkcnMvZG93bnJl&#10;di54bWxQSwECFAAUAAAACACHTuJAzyqQIf4FAADjEAAADgAAAAAAAAABACAAAAAoAQAAZHJzL2Uy&#10;b0RvYy54bWxQSwUGAAAAAAYABgBZAQAAm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2" name="KGD_KG_Seal_1107" descr="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style="position:absolute;left:0pt;margin-left:-88.8pt;margin-top:-70.5pt;height:5pt;width:5pt;visibility:hidden;z-index:251767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I3&#10;ypjZAAAADwEAAA8AAAAAAAAAAQAgAAAAIgAAAGRycy9kb3ducmV2LnhtbFBLAQIUABQAAAAIAIdO&#10;4kC0OwFrJAYAAOMQAAAOAAAAAAAAAAEAIAAAACgBAABkcnMvZTJvRG9jLnhtbFBLBQYAAAAABgAG&#10;AFkBAAC+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1" name="KGD_KG_Seal_1106" descr="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style="position:absolute;left:0pt;margin-left:-88.8pt;margin-top:-70.5pt;height:5pt;width:5pt;visibility:hidden;z-index:251766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8jfKmNkAAAAPAQAADwAAAAAAAAABACAAAAAiAAAAZHJzL2Rvd25yZXYueG1sUEsBAhQAFAAAAAgA&#10;h07iQLe7wum0BQAA4xAAAA4AAAAAAAAAAQAgAAAAKAEAAGRycy9lMm9Eb2MueG1sUEsFBgAAAAAG&#10;AAYAWQEAAE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0" name="KGD_KG_Seal_1105" descr="+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style="position:absolute;left:0pt;margin-left:-88.8pt;margin-top:-70.5pt;height:5pt;width:5pt;visibility:hidden;z-index:251765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PI3ypjZAAAADwEAAA8AAAAAAAAAAQAgAAAAIgAAAGRycy9kb3ducmV2LnhtbFBLAQIU&#10;ABQAAAAIAIdO4kBQC4mG9AUAAOMQAAAOAAAAAAAAAAEAIAAAACgBAABkcnMvZTJvRG9jLnhtbFBL&#10;BQYAAAAABgAGAFkBAAC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9" name="KGD_KG_Seal_1104" descr="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style="position:absolute;left:0pt;margin-left:-88.8pt;margin-top:-70.5pt;height:5pt;width:5pt;visibility:hidden;z-index:251764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ElFRvY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8" name="KGD_KG_Seal_1103" descr="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style="position:absolute;left:0pt;margin-left:-88.8pt;margin-top:-70.5pt;height:5pt;width:5pt;visibility:hidden;z-index:251763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8jfKmNkAAAAPAQAADwAAAAAA&#10;AAABACAAAAAiAAAAZHJzL2Rvd25yZXYueG1sUEsBAhQAFAAAAAgAh07iQAmI65dpBQAA4xAAAA4A&#10;AAAAAAAAAQAgAAAAKAEAAGRycy9lMm9Eb2MueG1sUEsFBgAAAAAGAAYAWQEAAA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7" name="KGD_KG_Seal_1102" descr="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style="position:absolute;left:0pt;margin-left:-88.8pt;margin-top:-70.5pt;height:5pt;width:5pt;visibility:hidden;z-index:251762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&#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PI3ypjZAAAADwEAAA8AAAAAAAAAAQAgAAAAIgAAAGRy&#10;cy9kb3ducmV2LnhtbFBLAQIUABQAAAAIAIdO4kCXLSQ3lAUAAOMQAAAOAAAAAAAAAAEAIAAAACgB&#10;AABkcnMvZTJvRG9jLnhtbFBLBQYAAAAABgAGAFkBAAAu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6" name="KGD_KG_Seal_1101" descr="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style="position:absolute;left:0pt;margin-left:-88.8pt;margin-top:-70.5pt;height:5pt;width:5pt;visibility:hidden;z-index:251761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jfKmNkAAAAPAQAADwAA&#10;AAAAAAABACAAAAAiAAAAZHJzL2Rvd25yZXYueG1sUEsBAhQAFAAAAAgAh07iQAC6fgylBQAA4xAA&#10;AA4AAAAAAAAAAQAgAAAAKAEAAGRycy9lMm9Eb2MueG1sUEsFBgAAAAAGAAYAWQEAAD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5" name="KGD_KG_Seal_1100" descr="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style="position:absolute;left:0pt;margin-left:-88.8pt;margin-top:-70.5pt;height:5pt;width:5pt;visibility:hidden;z-index:251760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PI3ypjZAAAA&#10;DwEAAA8AAAAAAAAAAQAgAAAAIgAAAGRycy9kb3ducmV2LnhtbFBLAQIUABQAAAAIAIdO4kC4NL5J&#10;5QUAAOMQAAAOAAAAAAAAAAEAIAAAACgBAABkcnMvZTJvRG9jLnhtbFBLBQYAAAAABgAGAFkBAAB/&#10;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4" name="KGD_KG_Seal_199" descr="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style="position:absolute;left:0pt;margin-left:-88.8pt;margin-top:-70.5pt;height:5pt;width:5pt;visibility:hidden;z-index:251759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PI3ypjZAAAADwEAAA8AAAAA&#10;AAAAAQAgAAAAIgAAAGRycy9kb3ducmV2LnhtbFBLAQIUABQAAAAIAIdO4kAsylH+owUAAOIQAAAO&#10;AAAAAAAAAAEAIAAAACgBAABkcnMvZTJvRG9jLnhtbFBLBQYAAAAABgAGAFkBAAA9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3" name="KGD_KG_Seal_198" descr="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style="position:absolute;left:0pt;margin-left:-88.8pt;margin-top:-70.5pt;height:5pt;width:5pt;visibility:hidden;z-index:251758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yBvrwHcFAADi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2" name="KGD_KG_Seal_197" descr="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style="position:absolute;left:0pt;margin-left:-88.8pt;margin-top:-70.5pt;height:5pt;width:5pt;visibility:hidden;z-index:251757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DyN8qY2QAAAA8BAAAPAAAAAAAAAAEA&#10;IAAAACIAAABkcnMvZG93bnJldi54bWxQSwECFAAUAAAACACHTuJADV5QTGUFAADiEAAADgAAAAAA&#10;AAABACAAAAAoAQAAZHJzL2Uyb0RvYy54bWxQSwUGAAAAAAYABgBZAQAA/w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1" name="KGD_KG_Seal_196" descr="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style="position:absolute;left:0pt;margin-left:-88.8pt;margin-top:-70.5pt;height:5pt;width:5pt;visibility:hidden;z-index:251756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8jfKmNkAAAAPAQAADwAA&#10;AAAAAAABACAAAAAiAAAAZHJzL2Rvd25yZXYueG1sUEsBAhQAFAAAAAgAh07iQDopBncXBgAA4hAA&#10;AA4AAAAAAAAAAQAgAAAAKAEAAGRycy9lMm9Eb2MueG1sUEsFBgAAAAAGAAYAWQEAALE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0" name="KGD_KG_Seal_195" descr="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style="position:absolute;left:0pt;margin-left:-88.8pt;margin-top:-70.5pt;height:5pt;width:5pt;visibility:hidden;z-index:251755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Oy4+OLbBQAA4h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9" name="KGD_KG_Seal_194" descr="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54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PI3ypjZ&#10;AAAADwEAAA8AAAAAAAAAAQAgAAAAIgAAAGRycy9kb3ducmV2LnhtbFBLAQIUABQAAAAIAIdO4kAA&#10;mE7yrwUAAOEQAAAOAAAAAAAAAAEAIAAAACgBAABkcnMvZTJvRG9jLnhtbFBLBQYAAAAABgAGAFkB&#10;AABJ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8" name="KGD_KG_Seal_193" descr="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53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8jfKmNkAAAAPAQAADwAAAAAAAAABACAAAAAiAAAAZHJzL2Rvd25yZXYueG1sUEsBAhQAFAAAAAgA&#10;h07iQCShhmkmBgAA4RAAAA4AAAAAAAAAAQAgAAAAKAEAAGRycy9lMm9Eb2MueG1sUEsFBgAAAAAG&#10;AAYAWQEAAM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7" name="KGD_KG_Seal_192" descr="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52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PI3ypjZAAAADwEAAA8AAAAAAAAAAQAgAAAAIgAAAGRycy9kb3du&#10;cmV2LnhtbFBLAQIUABQAAAAIAIdO4kCJD8fSjgUAAOEQAAAOAAAAAAAAAAEAIAAAACgBAABkcnMv&#10;ZTJvRG9jLnhtbFBLBQYAAAAABgAGAFkBAAA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6" name="KGD_KG_Seal_191" descr="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51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yN8qY2QAAAA8BAAAPAAAAAAAAAAEAIAAAACIAAABkcnMvZG93bnJldi54bWxQSwEC&#10;FAAUAAAACACHTuJAaw4dFbwFAADhEAAADgAAAAAAAAABACAAAAAoAQAAZHJzL2Uyb0RvYy54bWxQ&#10;SwUGAAAAAAYABgBZAQAAV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5" name="KGD_KG_Seal_190" descr="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50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PI3ypjZAAAADwEAAA8AAAAAAAAAAQAgAAAAIgAAAGRycy9kb3ducmV2&#10;LnhtbFBLAQIUABQAAAAIAIdO4kCL+sVOiwUAAOEQAAAOAAAAAAAAAAEAIAAAACgBAABkcnMvZTJv&#10;RG9jLnhtbFBLBQYAAAAABgAGAFkBAAA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4" name="KGD_KG_Seal_189" descr="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49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PI3&#10;ypjZAAAADwEAAA8AAAAAAAAAAQAgAAAAIgAAAGRycy9kb3ducmV2LnhtbFBLAQIUABQAAAAIAIdO&#10;4kAkavar6wUAAOEQAAAOAAAAAAAAAAEAIAAAACgBAABkcnMvZTJvRG9jLnhtbFBLBQYAAAAABgAG&#10;AFkBAACF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3" name="KGD_KG_Seal_188" descr="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48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yN8qY2QAAAA8BAAAPAAAAAAAAAAEAIAAAACIAAABkcnMvZG93bnJldi54&#10;bWxQSwECFAAUAAAACACHTuJAkiFeGsIFAADhEAAADgAAAAAAAAABACAAAAAoAQAAZHJzL2Uyb0Rv&#10;Yy54bWxQSwUGAAAAAAYABgBZAQAAX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2" name="KGD_KG_Seal_187" descr="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47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I3&#10;ypjZAAAADwEAAA8AAAAAAAAAAQAgAAAAIgAAAGRycy9kb3ducmV2LnhtbFBLAQIUABQAAAAIAIdO&#10;4kBbVVyAsgUAAOEQAAAOAAAAAAAAAAEAIAAAACgBAABkcnMvZTJvRG9jLnhtbFBLBQYAAAAABgAG&#10;AFkBAABM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1" name="KGD_KG_Seal_186" descr="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style="position:absolute;left:0pt;margin-left:-88.8pt;margin-top:-70.5pt;height:5pt;width:5pt;visibility:hidden;z-index:251746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8jfKmNkAAAAP&#10;AQAADwAAAAAAAAABACAAAAAiAAAAZHJzL2Rvd25yZXYueG1sUEsBAhQAFAAAAAgAh07iQJIrOSFy&#10;BQAA4RAAAA4AAAAAAAAAAQAgAAAAKAEAAGRycy9lMm9Eb2MueG1sUEsFBgAAAAAGAAYAWQEAAAw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0" name="KGD_KG_Seal_185" descr="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style="position:absolute;left:0pt;margin-left:-88.8pt;margin-top:-70.5pt;height:5pt;width:5pt;visibility:hidden;z-index:251745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8jfKmNkAAAAPAQAADwAA&#10;AAAAAAABACAAAAAiAAAAZHJzL2Rvd25yZXYueG1sUEsBAhQAFAAAAAgAh07iQGtAGLLeBQAA4RAA&#10;AA4AAAAAAAAAAQAgAAAAKAEAAGRycy9lMm9Eb2MueG1sUEsFBgAAAAAGAAYAWQEAAH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9" name="KGD_KG_Seal_184" descr="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style="position:absolute;left:0pt;margin-left:-88.8pt;margin-top:-70.5pt;height:5pt;width:5pt;visibility:hidden;z-index:251744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I3ypjZAAAADwEAAA8AAAAAAAAAAQAgAAAAIgAAAGRycy9kb3ducmV2&#10;LnhtbFBLAQIUABQAAAAIAIdO4kDiZW/U/QUAAOEQAAAOAAAAAAAAAAEAIAAAACgBAABkcnMvZTJv&#10;RG9jLnhtbFBLBQYAAAAABgAGAFkBAACX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8" name="KGD_KG_Seal_183" descr="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style="position:absolute;left:0pt;margin-left:-88.8pt;margin-top:-70.5pt;height:5pt;width:5pt;visibility:hidden;z-index:251743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PI3ypjZAAAADwEAAA8AAAAAAAAAAQAgAAAAIgAAAGRycy9kb3ducmV2Lnht&#10;bFBLAQIUABQAAAAIAIdO4kCKAcgjwQUAAOEQAAAOAAAAAAAAAAEAIAAAACgBAABkcnMvZTJvRG9j&#10;LnhtbFBLBQYAAAAABgAGAFkBAABb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7" name="KGD_KG_Seal_182" descr="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style="position:absolute;left:0pt;margin-left:-88.8pt;margin-top:-70.5pt;height:5pt;width:5pt;visibility:hidden;z-index:251742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DyN8qY2QAAAA8BAAAPAAAAAAAAAAEAIAAA&#10;ACIAAABkcnMvZG93bnJldi54bWxQSwECFAAUAAAACACHTuJAuEgZSUYGAADhEAAADgAAAAAAAAAB&#10;ACAAAAAoAQAAZHJzL2Uyb0RvYy54bWxQSwUGAAAAAAYABgBZAQAA4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6" name="KGD_KG_Seal_181" descr="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style="position:absolute;left:0pt;margin-left:-88.8pt;margin-top:-70.5pt;height:5pt;width:5pt;visibility:hidden;z-index:251741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BdgRMgRBgAA4R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5" name="KGD_KG_Seal_180" descr="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style="position:absolute;left:0pt;margin-left:-88.8pt;margin-top:-70.5pt;height:5pt;width:5pt;visibility:hidden;z-index:251740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yN8qY2QAAAA8BAAAPAAAAAAAAAAEAIAAAACIAAABkcnMv&#10;ZG93bnJldi54bWxQSwECFAAUAAAACACHTuJA/67CyT0GAADhEAAADgAAAAAAAAABACAAAAAoAQAA&#10;ZHJzL2Uyb0RvYy54bWxQSwUGAAAAAAYABgBZAQAA1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4" name="KGD_KG_Seal_179" descr="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style="position:absolute;left:0pt;margin-left:-88.8pt;margin-top:-70.5pt;height:5pt;width:5pt;visibility:hidden;z-index:251739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PI3ypjZAAAADwEAAA8AAAAAAAAAAQAgAAAAIgAAAGRycy9kb3ducmV2LnhtbFBLAQIUABQA&#10;AAAIAIdO4kBZW4h5KgYAAOEQAAAOAAAAAAAAAAEAIAAAACgBAABkcnMvZTJvRG9jLnhtbFBLBQYA&#10;AAAABgAGAFkBAADE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3" name="KGD_KG_Seal_178" descr="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style="position:absolute;left:0pt;margin-left:-88.8pt;margin-top:-70.5pt;height:5pt;width:5pt;visibility:hidden;z-index:251738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DyN8qY2QAAAA8BAAAPAAAAAAAAAAEA&#10;IAAAACIAAABkcnMvZG93bnJldi54bWxQSwECFAAUAAAACACHTuJAoLG69C0HAADhEAAADgAAAAAA&#10;AAABACAAAAAoAQAAZHJzL2Uyb0RvYy54bWxQSwUGAAAAAAYABgBZAQAAx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2" name="KGD_KG_Seal_17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style="position:absolute;left:0pt;margin-left:-88.8pt;margin-top:-70.5pt;height:5pt;width:5pt;visibility:hidden;z-index:251737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8jfKmNkA&#10;AAAPAQAADwAAAAAAAAABACAAAAAiAAAAZHJzL2Rvd25yZXYueG1sUEsBAhQAFAAAAAgAh07iQBcs&#10;gztZBgAA4RAAAA4AAAAAAAAAAQAgAAAAKAEAAGRycy9lMm9Eb2MueG1sUEsFBgAAAAAGAAYAWQEA&#10;AP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1" name="KGD_KG_Seal_17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style="position:absolute;left:0pt;margin-left:-88.8pt;margin-top:-70.5pt;height:5pt;width:5pt;visibility:hidden;z-index:251736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PI3ypjZAAAADwEAAA8AAAAAAAAAAQAgAAAAIgAAAGRycy9kb3ducmV2LnhtbFBLAQIUABQAAAAI&#10;AIdO4kDbAWmHmQYAAOEQAAAOAAAAAAAAAAEAIAAAACgBAABkcnMvZTJvRG9jLnhtbFBLBQYAAAAA&#10;BgAGAFkBAAAz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0" name="KGD_KG_Seal_17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style="position:absolute;left:0pt;margin-left:-88.8pt;margin-top:-70.5pt;height:5pt;width:5pt;visibility:hidden;z-index:251735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9" name="KGD_KG_Seal_17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style="position:absolute;left:0pt;margin-left:-88.8pt;margin-top:-70.5pt;height:5pt;width:5pt;visibility:hidden;z-index:251734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DyN8qY2QAAAA8BAAAP&#10;AAAAAAAAAAEAIAAAACIAAABkcnMvZG93bnJldi54bWxQSwECFAAUAAAACACHTuJAPajP5osGAADh&#10;EAAADgAAAAAAAAABACAAAAAoAQAAZHJzL2Uyb0RvYy54bWxQSwUGAAAAAAYABgBZAQAAJ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8" name="KGD_KG_Seal_17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style="position:absolute;left:0pt;margin-left:-88.8pt;margin-top:-70.5pt;height:5pt;width:5pt;visibility:hidden;z-index:251732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Nya&#10;8l+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7" name="KGD_KG_Seal_17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style="position:absolute;left:0pt;margin-left:-88.8pt;margin-top:-70.5pt;height:5pt;width:5pt;visibility:hidden;z-index:251731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DCgXza/BgAA4R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6" name="KGD_KG_Seal_17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style="position:absolute;left:0pt;margin-left:-88.8pt;margin-top:-70.5pt;height:5pt;width:5pt;visibility:hidden;z-index:251730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SU3L&#10;jq4HAADh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5" name="KGD_KG_Seal_17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style="position:absolute;left:0pt;margin-left:-88.8pt;margin-top:-70.5pt;height:5pt;width:5pt;visibility:hidden;z-index:251729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DyN8qY2QAAAA8BAAAPAAAAAAAAAAEAIAAAACIAAABkcnMv&#10;ZG93bnJldi54bWxQSwECFAAUAAAACACHTuJADN6gh68GAADhEAAADgAAAAAAAAABACAAAAAoAQAA&#10;ZHJzL2Uyb0RvYy54bWxQSwUGAAAAAAYABgBZAQAAS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4" name="KGD_KG_Seal_16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style="position:absolute;left:0pt;margin-left:-88.8pt;margin-top:-70.5pt;height:5pt;width:5pt;visibility:hidden;z-index:251728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NI0mbXsBgAA4R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3" name="KGD_KG_Seal_16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style="position:absolute;left:0pt;margin-left:-88.8pt;margin-top:-70.5pt;height:5pt;width:5pt;visibility:hidden;z-index:251727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PI3ypjZAAAADwEAAA8AAAAAAAAAAQAgAAAAIgAAAGRycy9kb3ducmV2LnhtbFBLAQIUABQAAAAI&#10;AIdO4kCLw4L90gYAAOEQAAAOAAAAAAAAAAEAIAAAACgBAABkcnMvZTJvRG9jLnhtbFBLBQYAAAAA&#10;BgAGAFkBAABs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2" name="KGD_KG_Seal_167" descr="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style="position:absolute;left:0pt;margin-left:-88.8pt;margin-top:-70.5pt;height:5pt;width:5pt;visibility:hidden;z-index:251726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8jfKmNkAAAAPAQAADwAA&#10;AAAAAAABACAAAAAiAAAAZHJzL2Rvd25yZXYueG1sUEsBAhQAFAAAAAgAh07iQGbueJXfBwAA4RAA&#10;AA4AAAAAAAAAAQAgAAAAKAEAAGRycy9lMm9Eb2MueG1sUEsFBgAAAAAGAAYAWQEAAH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1" name="KGD_KG_Seal_166" descr="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style="position:absolute;left:0pt;margin-left:-88.8pt;margin-top:-70.5pt;height:5pt;width:5pt;visibility:hidden;z-index:251725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0" name="KGD_KG_Seal_165" descr="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style="position:absolute;left:0pt;margin-left:-88.8pt;margin-top:-70.5pt;height:5pt;width:5pt;visibility:hidden;z-index:251724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Ep4&#10;78nLBgAA4R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9" name="KGD_KG_Seal_164" descr="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23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DyN8qY2QAAAA8BAAAPAAAAAAAAAAEA&#10;IAAAACIAAABkcnMvZG93bnJldi54bWxQSwECFAAUAAAACACHTuJAGHY0ZbsGAADhEAAADgAAAAAA&#10;AAABACAAAAAoAQAAZHJzL2Uyb0RvYy54bWxQSwUGAAAAAAYABgBZAQAAV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8" name="KGD_KG_Seal_163" descr="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22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m2irXCBgAA4R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7" name="KGD_KG_Seal_162" descr="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21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PI3ypjZAAAADwEAAA8AAAAAAAAAAQAgAAAAIgAAAGRycy9kb3ducmV2Lnht&#10;bFBLAQIUABQAAAAIAIdO4kAhGzGkpQYAAOEQAAAOAAAAAAAAAAEAIAAAACgBAABkcnMvZTJvRG9j&#10;LnhtbFBLBQYAAAAABgAGAFkBAAA/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6" name="KGD_KG_Seal_161" descr="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20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yN8qY2QAAAA8BAAAPAAAAAAAAAAEAIAAAACIAAABkcnMvZG93bnJldi54bWxQSwECFAAUAAAA&#10;CACHTuJA3KHoKZoGAADhEAAADgAAAAAAAAABACAAAAAoAQAAZHJzL2Uyb0RvYy54bWxQSwUGAAAA&#10;AAYABgBZAQAAN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5" name="KGD_KG_Seal_160" descr="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9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BWK6iuVgcAAOE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4" name="KGD_KG_Seal_159" descr="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8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DyN8qY2QAAAA8BAAAPAAAAAAAAAAEAIAAAACIAAABkcnMvZG93&#10;bnJldi54bWxQSwECFAAUAAAACACHTuJAC9gW2+UGAADhEAAADgAAAAAAAAABACAAAAAoAQAAZHJz&#10;L2Uyb0RvYy54bWxQSwUGAAAAAAYABgBZAQAAf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3" name="KGD_KG_Seal_158" descr="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17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ekTjI/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2" name="KGD_KG_Seal_157" descr="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16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PI3ypjZAAAADwEAAA8AAAAAAAAAAQAgAAAAIgAAAGRycy9kb3ducmV2LnhtbFBLAQIU&#10;ABQAAAAIAIdO4kDCcZBu2AYAAOEQAAAOAAAAAAAAAAEAIAAAACgBAABkcnMvZTJvRG9jLnhtbFBL&#10;BQYAAAAABgAGAFkBAABy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1" name="KGD_KG_Seal_156" descr="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15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Dkume3IwcAAOE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0" name="KGD_KG_Seal_155" descr="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14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KuEg8AAH&#10;AADh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9" name="KGD_KG_Seal_154" descr="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13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HiaPl/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 name="KGD_KG_Seal_153" descr="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12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C0TLr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 name="KGD_KG_Seal_152" descr="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1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CQoxXDGgcAAOE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 name="KGD_KG_Seal_151" descr="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0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K0VETbyBgAA4R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 name="KGD_KG_Seal_150" descr="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9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ScZGi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 name="KGD_KG_Seal_149" descr="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8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KA4EjSaBwAA4R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 name="KGD_KG_Seal_148" descr="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07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DyN8qY2QAAAA8BAAAPAAAAAAAAAAEAIAAA&#10;ACIAAABkcnMvZG93bnJldi54bWxQSwECFAAUAAAACACHTuJA4R7jJyoHAADhEAAADgAAAAAAAAAB&#10;ACAAAAAoAQAAZHJzL2Uyb0RvYy54bWxQSwUGAAAAAAYABgBZAQAAx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 name="KGD_KG_Seal_147" descr="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06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8jfKmNkA&#10;AAAPAQAADwAAAAAAAAABACAAAAAiAAAAZHJzL2Rvd25yZXYueG1sUEsBAhQAFAAAAAgAh07iQJSi&#10;rNg9BwAA4RAAAA4AAAAAAAAAAQAgAAAAKAEAAGRycy9lMm9Eb2MueG1sUEsFBgAAAAAGAAYAWQEA&#10;AN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 name="KGD_KG_Seal_146" descr="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05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pl0P&#10;rTwHAADh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 name="KGD_KG_Seal_145" descr="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04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pRqfW1oHAADh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 name="KGD_KG_Seal_144" descr="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03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PI3ypjZAAAADwEAAA8AAAAAAAAAAQAgAAAAIgAAAGRy&#10;cy9kb3ducmV2LnhtbFBLAQIUABQAAAAIAIdO4kCv28sCsQYAAOEQAAAOAAAAAAAAAAEAIAAAACgB&#10;AABkcnMvZTJvRG9jLnhtbFBLBQYAAAAABgAGAFkBAAB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 name="KGD_KG_Seal_143" descr="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02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A5vecLFwcAAOE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 name="KGD_KG_Seal_142" descr="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1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Dy&#10;N8qY2QAAAA8BAAAPAAAAAAAAAAEAIAAAACIAAABkcnMvZG93bnJldi54bWxQSwECFAAUAAAACACH&#10;TuJAsCay6QkHAADhEAAADgAAAAAAAAABACAAAAAoAQAAZHJzL2Uyb0RvYy54bWxQSwUGAAAAAAYA&#10;BgBZAQAAo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 name="KGD_KG_Seal_141" descr="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0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 name="KGD_KG_Seal_140" descr="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9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CYVmtz4QYAAOE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 name="KGD_KG_Seal_139" descr="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98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I3ypjZAAAADwEAAA8AAAAAAAAAAQAgAAAA&#10;IgAAAGRycy9kb3ducmV2LnhtbFBLAQIUABQAAAAIAIdO4kB823CU8AYAAOEQAAAOAAAAAAAAAAEA&#10;IAAAACgBAABkcnMvZTJvRG9jLnhtbFBLBQYAAAAABgAGAFkBAAC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 name="KGD_KG_Seal_138" descr="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97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n4/i7z8HAADh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 name="KGD_KG_Seal_13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96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8jfKmNkAAAAPAQAA&#10;DwAAAAAAAAABACAAAAAiAAAAZHJzL2Rvd25yZXYueG1sUEsBAhQAFAAAAAgAh07iQE0TbgfFBgAA&#10;4RAAAA4AAAAAAAAAAQAgAAAAKAEAAGRycy9lMm9Eb2MueG1sUEsFBgAAAAAGAAYAWQEAAF8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 name="KGD_KG_Seal_13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95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yNvM9/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 name="KGD_KG_Seal_13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94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DERxH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 name="KGD_KG_Seal_13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93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DyN8qY2QAAAA8BAAAPAAAAAAAAAAEAIAAAACIAAABkcnMvZG93bnJl&#10;di54bWxQSwECFAAUAAAACACHTuJA0wQgilQHAADhEAAADgAAAAAAAAABACAAAAAoAQAAZHJzL2Uy&#10;b0RvYy54bWxQSwUGAAAAAAYABgBZAQAA7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 name="KGD_KG_Seal_13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92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Lhv&#10;R4m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 name="KGD_KG_Seal_13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1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PI3&#10;ypjZAAAADwEAAA8AAAAAAAAAAQAgAAAAIgAAAGRycy9kb3ducmV2LnhtbFBLAQIUABQAAAAIAIdO&#10;4kB9NRj4lgYAAOEQAAAOAAAAAAAAAAEAIAAAACgBAABkcnMvZTJvRG9jLnhtbFBLBQYAAAAABgAG&#10;AFkBAAA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 name="KGD_KG_Seal_13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9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PI3ypjZAAAADwEAAA8AAAAAAAAAAQAgAAAAIgAAAGRycy9kb3du&#10;cmV2LnhtbFBLAQIUABQAAAAIAIdO4kCfMJ1I5AYAAOEQAAAOAAAAAAAAAAEAIAAAACgBAABkcnMv&#10;ZTJvRG9jLnhtbFBLBQYAAAAABgAGAFkBAAB+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 name="KGD_KG_Seal_13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8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BErS20OBgAA4R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 name="KGD_KG_Seal_12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87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DyN8qY2QAAAA8BAAAPAAAAAAAAAAEAIAAAACIAAABkcnMvZG93bnJldi54bWxQ&#10;SwECFAAUAAAACACHTuJAigF8FKMGAADhEAAADgAAAAAAAAABACAAAAAoAQAAZHJzL2Uyb0RvYy54&#10;bWxQSwUGAAAAAAYABgBZAQAAP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 name="KGD_KG_Seal_12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86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DyN8qY2QAAAA8BAAAPAAAAAAAAAAEAIAAAACIAAABkcnMvZG93bnJl&#10;di54bWxQSwECFAAUAAAACACHTuJAi2gbhXAGAADhEAAADgAAAAAAAAABACAAAAAoAQAAZHJzL2Uy&#10;b0RvYy54bWxQSwUGAAAAAAYABgBZAQAAC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 name="KGD_KG_Seal_12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85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8jfKmNkAAAAPAQAADwAAAAAAAAABACAAAAAiAAAAZHJzL2Rvd25yZXYueG1sUEsBAhQAFAAAAAgA&#10;h07iQF1sdePRBgAA4RAAAA4AAAAAAAAAAQAgAAAAKAEAAGRycy9lMm9Eb2MueG1sUEsFBgAAAAAG&#10;AAYAWQEAAG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 name="KGD_KG_Seal_126"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84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AAAAABk&#10;cnMvUEsBAhQAFAAAAAgAh07iQPI3ypjZAAAADwEAAA8AAAAAAAAAAQAgAAAAIgAAAGRycy9kb3du&#10;cmV2LnhtbFBLAQIUABQAAAAIAIdO4kCSbVC0cgYAAOEQAAAOAAAAAAAAAAEAIAAAACgBAABkcnMv&#10;ZTJvRG9jLnhtbFBLBQYAAAAABgAGAFkBAAA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 name="KGD_KG_Seal_125"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83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 name="KGD_KG_Seal_124"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82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v6Deu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 name="KGD_KG_Seal_123"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1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GW5iqf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 name="KGD_KG_Seal_122"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0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Ub+GaNwGAADh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 name="KGD_KG_Seal_121"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9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BnOJBe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 name="KGD_KG_Seal_120"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8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PI3&#10;ypjZAAAADwEAAA8AAAAAAAAAAQAgAAAAIgAAAGRycy9kb3ducmV2LnhtbFBLAQIUABQAAAAIAIdO&#10;4kDgq00/CAcAAOEQAAAOAAAAAAAAAAEAIAAAACgBAABkcnMvZTJvRG9jLnhtbFBLBQYAAAAABgAG&#10;AFkBAACi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 name="KGD_KG_Seal_119"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77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 name="KGD_KG_Seal_118"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76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DyN8qY2QAAAA8BAAAPAAAAAAAAAAEAIAAAACIAAABkcnMvZG93&#10;bnJldi54bWxQSwECFAAUAAAACACHTuJAH+ptyKwGAADhEAAADgAAAAAAAAABACAAAAAoAQAAZHJz&#10;L2Uyb0RvYy54bWxQSwUGAAAAAAYABgBZAQAAR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 name="KGD_KG_Seal_117"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75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yN8qY2QAAAA8BAAAPAAAAAAAAAAEAIAAAACIAAABkcnMvZG93bnJldi54bWxQ&#10;SwECFAAUAAAACACHTuJApYzFKzEGAADhEAAADgAAAAAAAAABACAAAAAoAQAAZHJzL2Uyb0RvYy54&#10;bWxQSwUGAAAAAAYABgBZAQAAy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 name="KGD_KG_Seal_116"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74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DtAjTk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 name="KGD_KG_Seal_115"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73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8jfKmNkAAAAPAQAADwAAAAAAAAABACAAAAAiAAAAZHJzL2Rvd25yZXYueG1sUEsBAhQAFAAA&#10;AAgAh07iQMteQpfwBQAA4RAAAA4AAAAAAAAAAQAgAAAAKAEAAGRycy9lMm9Eb2MueG1sUEsFBgAA&#10;AAAGAAYAWQEAAI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 name="KGD_KG_Seal_114"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72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8jfKmNkAAAAPAQAADwAAAAAAAAABACAAAAAiAAAAZHJzL2Rvd25yZXYueG1sUEsB&#10;AhQAFAAAAAgAh07iQMqg05kvBgAA4RAAAA4AAAAAAAAAAQAgAAAAKAEAAGRycy9lMm9Eb2MueG1s&#10;UEsFBgAAAAAGAAYAWQEAAMk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 name="KGD_KG_Seal_113"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1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NGIGKDbBQAA4R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 name="KGD_KG_Seal_112"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0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PI3&#10;ypjZAAAADwEAAA8AAAAAAAAAAQAgAAAAIgAAAGRycy9kb3ducmV2LnhtbFBLAQIUABQAAAAIAIdO&#10;4kA5sn57XQYAAOEQAAAOAAAAAAAAAAEAIAAAACgBAABkcnMvZTJvRG9jLnhtbFBLBQYAAAAABgAG&#10;AFkBAAD3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 name="KGD_KG_Seal_111"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9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8jfKmNkAAAAPAQAADwAAAAAAAAABACAAAAAiAAAAZHJzL2Rv&#10;d25yZXYueG1sUEsBAhQAFAAAAAgAh07iQJti3fTJBQAA4RAAAA4AAAAAAAAAAQAgAAAAKAEAAGRy&#10;cy9lMm9Eb2MueG1sUEsFBgAAAAAGAAYAWQEAAG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 name="KGD_KG_Seal_110"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8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8jfKmNkA&#10;AAAPAQAADwAAAAAAAAABACAAAAAiAAAAZHJzL2Rvd25yZXYueG1sUEsBAhQAFAAAAAgAh07iQIhQ&#10;OBZ1BQAA4RAAAA4AAAAAAAAAAQAgAAAAKAEAAGRycy9lMm9Eb2MueG1sUEsFBgAAAAAGAAYAWQEA&#10;AA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 name="KGD_KG_Seal_1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67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PI3ypjZAAAADwEA&#10;AA8AAAAAAAAAAQAgAAAAIgAAAGRycy9kb3ducmV2LnhtbFBLAQIUABQAAAAIAIdO4kA3YGc5qQUA&#10;AOAQAAAOAAAAAAAAAAEAIAAAACgBAABkcnMvZTJvRG9jLnhtbFBLBQYAAAAABgAGAFkBAABDC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 name="KGD_KG_Seal_1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66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8jfKmNkAAAAPAQAADwAAAAAAAAABACAAAAAiAAAAZHJzL2Rvd25yZXYu&#10;eG1sUEsBAhQAFAAAAAgAh07iQBXR272KBQAA4BAAAA4AAAAAAAAAAQAgAAAAKAEAAGRycy9lMm9E&#10;b2MueG1sUEsFBgAAAAAGAAYAWQEAACQ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 name="KGD_KG_Seal_1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65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DyN8qY2QAAAA8BAAAPAAAAAAAAAAEAIAAAACIAAABkcnMvZG93bnJldi54bWxQSwEC&#10;FAAUAAAACACHTuJAdzgGUoMFAADgEAAADgAAAAAAAAABACAAAAAoAQAAZHJzL2Uyb0RvYy54bWxQ&#10;SwUGAAAAAAYABgBZAQAAH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 name="KGD_KG_Seal_1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64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ogsLBLcEAADg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 name="KGD_KG_Seal_1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63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DyN8qY2QAAAA8BAAAPAAAAAAAAAAEAIAAAACIAAABkcnMvZG93&#10;bnJldi54bWxQSwECFAAUAAAACACHTuJA8mav/asEAADgEAAADgAAAAAAAAABACAAAAAoAQAAZHJz&#10;L2Uyb0RvYy54bWxQSwUGAAAAAAYABgBZAQAAR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 name="KGD_KG_Seal_1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62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8vf4hrcEAADf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 name="KGD_KG_Seal_1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1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8jfKmNkAAAAPAQAADwAAAAAAAAABACAAAAAiAAAAZHJzL2Rvd25yZXYueG1sUEsB&#10;AhQAFAAAAAgAh07iQD77pwdnBAAA3xAAAA4AAAAAAAAAAQAgAAAAKAEAAGRycy9lMm9Eb2MueG1s&#10;UEsFBgAAAAAGAAYAWQEAAAEI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0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 name="KGD_KG_Seal_1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0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8jfKmNkAAAAPAQAADwAAAAAAAAABACAAAAAiAAAAZHJzL2Rv&#10;d25yZXYueG1sUEsBAhQAFAAAAAgAh07iQBQpzpKPAwAA3xAAAA4AAAAAAAAAAQAgAAAAKAEAAGRy&#10;cy9lMm9Eb2MueG1sUEsFBgAAAAAGAAYAWQEAACkH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9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 name="KGD_KG_Seal_11" descr="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59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yN8qY2QAAAA8BAAAPAAAAAAAAAAEAIAAAACIAAABkcnMvZG93&#10;bnJldi54bWxQSwECFAAUAAAACACHTuJAzpeyno8FAADfEAAADgAAAAAAAAABACAAAAAoAQAAZHJz&#10;L2Uyb0RvYy54bWxQSwUGAAAAAAYABgBZAQAAK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8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 name="KGD_Gobal1" descr="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" style="position:absolute;left:0pt;margin-left:-88.8pt;margin-top:-70.5pt;height:5pt;width:5pt;visibility:hidden;z-index:251658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jfKmNkAAAAPAQAADwAA&#10;AAAAAAABACAAAAAiAAAAZHJzL2Rvd25yZXYueG1sUEsBAhQAFAAAAAgAh07iQNNZN3ylBQAAwwgA&#10;AA4AAAAAAAAAAQAgAAAAKAEAAGRycy9lMm9Eb2MueG1sUEsFBgAAAAAGAAYAWQEAAD8JAAAAAA==&#10;">
                <v:fill on="t" focussize="0,0"/>
                <v:stroke weight="2pt" color="#385D8A [3204]" joinstyle="round"/>
                <v:imagedata o:title=""/>
                <o:lock v:ext="edit" aspectratio="f"/>
              </v:rect>
            </w:pict>
          </mc:Fallback>
        </mc:AlternateContent>
      </w:r>
      <w:r>
        <w:rPr>
          <w:rFonts w:hint="default" w:ascii="Times New Roman" w:hAnsi="Times New Roman" w:eastAsia="仿宋_GB2312" w:cs="Times New Roman"/>
          <w:b w:val="0"/>
          <w:bCs w:val="0"/>
          <w:spacing w:val="14"/>
          <w:sz w:val="32"/>
          <w:szCs w:val="32"/>
          <w:lang w:val="en-US" w:eastAsia="zh-CN"/>
        </w:rPr>
        <w:t>等前期工作，建设资金已到位440万元。主要采用各乡镇初步进行选址，县直各职能部门</w:t>
      </w:r>
      <w:r>
        <w:rPr>
          <w:rFonts w:hint="default" w:ascii="Times New Roman" w:hAnsi="Times New Roman" w:eastAsia="仿宋_GB2312" w:cs="Times New Roman"/>
          <w:sz w:val="32"/>
          <w:szCs w:val="32"/>
          <w:lang w:val="en-US" w:eastAsia="zh-CN"/>
        </w:rPr>
        <w:t>参加组成初步审查小组对土地进行初步审查，进行统一规划设计，乡镇负责建设的方式进行。但由于我县财政困难资金一直还未下拨，2020年7月县财政局已将下拨指标文件下发至各乡镇，各乡镇按照工程进度到财政申请资金拨付。</w:t>
      </w:r>
    </w:p>
    <w:p>
      <w:pPr>
        <w:pStyle w:val="8"/>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是根据《梁河县殡葬管理实施细则》，第三十九条第二款规定火化区范围内，已安葬一方的土包坟，界定为单墓，另乙方死亡后，按火化区实行遗体火化后，按逝者身份申请进入经营性骨灰公墓或公益性骨灰公墓安葬。《梁河县殡葬管理实施细则》是通过听证会、州司法局审定、政府常务会通过、县人大备案的，通过正式的规范性文件出台下发的，你们提出的意见中是需要修改其规范文件内容建议暂不予采纳。</w:t>
      </w:r>
    </w:p>
    <w:p>
      <w:pPr>
        <w:ind w:firstLine="480" w:firstLineChars="1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感谢你们对政府工作提出了宝贵的意见和建议，恳请你们一如既往的关心和支持我们的工作。</w:t>
      </w:r>
    </w:p>
    <w:p>
      <w:pPr>
        <w:rPr>
          <w:rFonts w:hint="default" w:ascii="Times New Roman" w:hAnsi="Times New Roman" w:eastAsia="仿宋_GB2312" w:cs="Times New Roman"/>
          <w:sz w:val="32"/>
          <w:szCs w:val="32"/>
        </w:rPr>
      </w:pPr>
      <w:r>
        <w:rPr>
          <w:sz w:val="32"/>
        </w:rPr>
        <w:drawing>
          <wp:anchor distT="0" distB="0" distL="114300" distR="114300" simplePos="0" relativeHeight="251656192" behindDoc="1" locked="1" layoutInCell="1" allowOverlap="1">
            <wp:simplePos x="0" y="0"/>
            <wp:positionH relativeFrom="column">
              <wp:posOffset>3425190</wp:posOffset>
            </wp:positionH>
            <wp:positionV relativeFrom="paragraph">
              <wp:posOffset>-379095</wp:posOffset>
            </wp:positionV>
            <wp:extent cx="1440180" cy="1429385"/>
            <wp:effectExtent l="0" t="0" r="7620" b="3175"/>
            <wp:wrapNone/>
            <wp:docPr id="584" name="KG_5F6FE963$01$29$0001$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KG_5F6FE963$01$29$0001$N$000200" descr="Seal"/>
                    <pic:cNvPicPr>
                      <a:picLocks noChangeAspect="1"/>
                    </pic:cNvPicPr>
                  </pic:nvPicPr>
                  <pic:blipFill>
                    <a:blip r:embed="rId6"/>
                    <a:stretch>
                      <a:fillRect/>
                    </a:stretch>
                  </pic:blipFill>
                  <pic:spPr>
                    <a:xfrm>
                      <a:off x="0" y="0"/>
                      <a:ext cx="1440180" cy="1429385"/>
                    </a:xfrm>
                    <a:prstGeom prst="rect">
                      <a:avLst/>
                    </a:prstGeom>
                  </pic:spPr>
                </pic:pic>
              </a:graphicData>
            </a:graphic>
          </wp:anchor>
        </w:drawing>
      </w:r>
      <w:r>
        <w:rPr>
          <w:sz w:val="32"/>
        </w:rPr>
        <mc:AlternateContent>
          <mc:Choice Requires="wps">
            <w:drawing>
              <wp:anchor distT="0" distB="0" distL="114300" distR="114300" simplePos="0" relativeHeight="252248064" behindDoc="0" locked="0" layoutInCell="1" allowOverlap="1">
                <wp:simplePos x="0" y="0"/>
                <wp:positionH relativeFrom="column">
                  <wp:posOffset>-4780915</wp:posOffset>
                </wp:positionH>
                <wp:positionV relativeFrom="paragraph">
                  <wp:posOffset>-12312015</wp:posOffset>
                </wp:positionV>
                <wp:extent cx="15120620" cy="21384260"/>
                <wp:effectExtent l="0" t="0" r="0" b="0"/>
                <wp:wrapNone/>
                <wp:docPr id="4"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76.45pt;margin-top:-969.45pt;height:1683.8pt;width:1190.6pt;z-index:252248064;v-text-anchor:middle;mso-width-relative:page;mso-height-relative:page;" fillcolor="#FFFFFF" filled="t" stroked="t" coordsize="21600,21600" o:gfxdata="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nMa&#10;pNwAAAAQAQAADwAAAAAAAAABACAAAAAiAAAAZHJzL2Rvd25yZXYueG1sUEsBAhQAFAAAAAgAh07i&#10;QJTaAxhXAgAA4gQAAA4AAAAAAAAAAQAgAAAAKwEAAGRycy9lMm9Eb2MueG1sUEsFBgAAAAAGAAYA&#10;WQEAAPQFAAAAAA==&#10;">
                <v:fill on="t" opacity="0f" focussize="0,0"/>
                <v:stroke weight="2pt" color="#BCBCBC [3204]" opacity="0f" joinstyle="round"/>
                <v:imagedata o:title=""/>
                <o:lock v:ext="edit" aspectratio="f"/>
              </v:rect>
            </w:pict>
          </mc:Fallback>
        </mc:AlternateContent>
      </w:r>
      <w:r>
        <w:rPr>
          <w:rFonts w:hint="default" w:ascii="Times New Roman" w:hAnsi="Times New Roman" w:eastAsia="仿宋_GB2312" w:cs="Times New Roman"/>
          <w:sz w:val="32"/>
          <w:szCs w:val="32"/>
        </w:rPr>
        <w:t>　　　　　　　　　　　　　　　　</w:t>
      </w:r>
      <w:r>
        <w:rPr>
          <w:rFonts w:hint="default" w:eastAsia="仿宋_GB2312" w:cs="Times New Roman"/>
          <w:sz w:val="32"/>
          <w:szCs w:val="32"/>
          <w:lang w:val="en-US"/>
        </w:rPr>
        <w:t xml:space="preserve">   </w:t>
      </w:r>
      <w:r>
        <w:rPr>
          <w:rFonts w:hint="default" w:ascii="Times New Roman" w:hAnsi="Times New Roman" w:eastAsia="仿宋_GB2312" w:cs="Times New Roman"/>
          <w:sz w:val="32"/>
          <w:szCs w:val="32"/>
        </w:rPr>
        <w:t>梁河县民政局</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
      </w:r>
      <w:r>
        <w:rPr>
          <w:rFonts w:hint="default" w:eastAsia="仿宋_GB2312" w:cs="Times New Roman"/>
          <w:sz w:val="32"/>
          <w:szCs w:val="32"/>
          <w:lang w:val="en-US"/>
        </w:rPr>
        <w:t xml:space="preserve">   </w:t>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25</w:t>
      </w:r>
      <w:r>
        <w:rPr>
          <w:rFonts w:hint="default" w:ascii="Times New Roman" w:hAnsi="Times New Roman" w:eastAsia="仿宋_GB2312" w:cs="Times New Roman"/>
          <w:sz w:val="32"/>
          <w:szCs w:val="32"/>
        </w:rPr>
        <w:t>日</w:t>
      </w:r>
    </w:p>
    <w:p>
      <w:pPr>
        <w:rPr>
          <w:rFonts w:hint="default" w:ascii="Times New Roman" w:hAnsi="Times New Roman" w:eastAsia="仿宋_GB2312" w:cs="Times New Roman"/>
          <w:sz w:val="32"/>
          <w:szCs w:val="32"/>
        </w:rPr>
      </w:pPr>
    </w:p>
    <w:p>
      <w:pPr>
        <w:pBdr>
          <w:bottom w:val="none" w:color="auto" w:sz="0" w:space="0"/>
        </w:pBdr>
        <w:ind w:firstLine="320"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联系单位及电话：梁河县民政局　　6161346</w:t>
      </w:r>
    </w:p>
    <w:p>
      <w:pPr>
        <w:pBdr>
          <w:top w:val="single" w:color="auto" w:sz="4" w:space="0"/>
          <w:bottom w:val="single" w:color="auto" w:sz="4" w:space="0"/>
        </w:pBdr>
        <w:ind w:firstLine="320" w:firstLine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抄送：县人大办</w:t>
      </w:r>
    </w:p>
    <w:p>
      <w:pPr>
        <w:pBdr>
          <w:bottom w:val="single" w:color="auto" w:sz="4" w:space="0"/>
        </w:pBdr>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梁河县民政局                         2020年9月27日               </w:t>
      </w:r>
    </w:p>
    <w:sectPr>
      <w:headerReference r:id="rId3" w:type="default"/>
      <w:footerReference r:id="rId4" w:type="default"/>
      <w:pgSz w:w="11906" w:h="16838"/>
      <w:pgMar w:top="1610" w:right="1576" w:bottom="161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02fSzFAQAAawMAAA4AAAAAAAAAAQAgAAAAHgEAAGRycy9lMm9Eb2MueG1s&#10;UEsFBgAAAAAGAAYAWQEAAFU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dit="forms" w:enforcement="1" w:cryptProviderType="rsaFull" w:cryptAlgorithmClass="hash" w:cryptAlgorithmType="typeAny" w:cryptAlgorithmSid="4" w:cryptSpinCount="0" w:hash="FJERb/EAyjlQ/KUjZBpBxDjIxCc=" w:salt="LPH1EjcO4FuGxLbXRdRtZA=="/>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6D333919-25F0-45D0-B9B8-B5C54E7B6AA9}"/>
    <w:docVar w:name="DocumentName" w:val="梁民复（2020）8号对梁河县第十八届人民代表大会第四次会议第84号建议的答复"/>
  </w:docVars>
  <w:rsids>
    <w:rsidRoot w:val="51177043"/>
    <w:rsid w:val="00234FDE"/>
    <w:rsid w:val="00635C22"/>
    <w:rsid w:val="00931ADC"/>
    <w:rsid w:val="00982B65"/>
    <w:rsid w:val="00D22AFD"/>
    <w:rsid w:val="00DC3877"/>
    <w:rsid w:val="0C224E92"/>
    <w:rsid w:val="0CBB683D"/>
    <w:rsid w:val="31E6451F"/>
    <w:rsid w:val="40C5081F"/>
    <w:rsid w:val="454D65B7"/>
    <w:rsid w:val="455D6118"/>
    <w:rsid w:val="51177043"/>
    <w:rsid w:val="737646B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Char Char Char Char Char Char Char"/>
    <w:basedOn w:val="1"/>
    <w:uiPriority w:val="0"/>
    <w:rPr>
      <w:rFonts w:eastAsia="仿宋_GB2312"/>
      <w:sz w:val="32"/>
      <w:szCs w:val="20"/>
    </w:rPr>
  </w:style>
  <w:style w:type="paragraph" w:customStyle="1" w:styleId="7">
    <w:name w:val="图表目录1"/>
    <w:basedOn w:val="8"/>
    <w:next w:val="8"/>
    <w:qFormat/>
    <w:uiPriority w:val="0"/>
    <w:pPr>
      <w:ind w:left="200" w:leftChars="200" w:hanging="200" w:hangingChars="200"/>
    </w:pPr>
  </w:style>
  <w:style w:type="paragraph" w:customStyle="1" w:styleId="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7"/>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991;&#20214;&#27169;&#26495;\&#26753;&#27665;&#21457;2020.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梁民发2020.wpt</Template>
  <Company>德宏州梁河县党政机关单位</Company>
  <Pages>1</Pages>
  <Words>7</Words>
  <Characters>10</Characters>
  <Lines>1</Lines>
  <Paragraphs>1</Paragraphs>
  <ScaleCrop>false</ScaleCrop>
  <LinksUpToDate>false</LinksUpToDate>
  <CharactersWithSpaces>10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2020-09-27T00:44:00Z</dcterms:created>
  <dc:creator>曹明月</dc:creator>
  <cp:lastModifiedBy>曹明月</cp:lastModifiedBy>
  <cp:lastPrinted>2020-09-27T01:24:00Z</cp:lastPrinted>
  <dcterms:modified xsi:type="dcterms:W3CDTF">2020-10-15T07:40:05Z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